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08B6ABF1" w:rsidR="00BF49DC" w:rsidRPr="00185B50" w:rsidRDefault="006B6899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2275B4AB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543EA0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9B725E0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44E4CE34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39CA48F1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30140ACB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66400249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073408EC" w:rsidR="00BF49DC" w:rsidRPr="00185B50" w:rsidRDefault="006B6899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185B50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BF49DC" w:rsidRPr="00185B50" w14:paraId="6EAC1785" w14:textId="77777777" w:rsidTr="00185B5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147C22F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3C67577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2D3CFFD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4514113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6EE6AC7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2CF342C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67EB289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185B5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48B8882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1EC6826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7AB0D71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3501C38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61BEE0A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78AA40A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69ACD2C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185B5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670C9B3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60FE5FF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29B5564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6662DDF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142FF78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62168B8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3C7D16C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185B5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0ABDAF0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7611D53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748E0D0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0A5823E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C2FB06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0234660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78A0654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185B5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664BC51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2D10E37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71B9B0E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2BB8604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4D60A67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7855582F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7A03838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185B5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70A3FB8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2F106FA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bookmarkEnd w:id="1"/>
          <w:p w14:paraId="19962AF0" w14:textId="5D9CE238" w:rsidR="006B6899" w:rsidRPr="00185B50" w:rsidRDefault="006B6899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73C179E6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543EA0">
        <w:trPr>
          <w:trHeight w:val="567"/>
        </w:trPr>
        <w:tc>
          <w:tcPr>
            <w:tcW w:w="708" w:type="pct"/>
            <w:shd w:val="clear" w:color="auto" w:fill="4472C4" w:themeFill="accent1"/>
            <w:vAlign w:val="center"/>
          </w:tcPr>
          <w:p w14:paraId="512E7E2D" w14:textId="4FF54DE7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5DEEAF58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5D57576B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6B6547C5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5913F547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6B374B70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631EAB2A" w14:textId="53EFE4CD" w:rsidR="006B6899" w:rsidRPr="00082588" w:rsidRDefault="00082588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6B6899" w:rsidRPr="00185B50" w14:paraId="78897B1C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2252B9D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28459A4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5577E73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45FCB24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1D37B4B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C54F8B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1ACCB92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46C7C85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219991E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54870D3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3EA1485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2BD0E5A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76EE742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BC2D67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18B5F59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4BC1274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3AC2E60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4F4C65F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772D355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30E9DB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00BA96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4298D1B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FDD795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25E457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3B3667A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0102537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71CAC7E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D477D6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48A17C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44F7F2C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042712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15A0DAC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682492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9CAEF0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9C557B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79F5F10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0C76568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0A399FB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vAlign w:val="center"/>
          </w:tcPr>
          <w:p w14:paraId="26647E3B" w14:textId="7945165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543EA0">
        <w:trPr>
          <w:trHeight w:val="567"/>
        </w:trPr>
        <w:tc>
          <w:tcPr>
            <w:tcW w:w="708" w:type="pct"/>
            <w:shd w:val="clear" w:color="auto" w:fill="4472C4" w:themeFill="accent1"/>
            <w:vAlign w:val="center"/>
          </w:tcPr>
          <w:p w14:paraId="44C5013E" w14:textId="12D91F1F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3F1E799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19AC46A5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19EDF15D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3D22BE1C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5FB678B8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17BD5908" w14:textId="5F3BADEA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630DC1FC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51FBC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65014D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0D2B23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3FFB7F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40822F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4F0794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BC64A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785ADC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46BC70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75475C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26A03F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48AAEB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5B4C8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2C6BB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19466E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687CC3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3CAE90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64D96A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24AC73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E90A3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654D2F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3BC8CA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6AB5AF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2A2476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4D0D2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5837D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2365BF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02506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497BA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601C7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1E56FF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27910E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542BE6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83CB8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58CB30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276BE4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3C8929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4F574F89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vAlign w:val="center"/>
          </w:tcPr>
          <w:p w14:paraId="23A157B9" w14:textId="41B9D7C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543EA0">
        <w:trPr>
          <w:trHeight w:val="567"/>
        </w:trPr>
        <w:tc>
          <w:tcPr>
            <w:tcW w:w="708" w:type="pct"/>
            <w:shd w:val="clear" w:color="auto" w:fill="4472C4" w:themeFill="accent1"/>
            <w:vAlign w:val="center"/>
          </w:tcPr>
          <w:p w14:paraId="1E2EE8E7" w14:textId="034F0631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5763D47B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18F330BF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0CB4CA5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7BD4C14E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683ADEE1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7AEC02A7" w14:textId="58A855C4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6A54C37E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411EF5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12358B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195148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1F0FA6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5AE8A0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5A6360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67A271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632DF7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67DA8F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0F49A9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0E6488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1AE6E8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0817F1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774A79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86019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5BA3A1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4016D6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7646EF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197E92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444E6C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421820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18D7D3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229BC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182A8A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1E11FD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173333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137D86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216C87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1B5A22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608932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53596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4DBA1A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6C31B3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20E168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330D71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185B5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1CB8A2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2A4BC4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0133E720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vAlign w:val="center"/>
          </w:tcPr>
          <w:p w14:paraId="356E2AAA" w14:textId="745379E8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0B794D2A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4535E057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098816B8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506F7862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07DF0337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1D9F6460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08DD7A71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6F5FFAB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08D210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11C348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06DC83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6B4F93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60B975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2CDA0D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13FBA5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298EB5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4A7900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7BBCCA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24FE4E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1F4EC6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7AE4A7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6637F1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1239EE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520705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543364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B65DF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1FA609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14857F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7D5331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6192DA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159FA8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647D19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7C4878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2DB8B0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7334B9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69E3AD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2BDF0B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6C7AB4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6A40FF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3763DF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4638DF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7D790D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42DF9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2815BC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6B093B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274AFD8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vAlign w:val="center"/>
          </w:tcPr>
          <w:p w14:paraId="784345F2" w14:textId="1A79EDD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5B0443E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D697E50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2C3559B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E4FC4DD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1FC8F5D0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BBC60E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E1B8D4E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66A14C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50438D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4C6992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0DDFEE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26B998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4152EC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7B1A6B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667F2C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29CD31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3496FE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5868FF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584738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450D6F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15487B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1BA896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176AB5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07E11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AC5FE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571EA4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6F7801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4D3891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212C20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078428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4EB11D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4B682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A061D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F92FC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07EB7C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3B5C4E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2E5624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029AB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347BEF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91478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1DDE2F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98B4A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323FBA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1466D6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302F4E11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vAlign w:val="center"/>
          </w:tcPr>
          <w:p w14:paraId="3BE4EA34" w14:textId="71765D46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284DC367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2F782C56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17B5A7A6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5F40884F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052F2215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5CE285D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391ED0C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2CA746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518086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0030E1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44537D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3F286D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740F7A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617BAE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0CF05C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6A76EA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656FC1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35F47B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5D7D9A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338B7A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7386AD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35BF84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290407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4D5ABF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6C80F2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668DDE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605019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7552BC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02D056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35A2B6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EA480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64A085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5B0911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24FABA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B1C83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0154CB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06B741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5D234F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562C68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4E8B00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A663A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3FD30B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5B977B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71AC12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401D4F9F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2E95D61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751041CE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643A7000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414BC47D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1512571B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6EB1EB74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C0096D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4D63435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542E51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7F79D0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74382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1DE225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278FA0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20281B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4DBAFB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492024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3CB1EB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068C52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7CF214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58ADFA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20F393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39D262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78C4DC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4B7F40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4C97E6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1282EA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36E9D7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2902D5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39D5B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032EC9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58075A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0B3BAD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7ED4E6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7EC0B3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523913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72E2A6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466D09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15CCB0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50E793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461652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7AC18A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5FE70E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4A6897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08F0FB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57AB8F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5DB3D9B1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335DF4C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3718FD9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3E029CEF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3628EADA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0E314AB2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0CE7286C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5E305132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B8CC75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166C38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733495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444A49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0B9607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7FCEBD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34E723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C909B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6B2B64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441AB5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3D368F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329221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45D4E6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08F268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26BFDA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09C19C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266A9A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5B8009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136A61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265F36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459F22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27A78A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3F99C0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BDF8C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5128D7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5466C5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34CE36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7BD643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1D7EEB4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2B5F25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4CFAF9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63AD1B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1E07EA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3B5C5C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7F196C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64295A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06845B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3A3625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0D39CA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7EB2D43" w14:textId="77777777" w:rsidTr="00185B50">
        <w:tc>
          <w:tcPr>
            <w:tcW w:w="2500" w:type="pct"/>
            <w:vAlign w:val="center"/>
          </w:tcPr>
          <w:p w14:paraId="08C628AC" w14:textId="5E467AD0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00C4F444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3431F2C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30B511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44C85F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2613F94E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25A901" w14:textId="7E9C2574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1D16FEA" w14:textId="41ED307A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ABF5B13" w14:textId="41E2BA0B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158D24" w14:textId="7B7E6674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79AE48B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4B093B3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5381513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307A88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27F401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2970EF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7AF097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27AE59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4AD7C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2A00F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21964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77E42E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10594A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096363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2FAFEC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3FFE1F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1066C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20ED75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4715A07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57AC0A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0C4BC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40F6B0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7F7FCC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0862A8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7337A9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F0BAE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31FB9C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7892A8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535201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149859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1CF7A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458969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4A9CF8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4B29DF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0CC9F4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166A36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66439B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71EF38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1E4154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20B75E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57360D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AEB9D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57B5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0982CA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370891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721539DC" w:rsidR="00ED5F48" w:rsidRPr="00185B50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vAlign w:val="center"/>
          </w:tcPr>
          <w:p w14:paraId="5AC816B2" w14:textId="4C699B36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4163FA6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73EA6B4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56BAD49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30CAA8E5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0C40B10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7B8BBB90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8F41F1D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084D69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08BF28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101FB9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7ECCCE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2C3878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1AA293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9658B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7D5E8C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5E47E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796B1C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34853A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455B02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04D671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553742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C949C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4CD6A6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380B95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09805F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4761F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749589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538ACB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1E549D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430AE5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542187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259EFA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2F21C0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4E9589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DCBCF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54D26C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4FF6AC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32802E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721FC2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57F0BC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03D100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0735D0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7ABEF4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347F46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3CE672DF" w:rsidR="00ED5F48" w:rsidRPr="00185B50" w:rsidRDefault="00E97684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5CBEDC36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1ECEF2A6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13B208DB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1CAC50EF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1ACD7296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76EBED95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11F131D8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24C53F4" w:rsidR="00ED5F48" w:rsidRPr="00082588" w:rsidRDefault="00082588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 w:rsidRPr="00082588"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ВС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2B3D60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04770B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25A085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7E33D4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675FD5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7E5361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4BE200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146F91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7AF6E6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30A0D5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7B9950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06B998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159CD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27BA02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1DCA4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2F0440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7B04D2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F065A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0A51A3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61F6AE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01ADDB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61868A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4CCC85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4FDB3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54983F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32399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1A34F4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22C7CC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67E10C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66E5B0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4E75AB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0A090D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43E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037359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69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1F8FA9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13A05D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068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70F6BC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7BC6FC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3D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95F6E" w14:textId="77777777" w:rsidR="0014115B" w:rsidRDefault="0014115B">
      <w:pPr>
        <w:spacing w:after="0"/>
      </w:pPr>
      <w:r>
        <w:separator/>
      </w:r>
    </w:p>
  </w:endnote>
  <w:endnote w:type="continuationSeparator" w:id="0">
    <w:p w14:paraId="3298E3F9" w14:textId="77777777" w:rsidR="0014115B" w:rsidRDefault="001411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6547A" w14:textId="77777777" w:rsidR="0014115B" w:rsidRDefault="0014115B">
      <w:pPr>
        <w:spacing w:after="0"/>
      </w:pPr>
      <w:r>
        <w:separator/>
      </w:r>
    </w:p>
  </w:footnote>
  <w:footnote w:type="continuationSeparator" w:id="0">
    <w:p w14:paraId="2734CF9F" w14:textId="77777777" w:rsidR="0014115B" w:rsidRDefault="001411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4115B"/>
    <w:rsid w:val="00151CCE"/>
    <w:rsid w:val="00185B50"/>
    <w:rsid w:val="001B01F9"/>
    <w:rsid w:val="001C41F9"/>
    <w:rsid w:val="002068F9"/>
    <w:rsid w:val="00285C1D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13D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28AB7C3-28C9-4FE1-91EF-F53A49DA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3517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2020-05-11T16:02:00Z</dcterms:created>
  <dcterms:modified xsi:type="dcterms:W3CDTF">2020-05-11T16:02:00Z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