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49"/>
        <w:gridCol w:w="7699"/>
        <w:gridCol w:w="3850"/>
      </w:tblGrid>
      <w:tr w:rsidR="00F47B84" w:rsidRPr="00C5501C" w14:paraId="006BD6C0" w14:textId="39A26030" w:rsidTr="001338F2">
        <w:trPr>
          <w:trHeight w:val="2268"/>
        </w:trPr>
        <w:tc>
          <w:tcPr>
            <w:tcW w:w="1250" w:type="pct"/>
            <w:vAlign w:val="bottom"/>
          </w:tcPr>
          <w:tbl>
            <w:tblPr>
              <w:tblStyle w:val="ae"/>
              <w:tblW w:w="5000" w:type="pct"/>
              <w:jc w:val="center"/>
              <w:tblLook w:val="04A0" w:firstRow="1" w:lastRow="0" w:firstColumn="1" w:lastColumn="0" w:noHBand="0" w:noVBand="1"/>
            </w:tblPr>
            <w:tblGrid>
              <w:gridCol w:w="875"/>
              <w:gridCol w:w="1222"/>
              <w:gridCol w:w="876"/>
              <w:gridCol w:w="876"/>
            </w:tblGrid>
            <w:tr w:rsidR="00F47B84" w:rsidRPr="00C5501C" w14:paraId="1D2EEBB2" w14:textId="77777777" w:rsidTr="002A6420">
              <w:trPr>
                <w:trHeight w:val="227"/>
                <w:jc w:val="center"/>
              </w:trPr>
              <w:tc>
                <w:tcPr>
                  <w:tcW w:w="1250" w:type="pct"/>
                  <w:vAlign w:val="center"/>
                </w:tcPr>
                <w:p w14:paraId="5470DBEA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8B19187" w14:textId="1FAD2FD1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ЯНВАРЬ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F28A2A4" w14:textId="03E573A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50" w:type="pct"/>
                  <w:vAlign w:val="bottom"/>
                </w:tcPr>
                <w:p w14:paraId="06238EEE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C14DE16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49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3DF3A608" w14:textId="77777777" w:rsidTr="00B76F0B">
              <w:trPr>
                <w:trHeight w:val="170"/>
              </w:trPr>
              <w:tc>
                <w:tcPr>
                  <w:tcW w:w="713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798C457" w14:textId="2303697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AB108FB" w14:textId="48D2297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4B27B0B" w14:textId="1E20AEBC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7E274A8E" w14:textId="275B3AA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446429A3" w14:textId="188D70D7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519E3C63" w14:textId="68BFED0A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tcMar>
                    <w:left w:w="0" w:type="dxa"/>
                    <w:right w:w="0" w:type="dxa"/>
                  </w:tcMar>
                  <w:vAlign w:val="center"/>
                </w:tcPr>
                <w:p w14:paraId="3E7F8A91" w14:textId="3980920C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C5501C" w14:paraId="09D08E48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47355414" w14:textId="0BEC0AE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E74E91" w14:textId="0F46FFB4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BBDFF92" w14:textId="5BA1BDC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302574A" w14:textId="316CE16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DB5DCB" w14:textId="21DC0C9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9A9F928" w14:textId="1D0D24E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8C85E26" w14:textId="659A769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243049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20EF15A8" w14:textId="070F31A9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1E9C09" w14:textId="6E02A36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54BC1E" w14:textId="37CD377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1C1A33D" w14:textId="338FAE0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A03AEB" w14:textId="619FE11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012875" w14:textId="1189CC9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979D73C" w14:textId="58FAC4EF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184390B2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601509D9" w14:textId="751A3E3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27AB9E" w14:textId="2935754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EF9873" w14:textId="207DD93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0B85BA2" w14:textId="7A8E534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B9FFFE4" w14:textId="2171069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4287D7C" w14:textId="04B25F8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062C59A" w14:textId="236B4778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3FE823F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7312B7EE" w14:textId="02A34A6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027194D" w14:textId="4C96E2B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70271EB" w14:textId="7698413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D92121" w14:textId="4A20EA2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D8EA3F" w14:textId="39B00AC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B9F4501" w14:textId="249B3324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8273A90" w14:textId="028FBC30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041BE7C1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05D7A639" w14:textId="063FFD7B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D108B95" w14:textId="2501380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EC7B9C8" w14:textId="1AB84DF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F2F01A7" w14:textId="7081BC7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95F2EE6" w14:textId="5C720135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396EF1D" w14:textId="37E40A79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602945" w14:textId="0F3C1EE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74784EC3" w14:textId="77777777" w:rsidTr="00C5501C">
              <w:trPr>
                <w:trHeight w:val="170"/>
              </w:trPr>
              <w:tc>
                <w:tcPr>
                  <w:tcW w:w="713" w:type="pct"/>
                  <w:tcMar>
                    <w:right w:w="142" w:type="dxa"/>
                  </w:tcMar>
                  <w:vAlign w:val="center"/>
                </w:tcPr>
                <w:p w14:paraId="3D96869F" w14:textId="152DC17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B749C1" w14:textId="2409068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C954974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62FC6E6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EE44A3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CCC0E50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B4DD885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19E1B03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5212CAF0" w14:textId="4F3FD0AF" w:rsidR="00F47B84" w:rsidRPr="00C5501C" w:rsidRDefault="00C5501C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  <w:t>ФЕВРАЛЬ</w:t>
            </w:r>
          </w:p>
          <w:p w14:paraId="30F9F655" w14:textId="40B6F47B" w:rsidR="00F47B84" w:rsidRPr="00C5501C" w:rsidRDefault="00F47B84" w:rsidP="00F47B84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t>2022</w:t>
            </w:r>
            <w:r w:rsidRPr="00C5501C">
              <w:rPr>
                <w:rFonts w:ascii="Calibri" w:hAnsi="Calibri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50" w:type="pct"/>
            <w:tcBorders>
              <w:left w:val="nil"/>
            </w:tcBorders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7"/>
              <w:gridCol w:w="961"/>
              <w:gridCol w:w="961"/>
            </w:tblGrid>
            <w:tr w:rsidR="00F47B84" w:rsidRPr="00C5501C" w14:paraId="4346CB40" w14:textId="77777777" w:rsidTr="002A6420">
              <w:trPr>
                <w:trHeight w:val="227"/>
              </w:trPr>
              <w:tc>
                <w:tcPr>
                  <w:tcW w:w="1251" w:type="pct"/>
                </w:tcPr>
                <w:p w14:paraId="61C48D13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C650537" w14:textId="4AD38ACB" w:rsidR="00F47B84" w:rsidRPr="00C5501C" w:rsidRDefault="00C5501C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МАРТ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A85FDB9" w14:textId="24A7B25F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1638DE1" w14:textId="77777777" w:rsidR="00F47B84" w:rsidRPr="00C5501C" w:rsidRDefault="00F47B84" w:rsidP="00B107D7">
                  <w:pPr>
                    <w:pStyle w:val="ad"/>
                    <w:jc w:val="center"/>
                    <w:rPr>
                      <w:rFonts w:ascii="Calibri" w:hAnsi="Calibri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0DF04047" w14:textId="77777777" w:rsidR="00F47B84" w:rsidRPr="00C5501C" w:rsidRDefault="00F47B84" w:rsidP="00B107D7">
            <w:pPr>
              <w:pStyle w:val="Months"/>
              <w:jc w:val="center"/>
              <w:rPr>
                <w:rFonts w:ascii="Calibri" w:hAnsi="Calibri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50"/>
              <w:gridCol w:w="550"/>
              <w:gridCol w:w="550"/>
              <w:gridCol w:w="550"/>
              <w:gridCol w:w="550"/>
              <w:gridCol w:w="550"/>
            </w:tblGrid>
            <w:tr w:rsidR="00F47B84" w:rsidRPr="00C5501C" w14:paraId="469A2300" w14:textId="77777777" w:rsidTr="00B76F0B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4DE9818" w14:textId="626C1F1D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A7DA250" w14:textId="397F2AAF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0C8CFD9" w14:textId="21C6D782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72DA8A2D" w14:textId="7CD31304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44F3D217" w14:textId="79312BE5" w:rsidR="00F47B84" w:rsidRPr="00C5501C" w:rsidRDefault="00F47B84" w:rsidP="00907BEC">
                  <w:pPr>
                    <w:pStyle w:val="Day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58CF8C01" w14:textId="07B82661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D3ADF6D" w14:textId="5DFD501D" w:rsidR="00F47B84" w:rsidRPr="009B1BD5" w:rsidRDefault="00F47B84" w:rsidP="00907BEC">
                  <w:pPr>
                    <w:pStyle w:val="Day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ВС</w:t>
                  </w:r>
                </w:p>
              </w:tc>
            </w:tr>
            <w:tr w:rsidR="00F47B84" w:rsidRPr="00C5501C" w14:paraId="6DC4F261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D9F01" w14:textId="52E4870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109A156" w14:textId="2B4AF0D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97F2E04" w14:textId="0CBA046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153E1E" w14:textId="23E1BCE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FD0FF7" w14:textId="5A7BFD3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5A555D" w14:textId="6804B7E1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1804DD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89BA81" w14:textId="27AA0991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MonthStart3 \@ dddd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BF139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35578" w14:textId="77EC06E1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2BB88" w14:textId="4B71532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210933" w14:textId="61DC67B0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76ADD97" w14:textId="31C19A6C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C3D18F" w14:textId="29D0F7A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84B1D6A" w14:textId="60FE8DE2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42367" w14:textId="34239565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DF335C6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5F5448" w14:textId="7AA207B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31327D" w14:textId="1846DD1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6AA134" w14:textId="1405103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71FC9" w14:textId="02637DB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4B17F8" w14:textId="14B3ADA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E3568A" w14:textId="155B3A75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7BD6FC" w14:textId="57ACF8FB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35732754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62B78F" w14:textId="0F99E0D3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28BF7F" w14:textId="08F8889F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A4716BF" w14:textId="61C7B62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4406C4A" w14:textId="38BD4AE8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8710A0" w14:textId="0F94511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6959760" w14:textId="28EA0D55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3DD2221" w14:textId="5B38187E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6D5662B5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DB8851A" w14:textId="0029645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D70A24" w14:textId="1E8AF262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6ACDCCC" w14:textId="01D8F069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F5028" w14:textId="38DE966D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D2E467" w14:textId="798A71FA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90FD0A" w14:textId="0D6430D6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0483643" w14:textId="0E73C9DD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9B1BD5"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5501C" w14:paraId="5A716DDE" w14:textId="77777777" w:rsidTr="00C5501C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615A6B4" w14:textId="5581E6AE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A90D4D" w14:textId="3E3AFC96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A15E1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MonthEnd3 \@ d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004099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5501C"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B700882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032C48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8C6A3D0" w14:textId="77777777" w:rsidR="00F47B84" w:rsidRPr="00C5501C" w:rsidRDefault="00F47B84" w:rsidP="00907BEC">
                  <w:pPr>
                    <w:pStyle w:val="Dates"/>
                    <w:rPr>
                      <w:rFonts w:ascii="Calibri" w:hAnsi="Calibri" w:cs="Calibri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78764B6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2F8797" w14:textId="77777777" w:rsidR="00F47B84" w:rsidRPr="009B1BD5" w:rsidRDefault="00F47B84" w:rsidP="00907BEC">
                  <w:pPr>
                    <w:pStyle w:val="Dates"/>
                    <w:rPr>
                      <w:rFonts w:ascii="Calibri" w:hAnsi="Calibri" w:cs="Calibri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2550E00A" w14:textId="77777777" w:rsidR="00F47B84" w:rsidRPr="00C5501C" w:rsidRDefault="00F47B84" w:rsidP="00B107D7">
            <w:pPr>
              <w:pStyle w:val="ad"/>
              <w:jc w:val="center"/>
              <w:rPr>
                <w:rFonts w:ascii="Calibri" w:hAnsi="Calibri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2609632D" w14:textId="71E92072" w:rsidR="006B6899" w:rsidRPr="00C5501C" w:rsidRDefault="006B6899" w:rsidP="00FC5F25">
      <w:pPr>
        <w:pStyle w:val="Months"/>
        <w:jc w:val="center"/>
        <w:rPr>
          <w:rFonts w:ascii="Calibri" w:hAnsi="Calibri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6"/>
        <w:gridCol w:w="2206"/>
        <w:gridCol w:w="2206"/>
        <w:gridCol w:w="2206"/>
        <w:gridCol w:w="2163"/>
      </w:tblGrid>
      <w:tr w:rsidR="006F5860" w:rsidRPr="00C5501C" w14:paraId="2A9965BE" w14:textId="77777777" w:rsidTr="00907BEC">
        <w:trPr>
          <w:trHeight w:val="340"/>
        </w:trPr>
        <w:tc>
          <w:tcPr>
            <w:tcW w:w="708" w:type="pct"/>
            <w:shd w:val="clear" w:color="auto" w:fill="auto"/>
            <w:vAlign w:val="center"/>
          </w:tcPr>
          <w:p w14:paraId="512E7E2D" w14:textId="6BF94EB4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7FAB7376" w14:textId="6AD45B5A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F798461" w14:textId="6BBF8F4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3D869A9" w14:textId="4CA80DC9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05A4BF1" w14:textId="51331EED" w:rsidR="006F5860" w:rsidRPr="009B1BD5" w:rsidRDefault="006F5860" w:rsidP="006F5860">
            <w:pPr>
              <w:pStyle w:val="Days"/>
              <w:rPr>
                <w:rFonts w:ascii="Calibri" w:hAnsi="Calibri" w:cs="Calibri"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noProof/>
                <w:color w:val="auto"/>
                <w:sz w:val="28"/>
                <w:szCs w:val="28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3202455" w14:textId="0BBEEA02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Суббота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631EAB2A" w14:textId="1D81018F" w:rsidR="006F5860" w:rsidRPr="009B1BD5" w:rsidRDefault="006F5860" w:rsidP="006F5860">
            <w:pPr>
              <w:pStyle w:val="Days"/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28"/>
                <w:szCs w:val="28"/>
                <w:lang w:bidi="ru-RU"/>
              </w:rPr>
              <w:t>Воскресенье</w:t>
            </w:r>
          </w:p>
        </w:tc>
      </w:tr>
      <w:tr w:rsidR="006B6899" w:rsidRPr="00C5501C" w14:paraId="78897B1C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59E0EAAF" w14:textId="02EBBEBC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498326A" w14:textId="0FC549A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D2C321" w14:textId="15DFE8E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994B2CA" w14:textId="4839B5BA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9BB523" w14:textId="0C70CD8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1804DD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881040B" w14:textId="3C74470D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884C514" w14:textId="521F8C9F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MonthStart2 \@ dddd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8619F7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D44E21F" w14:textId="256A8668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6A3B054" w14:textId="2BFFF46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0B06407" w14:textId="1927B56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A2E64" w14:textId="24121BF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D2A7F8" w14:textId="1556E045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828F76" w14:textId="65A2E4DC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5CC68ED0" w14:textId="76DC6FAB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F359005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642EC91B" w14:textId="1372052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71E5F1D7" w14:textId="5BEF4ED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D7BA790" w14:textId="18F1ECC5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BD80CDD" w14:textId="05D8185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A72540D" w14:textId="4E9DEF8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F0F416D" w14:textId="650E3ACC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774DD01B" w14:textId="0D158B16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508437E3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44E30587" w14:textId="353CF1A4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457F3AB" w14:textId="1FFFE8AA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D2BC8FA" w14:textId="4D3E1DC6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CA0134" w14:textId="6CD6354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9CEE53" w14:textId="74C800F3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6FB619" w14:textId="28026306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2AA9D605" w14:textId="7F24DECB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7B2D4DB4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7B60D089" w14:textId="6708D07F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C2D0623" w14:textId="05CB6CE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515BFB" w14:textId="672269C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2A246" w14:textId="3FCD069C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81518" w14:textId="6FBBD6E5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32E265E" w14:textId="6536FFA9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3C82A629" w14:textId="29747826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004099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9B1BD5"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6B6899" w:rsidRPr="00C5501C" w14:paraId="476F1256" w14:textId="77777777" w:rsidTr="005A35D5">
        <w:trPr>
          <w:trHeight w:val="1247"/>
        </w:trPr>
        <w:tc>
          <w:tcPr>
            <w:tcW w:w="708" w:type="pct"/>
            <w:tcMar>
              <w:left w:w="57" w:type="dxa"/>
              <w:right w:w="142" w:type="dxa"/>
            </w:tcMar>
          </w:tcPr>
          <w:p w14:paraId="140AF84A" w14:textId="610CD6D1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3E3F924" w14:textId="542184C2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A15E19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MonthEnd2 \@ d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>!A12 Is Not In Table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5501C">
              <w:rPr>
                <w:rFonts w:ascii="Calibri" w:hAnsi="Calibri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BD98DC7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420F1DF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EBC50A" w14:textId="77777777" w:rsidR="006B6899" w:rsidRPr="00C5501C" w:rsidRDefault="006B6899" w:rsidP="005A35D5">
            <w:pPr>
              <w:pStyle w:val="Dates"/>
              <w:jc w:val="left"/>
              <w:rPr>
                <w:rFonts w:ascii="Calibri" w:hAnsi="Calibri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5F2DFFB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4" w:type="pct"/>
            <w:tcMar>
              <w:left w:w="57" w:type="dxa"/>
              <w:right w:w="142" w:type="dxa"/>
            </w:tcMar>
          </w:tcPr>
          <w:p w14:paraId="018787BD" w14:textId="77777777" w:rsidR="006B6899" w:rsidRPr="009B1BD5" w:rsidRDefault="006B6899" w:rsidP="005A35D5">
            <w:pPr>
              <w:pStyle w:val="Dates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C5501C" w:rsidRDefault="00ED5F48" w:rsidP="00FC5F25">
      <w:pPr>
        <w:pStyle w:val="a5"/>
        <w:rPr>
          <w:rFonts w:ascii="Calibri" w:hAnsi="Calibri" w:cs="Calibri"/>
          <w:noProof/>
          <w:color w:val="auto"/>
          <w:sz w:val="2"/>
          <w:szCs w:val="2"/>
        </w:rPr>
      </w:pPr>
    </w:p>
    <w:sectPr w:rsidR="00ED5F48" w:rsidRPr="00C5501C" w:rsidSect="00FC5F25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CDA6B0" w14:textId="77777777" w:rsidR="00910713" w:rsidRDefault="00910713">
      <w:pPr>
        <w:spacing w:after="0"/>
      </w:pPr>
      <w:r>
        <w:separator/>
      </w:r>
    </w:p>
  </w:endnote>
  <w:endnote w:type="continuationSeparator" w:id="0">
    <w:p w14:paraId="15CC7E2C" w14:textId="77777777" w:rsidR="00910713" w:rsidRDefault="0091071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D0781D" w14:textId="77777777" w:rsidR="00910713" w:rsidRDefault="00910713">
      <w:pPr>
        <w:spacing w:after="0"/>
      </w:pPr>
      <w:r>
        <w:separator/>
      </w:r>
    </w:p>
  </w:footnote>
  <w:footnote w:type="continuationSeparator" w:id="0">
    <w:p w14:paraId="7AAB0673" w14:textId="77777777" w:rsidR="00910713" w:rsidRDefault="0091071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04099"/>
    <w:rsid w:val="00046855"/>
    <w:rsid w:val="0005357B"/>
    <w:rsid w:val="00071356"/>
    <w:rsid w:val="00097A25"/>
    <w:rsid w:val="000A5A57"/>
    <w:rsid w:val="00105630"/>
    <w:rsid w:val="001274F3"/>
    <w:rsid w:val="001338F2"/>
    <w:rsid w:val="00151CCE"/>
    <w:rsid w:val="001804DD"/>
    <w:rsid w:val="001B01F9"/>
    <w:rsid w:val="001C41F9"/>
    <w:rsid w:val="00285C1D"/>
    <w:rsid w:val="002A6420"/>
    <w:rsid w:val="00302845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75629F"/>
    <w:rsid w:val="007A28B3"/>
    <w:rsid w:val="007C0139"/>
    <w:rsid w:val="007D45A1"/>
    <w:rsid w:val="007D7864"/>
    <w:rsid w:val="007F564D"/>
    <w:rsid w:val="008B1201"/>
    <w:rsid w:val="008F16F7"/>
    <w:rsid w:val="00907BEC"/>
    <w:rsid w:val="00910713"/>
    <w:rsid w:val="009164BA"/>
    <w:rsid w:val="009166BD"/>
    <w:rsid w:val="00977AAE"/>
    <w:rsid w:val="00996E56"/>
    <w:rsid w:val="00997268"/>
    <w:rsid w:val="009B1BD5"/>
    <w:rsid w:val="009F5EA3"/>
    <w:rsid w:val="00A12667"/>
    <w:rsid w:val="00A14581"/>
    <w:rsid w:val="00A15E19"/>
    <w:rsid w:val="00A20E4C"/>
    <w:rsid w:val="00A86610"/>
    <w:rsid w:val="00AA23D3"/>
    <w:rsid w:val="00AA3C50"/>
    <w:rsid w:val="00AE302A"/>
    <w:rsid w:val="00AE36BB"/>
    <w:rsid w:val="00B107D7"/>
    <w:rsid w:val="00B37C7E"/>
    <w:rsid w:val="00B65B09"/>
    <w:rsid w:val="00B76F0B"/>
    <w:rsid w:val="00B85583"/>
    <w:rsid w:val="00B9476B"/>
    <w:rsid w:val="00BC3952"/>
    <w:rsid w:val="00BE5AB8"/>
    <w:rsid w:val="00BF2AA2"/>
    <w:rsid w:val="00BF49DC"/>
    <w:rsid w:val="00C375A4"/>
    <w:rsid w:val="00C44DFB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2020-05-26T11:13:00Z</dcterms:created>
  <dcterms:modified xsi:type="dcterms:W3CDTF">2020-05-26T11:13:00Z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