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ae"/>
        <w:tblW w:w="5000" w:type="pct"/>
        <w:jc w:val="center"/>
        <w:tblLook w:val="04A0" w:firstRow="1" w:lastRow="0" w:firstColumn="1" w:lastColumn="0" w:noHBand="0" w:noVBand="1"/>
        <w:tblCaption w:val="Макетная таблица календаря"/>
        <w:tblDescription w:val="Макетная таблица календаря"/>
      </w:tblPr>
      <w:tblGrid>
        <w:gridCol w:w="15398"/>
      </w:tblGrid>
      <w:tr w:rsidR="003E085C" w:rsidRPr="00AB56B7" w14:paraId="40983BE3" w14:textId="77777777" w:rsidTr="00644D11">
        <w:trPr>
          <w:trHeight w:val="10338"/>
          <w:jc w:val="center"/>
        </w:trPr>
        <w:tc>
          <w:tcPr>
            <w:tcW w:w="5000" w:type="pct"/>
            <w:vAlign w:val="center"/>
          </w:tcPr>
          <w:p w14:paraId="66537F75" w14:textId="5D573957" w:rsidR="003E085C" w:rsidRPr="00AB56B7" w:rsidRDefault="003E085C" w:rsidP="0087060A">
            <w:pPr>
              <w:pStyle w:val="ad"/>
              <w:jc w:val="center"/>
              <w:rPr>
                <w:rFonts w:ascii="Century Gothic" w:hAnsi="Century Gothic"/>
                <w:noProof/>
                <w:color w:val="auto"/>
                <w:sz w:val="2"/>
                <w:szCs w:val="2"/>
                <w:lang w:val="en-US" w:bidi="ru-RU"/>
              </w:rPr>
            </w:pPr>
            <w:bookmarkStart w:id="0" w:name="_Calendar"/>
            <w:bookmarkStart w:id="1" w:name="_GoBack"/>
            <w:bookmarkEnd w:id="0"/>
            <w:bookmarkEnd w:id="1"/>
          </w:p>
          <w:tbl>
            <w:tblPr>
              <w:tblStyle w:val="ae"/>
              <w:tblW w:w="5000" w:type="pct"/>
              <w:tblCellMar>
                <w:top w:w="113" w:type="dxa"/>
                <w:left w:w="113" w:type="dxa"/>
                <w:bottom w:w="113" w:type="dxa"/>
                <w:right w:w="113" w:type="dxa"/>
              </w:tblCellMar>
              <w:tblLook w:val="04A0" w:firstRow="1" w:lastRow="0" w:firstColumn="1" w:lastColumn="0" w:noHBand="0" w:noVBand="1"/>
            </w:tblPr>
            <w:tblGrid>
              <w:gridCol w:w="7699"/>
              <w:gridCol w:w="7699"/>
            </w:tblGrid>
            <w:tr w:rsidR="00C31DC7" w:rsidRPr="00AB56B7" w14:paraId="5FA2F1DA" w14:textId="77777777" w:rsidTr="00A5559C">
              <w:tc>
                <w:tcPr>
                  <w:tcW w:w="5000" w:type="pct"/>
                  <w:gridSpan w:val="2"/>
                </w:tcPr>
                <w:p w14:paraId="641518B0" w14:textId="1F931A98" w:rsidR="00C31DC7" w:rsidRPr="00A5559C" w:rsidRDefault="00C31DC7" w:rsidP="0087060A">
                  <w:pPr>
                    <w:pStyle w:val="Months"/>
                    <w:jc w:val="center"/>
                    <w:rPr>
                      <w:rFonts w:ascii="Century Gothic" w:hAnsi="Century Gothic" w:cs="Calibri"/>
                      <w:b/>
                      <w:bCs/>
                      <w:noProof/>
                      <w:color w:val="auto"/>
                      <w:sz w:val="52"/>
                      <w:szCs w:val="52"/>
                      <w:lang w:bidi="ru-RU"/>
                    </w:rPr>
                  </w:pPr>
                  <w:r w:rsidRPr="00A5559C">
                    <w:rPr>
                      <w:rFonts w:ascii="Century Gothic" w:hAnsi="Century Gothic"/>
                      <w:noProof/>
                      <w:color w:val="auto"/>
                      <w:sz w:val="52"/>
                      <w:szCs w:val="52"/>
                      <w:lang w:bidi="ru-RU"/>
                    </w:rPr>
                    <w:fldChar w:fldCharType="begin"/>
                  </w:r>
                  <w:r w:rsidRPr="00A5559C">
                    <w:rPr>
                      <w:rFonts w:ascii="Century Gothic" w:hAnsi="Century Gothic"/>
                      <w:noProof/>
                      <w:color w:val="auto"/>
                      <w:sz w:val="52"/>
                      <w:szCs w:val="52"/>
                      <w:lang w:bidi="ru-RU"/>
                    </w:rPr>
                    <w:instrText xml:space="preserve"> DOCVARIABLE  MonthStart1 \@  yyyy   \* MERGEFORMAT </w:instrText>
                  </w:r>
                  <w:r w:rsidRPr="00A5559C">
                    <w:rPr>
                      <w:rFonts w:ascii="Century Gothic" w:hAnsi="Century Gothic"/>
                      <w:noProof/>
                      <w:color w:val="auto"/>
                      <w:sz w:val="52"/>
                      <w:szCs w:val="52"/>
                      <w:lang w:bidi="ru-RU"/>
                    </w:rPr>
                    <w:fldChar w:fldCharType="separate"/>
                  </w:r>
                  <w:r w:rsidR="006731EC">
                    <w:rPr>
                      <w:rFonts w:ascii="Century Gothic" w:hAnsi="Century Gothic"/>
                      <w:noProof/>
                      <w:color w:val="auto"/>
                      <w:sz w:val="52"/>
                      <w:szCs w:val="52"/>
                      <w:lang w:bidi="ru-RU"/>
                    </w:rPr>
                    <w:t>2022</w:t>
                  </w:r>
                  <w:r w:rsidRPr="00A5559C">
                    <w:rPr>
                      <w:rFonts w:ascii="Century Gothic" w:hAnsi="Century Gothic"/>
                      <w:noProof/>
                      <w:color w:val="auto"/>
                      <w:sz w:val="52"/>
                      <w:szCs w:val="52"/>
                      <w:lang w:bidi="ru-RU"/>
                    </w:rPr>
                    <w:fldChar w:fldCharType="end"/>
                  </w:r>
                </w:p>
              </w:tc>
            </w:tr>
            <w:tr w:rsidR="00C31DC7" w:rsidRPr="00AB56B7" w14:paraId="18DD61E2" w14:textId="77777777" w:rsidTr="00A5559C">
              <w:tc>
                <w:tcPr>
                  <w:tcW w:w="2500" w:type="pct"/>
                </w:tcPr>
                <w:p w14:paraId="52178ECB" w14:textId="77777777" w:rsidR="00C31DC7" w:rsidRPr="00AB56B7" w:rsidRDefault="00C31DC7" w:rsidP="00C31DC7">
                  <w:pPr>
                    <w:pStyle w:val="Months"/>
                    <w:jc w:val="center"/>
                    <w:rPr>
                      <w:rFonts w:ascii="Century Gothic" w:hAnsi="Century Gothic"/>
                      <w:noProof/>
                      <w:color w:val="auto"/>
                      <w:sz w:val="36"/>
                      <w:szCs w:val="36"/>
                    </w:rPr>
                  </w:pPr>
                  <w:r w:rsidRPr="00AB56B7">
                    <w:rPr>
                      <w:rFonts w:ascii="Century Gothic" w:hAnsi="Century Gothic" w:cs="Calibri"/>
                      <w:noProof/>
                      <w:color w:val="auto"/>
                      <w:sz w:val="36"/>
                      <w:szCs w:val="36"/>
                      <w:lang w:bidi="ru-RU"/>
                    </w:rPr>
                    <w:t>Май</w:t>
                  </w:r>
                </w:p>
                <w:tbl>
                  <w:tblPr>
                    <w:tblStyle w:val="CalendarTable"/>
                    <w:tblW w:w="4992" w:type="pct"/>
                    <w:tblBorders>
                      <w:top w:val="single" w:sz="4" w:space="0" w:color="auto"/>
                      <w:left w:val="single" w:sz="4" w:space="0" w:color="auto"/>
                      <w:bottom w:val="single" w:sz="4" w:space="0" w:color="auto"/>
                      <w:right w:val="single" w:sz="4" w:space="0" w:color="auto"/>
                      <w:insideH w:val="single" w:sz="4" w:space="0" w:color="auto"/>
                      <w:insideV w:val="single" w:sz="4" w:space="0" w:color="auto"/>
                    </w:tblBorders>
                    <w:tblCellMar>
                      <w:left w:w="113" w:type="dxa"/>
                    </w:tblCellMar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1058"/>
                    <w:gridCol w:w="1069"/>
                    <w:gridCol w:w="1069"/>
                    <w:gridCol w:w="1068"/>
                    <w:gridCol w:w="1068"/>
                    <w:gridCol w:w="1068"/>
                    <w:gridCol w:w="1051"/>
                  </w:tblGrid>
                  <w:tr w:rsidR="00C31DC7" w:rsidRPr="00AB56B7" w14:paraId="61657950" w14:textId="77777777" w:rsidTr="00622A4A">
                    <w:trPr>
                      <w:trHeight w:val="170"/>
                    </w:trPr>
                    <w:tc>
                      <w:tcPr>
                        <w:tcW w:w="709" w:type="pct"/>
                        <w:shd w:val="clear" w:color="auto" w:fill="auto"/>
                        <w:vAlign w:val="center"/>
                      </w:tcPr>
                      <w:p w14:paraId="6CCDE4A6" w14:textId="77777777" w:rsidR="00C31DC7" w:rsidRPr="00622A4A" w:rsidRDefault="00C31DC7" w:rsidP="00C31DC7">
                        <w:pPr>
                          <w:pStyle w:val="Days"/>
                          <w:rPr>
                            <w:rFonts w:ascii="Century Gothic" w:hAnsi="Century Gothic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622A4A">
                          <w:rPr>
                            <w:rFonts w:ascii="Century Gothic" w:hAnsi="Century Gothic" w:cs="Calibri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ПН</w:t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31C9AB84" w14:textId="77777777" w:rsidR="00C31DC7" w:rsidRPr="00622A4A" w:rsidRDefault="00C31DC7" w:rsidP="00C31DC7">
                        <w:pPr>
                          <w:pStyle w:val="Days"/>
                          <w:rPr>
                            <w:rFonts w:ascii="Century Gothic" w:hAnsi="Century Gothic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622A4A">
                          <w:rPr>
                            <w:rFonts w:ascii="Century Gothic" w:hAnsi="Century Gothic" w:cs="Calibri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ВТ</w:t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20C5C07F" w14:textId="77777777" w:rsidR="00C31DC7" w:rsidRPr="00622A4A" w:rsidRDefault="00C31DC7" w:rsidP="00C31DC7">
                        <w:pPr>
                          <w:pStyle w:val="Days"/>
                          <w:rPr>
                            <w:rFonts w:ascii="Century Gothic" w:hAnsi="Century Gothic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622A4A">
                          <w:rPr>
                            <w:rFonts w:ascii="Century Gothic" w:hAnsi="Century Gothic" w:cs="Calibri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СР</w:t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5D767DEF" w14:textId="77777777" w:rsidR="00C31DC7" w:rsidRPr="00622A4A" w:rsidRDefault="00C31DC7" w:rsidP="00C31DC7">
                        <w:pPr>
                          <w:pStyle w:val="Days"/>
                          <w:rPr>
                            <w:rFonts w:ascii="Century Gothic" w:hAnsi="Century Gothic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622A4A">
                          <w:rPr>
                            <w:rFonts w:ascii="Century Gothic" w:hAnsi="Century Gothic" w:cs="Calibri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ЧТ</w:t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25CA23B3" w14:textId="77777777" w:rsidR="00C31DC7" w:rsidRPr="00622A4A" w:rsidRDefault="00C31DC7" w:rsidP="00C31DC7">
                        <w:pPr>
                          <w:pStyle w:val="Days"/>
                          <w:rPr>
                            <w:rFonts w:ascii="Century Gothic" w:hAnsi="Century Gothic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622A4A">
                          <w:rPr>
                            <w:rFonts w:ascii="Century Gothic" w:hAnsi="Century Gothic" w:cs="Calibri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ПТ</w:t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56C856C1" w14:textId="77777777" w:rsidR="00C31DC7" w:rsidRPr="00622A4A" w:rsidRDefault="00C31DC7" w:rsidP="00C31DC7">
                        <w:pPr>
                          <w:pStyle w:val="Day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622A4A">
                          <w:rPr>
                            <w:rFonts w:ascii="Century Gothic" w:hAnsi="Century Gothic" w:cs="Calibri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СБ</w:t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5EB503F3" w14:textId="77777777" w:rsidR="00C31DC7" w:rsidRPr="00622A4A" w:rsidRDefault="00C31DC7" w:rsidP="00C31DC7">
                        <w:pPr>
                          <w:pStyle w:val="Day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622A4A">
                          <w:rPr>
                            <w:rFonts w:ascii="Century Gothic" w:hAnsi="Century Gothic" w:cs="Calibri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ВС</w:t>
                        </w:r>
                      </w:p>
                    </w:tc>
                  </w:tr>
                  <w:tr w:rsidR="00C31DC7" w:rsidRPr="00AB56B7" w14:paraId="5D5622D1" w14:textId="77777777" w:rsidTr="00622A4A">
                    <w:trPr>
                      <w:trHeight w:val="794"/>
                    </w:trPr>
                    <w:tc>
                      <w:tcPr>
                        <w:tcW w:w="709" w:type="pct"/>
                        <w:shd w:val="clear" w:color="auto" w:fill="auto"/>
                        <w:vAlign w:val="bottom"/>
                      </w:tcPr>
                      <w:p w14:paraId="0CEBCB75" w14:textId="0169038F" w:rsidR="00C31DC7" w:rsidRPr="00AB56B7" w:rsidRDefault="00C31DC7" w:rsidP="00622A4A">
                        <w:pPr>
                          <w:pStyle w:val="Dates"/>
                          <w:jc w:val="left"/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MonthStart5 \@ dddd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731EC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воскресенье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“</w:instrText>
                        </w:r>
                        <w:r w:rsidRPr="00AB56B7">
                          <w:rPr>
                            <w:rFonts w:ascii="Century Gothic" w:hAnsi="Century Gothic" w:cs="Calibri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понедельник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" 1 ""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bottom"/>
                      </w:tcPr>
                      <w:p w14:paraId="4CE8EF5E" w14:textId="2ACE273E" w:rsidR="00C31DC7" w:rsidRPr="00AB56B7" w:rsidRDefault="00C31DC7" w:rsidP="00622A4A">
                        <w:pPr>
                          <w:pStyle w:val="Dates"/>
                          <w:jc w:val="left"/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MonthStart5 \@ dddd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731EC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воскресенье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“</w:instrText>
                        </w:r>
                        <w:r w:rsidRPr="00AB56B7">
                          <w:rPr>
                            <w:rFonts w:ascii="Century Gothic" w:hAnsi="Century Gothic" w:cs="Calibri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вторник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" 1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=A2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731EC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0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&lt;&gt; 0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=A2+1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bottom"/>
                      </w:tcPr>
                      <w:p w14:paraId="1F33B4E7" w14:textId="251281A7" w:rsidR="00C31DC7" w:rsidRPr="00AB56B7" w:rsidRDefault="00C31DC7" w:rsidP="00622A4A">
                        <w:pPr>
                          <w:pStyle w:val="Dates"/>
                          <w:jc w:val="left"/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MonthStart5 \@ dddd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731EC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воскресенье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“</w:instrText>
                        </w:r>
                        <w:r w:rsidRPr="00AB56B7">
                          <w:rPr>
                            <w:rFonts w:ascii="Century Gothic" w:hAnsi="Century Gothic" w:cs="Calibri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среда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" 1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=B2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731EC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0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&lt;&gt; 0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=B2+1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bottom"/>
                      </w:tcPr>
                      <w:p w14:paraId="1DAFCDE6" w14:textId="10678B27" w:rsidR="00C31DC7" w:rsidRPr="00AB56B7" w:rsidRDefault="00C31DC7" w:rsidP="00622A4A">
                        <w:pPr>
                          <w:pStyle w:val="Dates"/>
                          <w:jc w:val="left"/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MonthStart5 \@ dddd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731EC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воскресенье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“</w:instrText>
                        </w:r>
                        <w:r w:rsidRPr="00AB56B7">
                          <w:rPr>
                            <w:rFonts w:ascii="Century Gothic" w:hAnsi="Century Gothic" w:cs="Calibri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четверг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" 1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=C2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731EC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0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&lt;&gt; 0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=C2+1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4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bottom"/>
                      </w:tcPr>
                      <w:p w14:paraId="7C7AAB12" w14:textId="639F1D8E" w:rsidR="00C31DC7" w:rsidRPr="00AB56B7" w:rsidRDefault="00C31DC7" w:rsidP="00622A4A">
                        <w:pPr>
                          <w:pStyle w:val="Dates"/>
                          <w:jc w:val="left"/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MonthStart5 \@ dddd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731EC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воскресенье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= “</w:instrText>
                        </w:r>
                        <w:r w:rsidRPr="00AB56B7">
                          <w:rPr>
                            <w:rFonts w:ascii="Century Gothic" w:hAnsi="Century Gothic" w:cs="Calibri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пятница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" 1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=D2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731EC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0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&lt;&gt; 0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=D2+1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bottom"/>
                      </w:tcPr>
                      <w:p w14:paraId="0901CC6D" w14:textId="2D1DDB9F" w:rsidR="00C31DC7" w:rsidRPr="00AB56B7" w:rsidRDefault="00C31DC7" w:rsidP="00622A4A">
                        <w:pPr>
                          <w:pStyle w:val="Dates"/>
                          <w:jc w:val="left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MonthStart5 \@ dddd </w:instrText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731EC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воскресенье</w:instrText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“</w:instrText>
                        </w:r>
                        <w:r w:rsidRPr="00AB56B7">
                          <w:rPr>
                            <w:rFonts w:ascii="Century Gothic" w:hAnsi="Century Gothic" w:cs="Calibri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суббота</w:instrText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" 1 </w:instrText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=E2 </w:instrText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731EC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0</w:instrText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&lt;&gt; 0 </w:instrText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=E2+1 </w:instrText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372620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</w:instrText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bottom"/>
                      </w:tcPr>
                      <w:p w14:paraId="250C20E1" w14:textId="7FD362B8" w:rsidR="00C31DC7" w:rsidRPr="00AB56B7" w:rsidRDefault="00C31DC7" w:rsidP="00622A4A">
                        <w:pPr>
                          <w:pStyle w:val="Dates"/>
                          <w:jc w:val="left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MonthStart5 \@ dddd </w:instrText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731EC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воскресенье</w:instrText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“</w:instrText>
                        </w:r>
                        <w:r w:rsidRPr="00AB56B7">
                          <w:rPr>
                            <w:rFonts w:ascii="Century Gothic" w:hAnsi="Century Gothic" w:cs="Calibri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воскресенье</w:instrText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" 1 </w:instrText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=F2 </w:instrText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3E4D0C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1</w:instrText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&lt;&gt; 0 </w:instrText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=F2+1 </w:instrText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3E4D0C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</w:instrText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3E4D0C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</w:instrText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731EC"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</w:t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C31DC7" w:rsidRPr="00AB56B7" w14:paraId="440BFC55" w14:textId="77777777" w:rsidTr="00622A4A">
                    <w:trPr>
                      <w:trHeight w:val="794"/>
                    </w:trPr>
                    <w:tc>
                      <w:tcPr>
                        <w:tcW w:w="709" w:type="pct"/>
                        <w:shd w:val="clear" w:color="auto" w:fill="auto"/>
                        <w:vAlign w:val="bottom"/>
                      </w:tcPr>
                      <w:p w14:paraId="4C8285EA" w14:textId="0A1249F9" w:rsidR="00C31DC7" w:rsidRPr="00AB56B7" w:rsidRDefault="00C31DC7" w:rsidP="00622A4A">
                        <w:pPr>
                          <w:pStyle w:val="Dates"/>
                          <w:jc w:val="left"/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=G2+1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731EC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</w: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bottom"/>
                      </w:tcPr>
                      <w:p w14:paraId="4658419E" w14:textId="48DD012F" w:rsidR="00C31DC7" w:rsidRPr="00AB56B7" w:rsidRDefault="00C31DC7" w:rsidP="00622A4A">
                        <w:pPr>
                          <w:pStyle w:val="Dates"/>
                          <w:jc w:val="left"/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=A3+1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731EC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3</w: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bottom"/>
                      </w:tcPr>
                      <w:p w14:paraId="42DA1B8C" w14:textId="04FFEE9D" w:rsidR="00C31DC7" w:rsidRPr="00AB56B7" w:rsidRDefault="00C31DC7" w:rsidP="00622A4A">
                        <w:pPr>
                          <w:pStyle w:val="Dates"/>
                          <w:jc w:val="left"/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=B3+1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731EC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4</w: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bottom"/>
                      </w:tcPr>
                      <w:p w14:paraId="445F98D5" w14:textId="4873AFEF" w:rsidR="00C31DC7" w:rsidRPr="00AB56B7" w:rsidRDefault="00C31DC7" w:rsidP="00622A4A">
                        <w:pPr>
                          <w:pStyle w:val="Dates"/>
                          <w:jc w:val="left"/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=C3+1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731EC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5</w: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bottom"/>
                      </w:tcPr>
                      <w:p w14:paraId="22770E74" w14:textId="140E524A" w:rsidR="00C31DC7" w:rsidRPr="00AB56B7" w:rsidRDefault="00C31DC7" w:rsidP="00622A4A">
                        <w:pPr>
                          <w:pStyle w:val="Dates"/>
                          <w:jc w:val="left"/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=D3+1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731EC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6</w: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bottom"/>
                      </w:tcPr>
                      <w:p w14:paraId="4C724145" w14:textId="7E20F573" w:rsidR="00C31DC7" w:rsidRPr="00AB56B7" w:rsidRDefault="00C31DC7" w:rsidP="00622A4A">
                        <w:pPr>
                          <w:pStyle w:val="Dates"/>
                          <w:jc w:val="left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=E3+1 </w:instrText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731EC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7</w:t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bottom"/>
                      </w:tcPr>
                      <w:p w14:paraId="563ED8B2" w14:textId="163BE2C4" w:rsidR="00C31DC7" w:rsidRPr="00AB56B7" w:rsidRDefault="00C31DC7" w:rsidP="00622A4A">
                        <w:pPr>
                          <w:pStyle w:val="Dates"/>
                          <w:jc w:val="left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=F3+1 </w:instrText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731EC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8</w:t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C31DC7" w:rsidRPr="00AB56B7" w14:paraId="363E43D3" w14:textId="77777777" w:rsidTr="00622A4A">
                    <w:trPr>
                      <w:trHeight w:val="794"/>
                    </w:trPr>
                    <w:tc>
                      <w:tcPr>
                        <w:tcW w:w="709" w:type="pct"/>
                        <w:shd w:val="clear" w:color="auto" w:fill="auto"/>
                        <w:vAlign w:val="bottom"/>
                      </w:tcPr>
                      <w:p w14:paraId="1ADC104A" w14:textId="02726FF2" w:rsidR="00C31DC7" w:rsidRPr="00AB56B7" w:rsidRDefault="00C31DC7" w:rsidP="00622A4A">
                        <w:pPr>
                          <w:pStyle w:val="Dates"/>
                          <w:jc w:val="left"/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=G3+1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731EC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9</w: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bottom"/>
                      </w:tcPr>
                      <w:p w14:paraId="07699E55" w14:textId="78E0158F" w:rsidR="00C31DC7" w:rsidRPr="00AB56B7" w:rsidRDefault="00C31DC7" w:rsidP="00622A4A">
                        <w:pPr>
                          <w:pStyle w:val="Dates"/>
                          <w:jc w:val="left"/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=A4+1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731EC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10</w: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bottom"/>
                      </w:tcPr>
                      <w:p w14:paraId="79EBE63C" w14:textId="168ACF36" w:rsidR="00C31DC7" w:rsidRPr="00AB56B7" w:rsidRDefault="00C31DC7" w:rsidP="00622A4A">
                        <w:pPr>
                          <w:pStyle w:val="Dates"/>
                          <w:jc w:val="left"/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=B4+1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731EC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11</w: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bottom"/>
                      </w:tcPr>
                      <w:p w14:paraId="69EC9750" w14:textId="25509EBF" w:rsidR="00C31DC7" w:rsidRPr="00AB56B7" w:rsidRDefault="00C31DC7" w:rsidP="00622A4A">
                        <w:pPr>
                          <w:pStyle w:val="Dates"/>
                          <w:jc w:val="left"/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=C4+1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731EC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12</w: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bottom"/>
                      </w:tcPr>
                      <w:p w14:paraId="3475BA4B" w14:textId="538D2B90" w:rsidR="00C31DC7" w:rsidRPr="00AB56B7" w:rsidRDefault="00C31DC7" w:rsidP="00622A4A">
                        <w:pPr>
                          <w:pStyle w:val="Dates"/>
                          <w:jc w:val="left"/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=D4+1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731EC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13</w: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bottom"/>
                      </w:tcPr>
                      <w:p w14:paraId="2378AE1B" w14:textId="7978CE9B" w:rsidR="00C31DC7" w:rsidRPr="00AB56B7" w:rsidRDefault="00C31DC7" w:rsidP="00622A4A">
                        <w:pPr>
                          <w:pStyle w:val="Dates"/>
                          <w:jc w:val="left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=E4+1 </w:instrText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731EC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14</w:t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bottom"/>
                      </w:tcPr>
                      <w:p w14:paraId="67BC19FF" w14:textId="18797310" w:rsidR="00C31DC7" w:rsidRPr="00AB56B7" w:rsidRDefault="00C31DC7" w:rsidP="00622A4A">
                        <w:pPr>
                          <w:pStyle w:val="Dates"/>
                          <w:jc w:val="left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=F4+1 </w:instrText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731EC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15</w:t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C31DC7" w:rsidRPr="00AB56B7" w14:paraId="5320D245" w14:textId="77777777" w:rsidTr="00622A4A">
                    <w:trPr>
                      <w:trHeight w:val="794"/>
                    </w:trPr>
                    <w:tc>
                      <w:tcPr>
                        <w:tcW w:w="709" w:type="pct"/>
                        <w:shd w:val="clear" w:color="auto" w:fill="auto"/>
                        <w:vAlign w:val="bottom"/>
                      </w:tcPr>
                      <w:p w14:paraId="0DBCB69E" w14:textId="5D8ED167" w:rsidR="00C31DC7" w:rsidRPr="00AB56B7" w:rsidRDefault="00C31DC7" w:rsidP="00622A4A">
                        <w:pPr>
                          <w:pStyle w:val="Dates"/>
                          <w:jc w:val="left"/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=G4+1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731EC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16</w: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bottom"/>
                      </w:tcPr>
                      <w:p w14:paraId="1BB69162" w14:textId="00008158" w:rsidR="00C31DC7" w:rsidRPr="00AB56B7" w:rsidRDefault="00C31DC7" w:rsidP="00622A4A">
                        <w:pPr>
                          <w:pStyle w:val="Dates"/>
                          <w:jc w:val="left"/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=A5+1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731EC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17</w: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bottom"/>
                      </w:tcPr>
                      <w:p w14:paraId="45F4291A" w14:textId="6B01B9C4" w:rsidR="00C31DC7" w:rsidRPr="00AB56B7" w:rsidRDefault="00C31DC7" w:rsidP="00622A4A">
                        <w:pPr>
                          <w:pStyle w:val="Dates"/>
                          <w:jc w:val="left"/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=B5+1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731EC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18</w: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bottom"/>
                      </w:tcPr>
                      <w:p w14:paraId="42D9B5BE" w14:textId="106B3AEB" w:rsidR="00C31DC7" w:rsidRPr="00AB56B7" w:rsidRDefault="00C31DC7" w:rsidP="00622A4A">
                        <w:pPr>
                          <w:pStyle w:val="Dates"/>
                          <w:jc w:val="left"/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=C5+1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731EC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19</w: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bottom"/>
                      </w:tcPr>
                      <w:p w14:paraId="351E180F" w14:textId="6EB26737" w:rsidR="00C31DC7" w:rsidRPr="00AB56B7" w:rsidRDefault="00C31DC7" w:rsidP="00622A4A">
                        <w:pPr>
                          <w:pStyle w:val="Dates"/>
                          <w:jc w:val="left"/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=D5+1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731EC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20</w: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bottom"/>
                      </w:tcPr>
                      <w:p w14:paraId="5E8DCFB7" w14:textId="0E3AAE92" w:rsidR="00C31DC7" w:rsidRPr="00AB56B7" w:rsidRDefault="00C31DC7" w:rsidP="00622A4A">
                        <w:pPr>
                          <w:pStyle w:val="Dates"/>
                          <w:jc w:val="left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=E5+1 </w:instrText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731EC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21</w:t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bottom"/>
                      </w:tcPr>
                      <w:p w14:paraId="01667846" w14:textId="6B224540" w:rsidR="00C31DC7" w:rsidRPr="00AB56B7" w:rsidRDefault="00C31DC7" w:rsidP="00622A4A">
                        <w:pPr>
                          <w:pStyle w:val="Dates"/>
                          <w:jc w:val="left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=F5+1 </w:instrText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731EC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22</w:t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C31DC7" w:rsidRPr="00AB56B7" w14:paraId="4497EAB1" w14:textId="77777777" w:rsidTr="00622A4A">
                    <w:trPr>
                      <w:trHeight w:val="794"/>
                    </w:trPr>
                    <w:tc>
                      <w:tcPr>
                        <w:tcW w:w="709" w:type="pct"/>
                        <w:shd w:val="clear" w:color="auto" w:fill="auto"/>
                        <w:vAlign w:val="bottom"/>
                      </w:tcPr>
                      <w:p w14:paraId="2D2F8DCA" w14:textId="15FAE803" w:rsidR="00C31DC7" w:rsidRPr="00AB56B7" w:rsidRDefault="00C31DC7" w:rsidP="00622A4A">
                        <w:pPr>
                          <w:pStyle w:val="Dates"/>
                          <w:jc w:val="left"/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=G5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731EC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22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=G5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731EC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22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MonthEnd5 \@ d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731EC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=G5+1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731EC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23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731EC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23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731EC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23</w: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bottom"/>
                      </w:tcPr>
                      <w:p w14:paraId="145F52D4" w14:textId="1C0DA77B" w:rsidR="00C31DC7" w:rsidRPr="00AB56B7" w:rsidRDefault="00C31DC7" w:rsidP="00622A4A">
                        <w:pPr>
                          <w:pStyle w:val="Dates"/>
                          <w:jc w:val="left"/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=A6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731EC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23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=A6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731EC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23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MonthEnd5 \@ d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731EC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=A6+1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731EC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24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731EC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24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731EC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24</w: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bottom"/>
                      </w:tcPr>
                      <w:p w14:paraId="27F95DB1" w14:textId="5F34EF0A" w:rsidR="00C31DC7" w:rsidRPr="00AB56B7" w:rsidRDefault="00C31DC7" w:rsidP="00622A4A">
                        <w:pPr>
                          <w:pStyle w:val="Dates"/>
                          <w:jc w:val="left"/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=B6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731EC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24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=B6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731EC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24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MonthEnd5 \@ d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731EC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=B6+1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731EC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25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731EC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25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731EC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25</w: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bottom"/>
                      </w:tcPr>
                      <w:p w14:paraId="248C1E81" w14:textId="39A8D5B1" w:rsidR="00C31DC7" w:rsidRPr="00AB56B7" w:rsidRDefault="00C31DC7" w:rsidP="00622A4A">
                        <w:pPr>
                          <w:pStyle w:val="Dates"/>
                          <w:jc w:val="left"/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=C6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731EC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25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=C6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731EC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25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MonthEnd5 \@ d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731EC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=C6+1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731EC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26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731EC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26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731EC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26</w: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bottom"/>
                      </w:tcPr>
                      <w:p w14:paraId="2E7AEE1E" w14:textId="39399941" w:rsidR="00C31DC7" w:rsidRPr="00AB56B7" w:rsidRDefault="00C31DC7" w:rsidP="00622A4A">
                        <w:pPr>
                          <w:pStyle w:val="Dates"/>
                          <w:jc w:val="left"/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=D6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731EC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26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=D6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731EC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26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MonthEnd5 \@ d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731EC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=D6+1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731EC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27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731EC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27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731EC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27</w: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bottom"/>
                      </w:tcPr>
                      <w:p w14:paraId="3D0DB1AA" w14:textId="5CAF2CBF" w:rsidR="00C31DC7" w:rsidRPr="00AB56B7" w:rsidRDefault="00C31DC7" w:rsidP="00622A4A">
                        <w:pPr>
                          <w:pStyle w:val="Dates"/>
                          <w:jc w:val="left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=E6</w:instrText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731EC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27</w:instrText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=E6 </w:instrText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731EC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27</w:instrText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MonthEnd5 \@ d </w:instrText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731EC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=E6+1 </w:instrText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731EC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28</w:instrText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731EC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28</w:instrText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731EC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28</w:t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bottom"/>
                      </w:tcPr>
                      <w:p w14:paraId="5165AC82" w14:textId="783B57E1" w:rsidR="00C31DC7" w:rsidRPr="00AB56B7" w:rsidRDefault="00C31DC7" w:rsidP="00622A4A">
                        <w:pPr>
                          <w:pStyle w:val="Dates"/>
                          <w:jc w:val="left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=F6</w:instrText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731EC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28</w:instrText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=F6 </w:instrText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731EC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28</w:instrText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MonthEnd5 \@ d </w:instrText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731EC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=F6+1 </w:instrText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731EC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29</w:instrText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731EC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29</w:instrText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731EC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29</w:t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C31DC7" w:rsidRPr="00AB56B7" w14:paraId="73F276D7" w14:textId="77777777" w:rsidTr="00622A4A">
                    <w:trPr>
                      <w:trHeight w:val="794"/>
                    </w:trPr>
                    <w:tc>
                      <w:tcPr>
                        <w:tcW w:w="709" w:type="pct"/>
                        <w:shd w:val="clear" w:color="auto" w:fill="auto"/>
                        <w:vAlign w:val="bottom"/>
                      </w:tcPr>
                      <w:p w14:paraId="13135E9F" w14:textId="75935205" w:rsidR="00C31DC7" w:rsidRPr="00AB56B7" w:rsidRDefault="00C31DC7" w:rsidP="00622A4A">
                        <w:pPr>
                          <w:pStyle w:val="Dates"/>
                          <w:jc w:val="left"/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=G6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731EC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29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=G6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731EC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29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MonthEnd5 \@ d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731EC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=G6+1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731EC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="003E4D0C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731EC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="003E4D0C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731EC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30</w: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bottom"/>
                      </w:tcPr>
                      <w:p w14:paraId="6921B6D3" w14:textId="656741F7" w:rsidR="00C31DC7" w:rsidRPr="00AB56B7" w:rsidRDefault="00C31DC7" w:rsidP="00622A4A">
                        <w:pPr>
                          <w:pStyle w:val="Dates"/>
                          <w:jc w:val="left"/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=A7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731EC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=A7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731EC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MonthEnd5 \@ d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731EC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=A7+1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731EC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="006731EC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731EC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="006731EC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731EC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31</w: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bottom"/>
                      </w:tcPr>
                      <w:p w14:paraId="4D6FBE47" w14:textId="77777777" w:rsidR="00C31DC7" w:rsidRPr="00AB56B7" w:rsidRDefault="00C31DC7" w:rsidP="00622A4A">
                        <w:pPr>
                          <w:pStyle w:val="Dates"/>
                          <w:jc w:val="left"/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bottom"/>
                      </w:tcPr>
                      <w:p w14:paraId="52E38CC6" w14:textId="77777777" w:rsidR="00C31DC7" w:rsidRPr="00AB56B7" w:rsidRDefault="00C31DC7" w:rsidP="00622A4A">
                        <w:pPr>
                          <w:pStyle w:val="Dates"/>
                          <w:jc w:val="left"/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bottom"/>
                      </w:tcPr>
                      <w:p w14:paraId="7E9C5FBE" w14:textId="77777777" w:rsidR="00C31DC7" w:rsidRPr="00AB56B7" w:rsidRDefault="00C31DC7" w:rsidP="00622A4A">
                        <w:pPr>
                          <w:pStyle w:val="Dates"/>
                          <w:jc w:val="left"/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bottom"/>
                      </w:tcPr>
                      <w:p w14:paraId="5011F7BB" w14:textId="77777777" w:rsidR="00C31DC7" w:rsidRPr="00AB56B7" w:rsidRDefault="00C31DC7" w:rsidP="00622A4A">
                        <w:pPr>
                          <w:pStyle w:val="Dates"/>
                          <w:jc w:val="left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bottom"/>
                      </w:tcPr>
                      <w:p w14:paraId="5C599693" w14:textId="77777777" w:rsidR="00C31DC7" w:rsidRPr="00AB56B7" w:rsidRDefault="00C31DC7" w:rsidP="00622A4A">
                        <w:pPr>
                          <w:pStyle w:val="Dates"/>
                          <w:jc w:val="left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</w:p>
                    </w:tc>
                  </w:tr>
                </w:tbl>
                <w:p w14:paraId="7FDB78A6" w14:textId="77777777" w:rsidR="00C31DC7" w:rsidRPr="00AB56B7" w:rsidRDefault="00C31DC7" w:rsidP="0087060A">
                  <w:pPr>
                    <w:pStyle w:val="Months"/>
                    <w:jc w:val="center"/>
                    <w:rPr>
                      <w:rFonts w:ascii="Century Gothic" w:hAnsi="Century Gothic" w:cs="Calibri"/>
                      <w:noProof/>
                      <w:color w:val="auto"/>
                      <w:sz w:val="28"/>
                      <w:szCs w:val="28"/>
                      <w:lang w:bidi="ru-RU"/>
                    </w:rPr>
                  </w:pPr>
                </w:p>
              </w:tc>
              <w:tc>
                <w:tcPr>
                  <w:tcW w:w="2500" w:type="pct"/>
                </w:tcPr>
                <w:p w14:paraId="3E7BA614" w14:textId="77777777" w:rsidR="00C31DC7" w:rsidRPr="00AB56B7" w:rsidRDefault="00C31DC7" w:rsidP="00C31DC7">
                  <w:pPr>
                    <w:pStyle w:val="Months"/>
                    <w:jc w:val="center"/>
                    <w:rPr>
                      <w:rFonts w:ascii="Century Gothic" w:hAnsi="Century Gothic"/>
                      <w:noProof/>
                      <w:color w:val="auto"/>
                      <w:sz w:val="36"/>
                      <w:szCs w:val="36"/>
                    </w:rPr>
                  </w:pPr>
                  <w:r w:rsidRPr="00AB56B7">
                    <w:rPr>
                      <w:rFonts w:ascii="Century Gothic" w:hAnsi="Century Gothic" w:cs="Calibri"/>
                      <w:noProof/>
                      <w:color w:val="auto"/>
                      <w:sz w:val="36"/>
                      <w:szCs w:val="36"/>
                      <w:lang w:bidi="ru-RU"/>
                    </w:rPr>
                    <w:t>Июнь</w:t>
                  </w:r>
                </w:p>
                <w:tbl>
                  <w:tblPr>
                    <w:tblStyle w:val="CalendarTable"/>
                    <w:tblW w:w="4992" w:type="pct"/>
                    <w:tblBorders>
                      <w:top w:val="single" w:sz="4" w:space="0" w:color="auto"/>
                      <w:left w:val="single" w:sz="4" w:space="0" w:color="auto"/>
                      <w:bottom w:val="single" w:sz="4" w:space="0" w:color="auto"/>
                      <w:right w:val="single" w:sz="4" w:space="0" w:color="auto"/>
                      <w:insideH w:val="single" w:sz="4" w:space="0" w:color="auto"/>
                      <w:insideV w:val="single" w:sz="4" w:space="0" w:color="auto"/>
                    </w:tblBorders>
                    <w:tblCellMar>
                      <w:left w:w="113" w:type="dxa"/>
                    </w:tblCellMar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1058"/>
                    <w:gridCol w:w="1069"/>
                    <w:gridCol w:w="1069"/>
                    <w:gridCol w:w="1068"/>
                    <w:gridCol w:w="1068"/>
                    <w:gridCol w:w="1068"/>
                    <w:gridCol w:w="1051"/>
                  </w:tblGrid>
                  <w:tr w:rsidR="00C31DC7" w:rsidRPr="00AB56B7" w14:paraId="1595348D" w14:textId="77777777" w:rsidTr="00622A4A">
                    <w:trPr>
                      <w:trHeight w:val="170"/>
                    </w:trPr>
                    <w:tc>
                      <w:tcPr>
                        <w:tcW w:w="709" w:type="pct"/>
                        <w:shd w:val="clear" w:color="auto" w:fill="auto"/>
                        <w:vAlign w:val="center"/>
                      </w:tcPr>
                      <w:p w14:paraId="289F30EC" w14:textId="77777777" w:rsidR="00C31DC7" w:rsidRPr="00622A4A" w:rsidRDefault="00C31DC7" w:rsidP="00C31DC7">
                        <w:pPr>
                          <w:pStyle w:val="Days"/>
                          <w:rPr>
                            <w:rFonts w:ascii="Century Gothic" w:hAnsi="Century Gothic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622A4A">
                          <w:rPr>
                            <w:rFonts w:ascii="Century Gothic" w:hAnsi="Century Gothic" w:cs="Calibri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ПН</w:t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7E249789" w14:textId="77777777" w:rsidR="00C31DC7" w:rsidRPr="00622A4A" w:rsidRDefault="00C31DC7" w:rsidP="00C31DC7">
                        <w:pPr>
                          <w:pStyle w:val="Days"/>
                          <w:rPr>
                            <w:rFonts w:ascii="Century Gothic" w:hAnsi="Century Gothic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622A4A">
                          <w:rPr>
                            <w:rFonts w:ascii="Century Gothic" w:hAnsi="Century Gothic" w:cs="Calibri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ВТ</w:t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5CD65FC0" w14:textId="77777777" w:rsidR="00C31DC7" w:rsidRPr="00622A4A" w:rsidRDefault="00C31DC7" w:rsidP="00C31DC7">
                        <w:pPr>
                          <w:pStyle w:val="Days"/>
                          <w:rPr>
                            <w:rFonts w:ascii="Century Gothic" w:hAnsi="Century Gothic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622A4A">
                          <w:rPr>
                            <w:rFonts w:ascii="Century Gothic" w:hAnsi="Century Gothic" w:cs="Calibri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СР</w:t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272421B1" w14:textId="77777777" w:rsidR="00C31DC7" w:rsidRPr="00622A4A" w:rsidRDefault="00C31DC7" w:rsidP="00C31DC7">
                        <w:pPr>
                          <w:pStyle w:val="Days"/>
                          <w:rPr>
                            <w:rFonts w:ascii="Century Gothic" w:hAnsi="Century Gothic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622A4A">
                          <w:rPr>
                            <w:rFonts w:ascii="Century Gothic" w:hAnsi="Century Gothic" w:cs="Calibri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ЧТ</w:t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302D4E15" w14:textId="77777777" w:rsidR="00C31DC7" w:rsidRPr="00622A4A" w:rsidRDefault="00C31DC7" w:rsidP="00C31DC7">
                        <w:pPr>
                          <w:pStyle w:val="Days"/>
                          <w:rPr>
                            <w:rFonts w:ascii="Century Gothic" w:hAnsi="Century Gothic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622A4A">
                          <w:rPr>
                            <w:rFonts w:ascii="Century Gothic" w:hAnsi="Century Gothic" w:cs="Calibri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ПТ</w:t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551939BE" w14:textId="77777777" w:rsidR="00C31DC7" w:rsidRPr="00622A4A" w:rsidRDefault="00C31DC7" w:rsidP="00C31DC7">
                        <w:pPr>
                          <w:pStyle w:val="Day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622A4A">
                          <w:rPr>
                            <w:rFonts w:ascii="Century Gothic" w:hAnsi="Century Gothic" w:cs="Calibri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СБ</w:t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43C91E1E" w14:textId="77777777" w:rsidR="00C31DC7" w:rsidRPr="00622A4A" w:rsidRDefault="00C31DC7" w:rsidP="00C31DC7">
                        <w:pPr>
                          <w:pStyle w:val="Day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622A4A">
                          <w:rPr>
                            <w:rFonts w:ascii="Century Gothic" w:hAnsi="Century Gothic" w:cs="Calibri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ВС</w:t>
                        </w:r>
                      </w:p>
                    </w:tc>
                  </w:tr>
                  <w:tr w:rsidR="00C31DC7" w:rsidRPr="00AB56B7" w14:paraId="2F319CC9" w14:textId="77777777" w:rsidTr="00622A4A">
                    <w:trPr>
                      <w:trHeight w:val="794"/>
                    </w:trPr>
                    <w:tc>
                      <w:tcPr>
                        <w:tcW w:w="709" w:type="pct"/>
                        <w:shd w:val="clear" w:color="auto" w:fill="auto"/>
                        <w:vAlign w:val="bottom"/>
                      </w:tcPr>
                      <w:p w14:paraId="180DBBEC" w14:textId="58A952D4" w:rsidR="00C31DC7" w:rsidRPr="00AB56B7" w:rsidRDefault="00C31DC7" w:rsidP="00622A4A">
                        <w:pPr>
                          <w:pStyle w:val="Dates"/>
                          <w:jc w:val="left"/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MonthStart6 \@ dddd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731EC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среда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“</w:instrText>
                        </w:r>
                        <w:r w:rsidRPr="00AB56B7">
                          <w:rPr>
                            <w:rFonts w:ascii="Century Gothic" w:hAnsi="Century Gothic" w:cs="Calibri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понедельник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" 1 ""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bottom"/>
                      </w:tcPr>
                      <w:p w14:paraId="61EF1723" w14:textId="32B7E645" w:rsidR="00C31DC7" w:rsidRPr="00AB56B7" w:rsidRDefault="00C31DC7" w:rsidP="00622A4A">
                        <w:pPr>
                          <w:pStyle w:val="Dates"/>
                          <w:jc w:val="left"/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MonthStart6 \@ dddd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731EC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среда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“</w:instrText>
                        </w:r>
                        <w:r w:rsidRPr="00AB56B7">
                          <w:rPr>
                            <w:rFonts w:ascii="Century Gothic" w:hAnsi="Century Gothic" w:cs="Calibri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вторник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" 1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=A2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731EC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0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&lt;&gt; 0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=A2+1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372620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bottom"/>
                      </w:tcPr>
                      <w:p w14:paraId="2C5781B8" w14:textId="3280E43D" w:rsidR="00C31DC7" w:rsidRPr="00AB56B7" w:rsidRDefault="00C31DC7" w:rsidP="00622A4A">
                        <w:pPr>
                          <w:pStyle w:val="Dates"/>
                          <w:jc w:val="left"/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MonthStart6 \@ dddd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731EC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среда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“</w:instrText>
                        </w:r>
                        <w:r w:rsidRPr="00AB56B7">
                          <w:rPr>
                            <w:rFonts w:ascii="Century Gothic" w:hAnsi="Century Gothic" w:cs="Calibri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среда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" 1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=B2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3E4D0C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1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&lt;&gt; 0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=B2+1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3E4D0C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3E4D0C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731EC"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</w: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bottom"/>
                      </w:tcPr>
                      <w:p w14:paraId="341827D1" w14:textId="40D0BC1B" w:rsidR="00C31DC7" w:rsidRPr="00AB56B7" w:rsidRDefault="00C31DC7" w:rsidP="00622A4A">
                        <w:pPr>
                          <w:pStyle w:val="Dates"/>
                          <w:jc w:val="left"/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MonthStart6 \@ dddd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731EC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среда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“</w:instrText>
                        </w:r>
                        <w:r w:rsidRPr="00AB56B7">
                          <w:rPr>
                            <w:rFonts w:ascii="Century Gothic" w:hAnsi="Century Gothic" w:cs="Calibri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четверг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" 1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=C2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731EC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1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&lt;&gt; 0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=C2+1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731EC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731EC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731EC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</w: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bottom"/>
                      </w:tcPr>
                      <w:p w14:paraId="1DBC4AB4" w14:textId="4D3ECFDC" w:rsidR="00C31DC7" w:rsidRPr="00AB56B7" w:rsidRDefault="00C31DC7" w:rsidP="00622A4A">
                        <w:pPr>
                          <w:pStyle w:val="Dates"/>
                          <w:jc w:val="left"/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MonthStart6 \@ dddd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731EC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среда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= “</w:instrText>
                        </w:r>
                        <w:r w:rsidRPr="00AB56B7">
                          <w:rPr>
                            <w:rFonts w:ascii="Century Gothic" w:hAnsi="Century Gothic" w:cs="Calibri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пятница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" 1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=D2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731EC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&lt;&gt; 0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=D2+1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731EC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731EC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731EC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3</w: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bottom"/>
                      </w:tcPr>
                      <w:p w14:paraId="5B8AA3B2" w14:textId="7CD28B9D" w:rsidR="00C31DC7" w:rsidRPr="00AB56B7" w:rsidRDefault="00C31DC7" w:rsidP="00622A4A">
                        <w:pPr>
                          <w:pStyle w:val="Dates"/>
                          <w:jc w:val="left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MonthStart6 \@ dddd </w:instrText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731EC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среда</w:instrText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“</w:instrText>
                        </w:r>
                        <w:r w:rsidRPr="00AB56B7">
                          <w:rPr>
                            <w:rFonts w:ascii="Century Gothic" w:hAnsi="Century Gothic" w:cs="Calibri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суббота</w:instrText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" 1 </w:instrText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=E2 </w:instrText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731EC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</w:instrText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&lt;&gt; 0 </w:instrText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=E2+1 </w:instrText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731EC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4</w:instrText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731EC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4</w:instrText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731EC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4</w:t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bottom"/>
                      </w:tcPr>
                      <w:p w14:paraId="70B6C85D" w14:textId="503BCA6C" w:rsidR="00C31DC7" w:rsidRPr="00AB56B7" w:rsidRDefault="00C31DC7" w:rsidP="00622A4A">
                        <w:pPr>
                          <w:pStyle w:val="Dates"/>
                          <w:jc w:val="left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MonthStart6 \@ dddd </w:instrText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731EC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среда</w:instrText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“</w:instrText>
                        </w:r>
                        <w:r w:rsidRPr="00AB56B7">
                          <w:rPr>
                            <w:rFonts w:ascii="Century Gothic" w:hAnsi="Century Gothic" w:cs="Calibri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воскресенье</w:instrText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" 1 </w:instrText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=F2 </w:instrText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731EC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4</w:instrText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&lt;&gt; 0 </w:instrText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=F2+1 </w:instrText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731EC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5</w:instrText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731EC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5</w:instrText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731EC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5</w:t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C31DC7" w:rsidRPr="00AB56B7" w14:paraId="3EFD5C6A" w14:textId="77777777" w:rsidTr="00622A4A">
                    <w:trPr>
                      <w:trHeight w:val="794"/>
                    </w:trPr>
                    <w:tc>
                      <w:tcPr>
                        <w:tcW w:w="709" w:type="pct"/>
                        <w:shd w:val="clear" w:color="auto" w:fill="auto"/>
                        <w:vAlign w:val="bottom"/>
                      </w:tcPr>
                      <w:p w14:paraId="1D588E62" w14:textId="1E24FCA5" w:rsidR="00C31DC7" w:rsidRPr="00AB56B7" w:rsidRDefault="00C31DC7" w:rsidP="00622A4A">
                        <w:pPr>
                          <w:pStyle w:val="Dates"/>
                          <w:jc w:val="left"/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=G2+1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731EC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6</w: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bottom"/>
                      </w:tcPr>
                      <w:p w14:paraId="695B0464" w14:textId="04637F40" w:rsidR="00C31DC7" w:rsidRPr="00AB56B7" w:rsidRDefault="00C31DC7" w:rsidP="00622A4A">
                        <w:pPr>
                          <w:pStyle w:val="Dates"/>
                          <w:jc w:val="left"/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=A3+1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731EC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7</w: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bottom"/>
                      </w:tcPr>
                      <w:p w14:paraId="63C45268" w14:textId="6BBA2C3C" w:rsidR="00C31DC7" w:rsidRPr="00AB56B7" w:rsidRDefault="00C31DC7" w:rsidP="00622A4A">
                        <w:pPr>
                          <w:pStyle w:val="Dates"/>
                          <w:jc w:val="left"/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=B3+1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731EC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8</w: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bottom"/>
                      </w:tcPr>
                      <w:p w14:paraId="7D9A5710" w14:textId="11CE1F18" w:rsidR="00C31DC7" w:rsidRPr="00AB56B7" w:rsidRDefault="00C31DC7" w:rsidP="00622A4A">
                        <w:pPr>
                          <w:pStyle w:val="Dates"/>
                          <w:jc w:val="left"/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=C3+1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731EC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9</w: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bottom"/>
                      </w:tcPr>
                      <w:p w14:paraId="250B079C" w14:textId="25BECECB" w:rsidR="00C31DC7" w:rsidRPr="00AB56B7" w:rsidRDefault="00C31DC7" w:rsidP="00622A4A">
                        <w:pPr>
                          <w:pStyle w:val="Dates"/>
                          <w:jc w:val="left"/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=D3+1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731EC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10</w: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bottom"/>
                      </w:tcPr>
                      <w:p w14:paraId="332FBCD2" w14:textId="1530A702" w:rsidR="00C31DC7" w:rsidRPr="00AB56B7" w:rsidRDefault="00C31DC7" w:rsidP="00622A4A">
                        <w:pPr>
                          <w:pStyle w:val="Dates"/>
                          <w:jc w:val="left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=E3+1 </w:instrText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731EC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11</w:t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bottom"/>
                      </w:tcPr>
                      <w:p w14:paraId="496B9343" w14:textId="069EC0CC" w:rsidR="00C31DC7" w:rsidRPr="00AB56B7" w:rsidRDefault="00C31DC7" w:rsidP="00622A4A">
                        <w:pPr>
                          <w:pStyle w:val="Dates"/>
                          <w:jc w:val="left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=F3+1 </w:instrText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731EC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12</w:t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C31DC7" w:rsidRPr="00AB56B7" w14:paraId="5B3A5201" w14:textId="77777777" w:rsidTr="00622A4A">
                    <w:trPr>
                      <w:trHeight w:val="794"/>
                    </w:trPr>
                    <w:tc>
                      <w:tcPr>
                        <w:tcW w:w="709" w:type="pct"/>
                        <w:shd w:val="clear" w:color="auto" w:fill="auto"/>
                        <w:vAlign w:val="bottom"/>
                      </w:tcPr>
                      <w:p w14:paraId="18CF17A4" w14:textId="0B110D98" w:rsidR="00C31DC7" w:rsidRPr="00AB56B7" w:rsidRDefault="00C31DC7" w:rsidP="00622A4A">
                        <w:pPr>
                          <w:pStyle w:val="Dates"/>
                          <w:jc w:val="left"/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=G3+1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731EC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13</w: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bottom"/>
                      </w:tcPr>
                      <w:p w14:paraId="5BCAACD8" w14:textId="3303BDC8" w:rsidR="00C31DC7" w:rsidRPr="00AB56B7" w:rsidRDefault="00C31DC7" w:rsidP="00622A4A">
                        <w:pPr>
                          <w:pStyle w:val="Dates"/>
                          <w:jc w:val="left"/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=A4+1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731EC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14</w: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bottom"/>
                      </w:tcPr>
                      <w:p w14:paraId="0955B223" w14:textId="243F17C2" w:rsidR="00C31DC7" w:rsidRPr="00AB56B7" w:rsidRDefault="00C31DC7" w:rsidP="00622A4A">
                        <w:pPr>
                          <w:pStyle w:val="Dates"/>
                          <w:jc w:val="left"/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=B4+1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731EC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15</w: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bottom"/>
                      </w:tcPr>
                      <w:p w14:paraId="379FB01F" w14:textId="5F06237A" w:rsidR="00C31DC7" w:rsidRPr="00AB56B7" w:rsidRDefault="00C31DC7" w:rsidP="00622A4A">
                        <w:pPr>
                          <w:pStyle w:val="Dates"/>
                          <w:jc w:val="left"/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=C4+1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731EC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16</w: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bottom"/>
                      </w:tcPr>
                      <w:p w14:paraId="04347313" w14:textId="54D4AE8A" w:rsidR="00C31DC7" w:rsidRPr="00AB56B7" w:rsidRDefault="00C31DC7" w:rsidP="00622A4A">
                        <w:pPr>
                          <w:pStyle w:val="Dates"/>
                          <w:jc w:val="left"/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=D4+1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731EC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17</w: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bottom"/>
                      </w:tcPr>
                      <w:p w14:paraId="6B2F6343" w14:textId="64804CBC" w:rsidR="00C31DC7" w:rsidRPr="00AB56B7" w:rsidRDefault="00C31DC7" w:rsidP="00622A4A">
                        <w:pPr>
                          <w:pStyle w:val="Dates"/>
                          <w:jc w:val="left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=E4+1 </w:instrText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731EC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18</w:t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bottom"/>
                      </w:tcPr>
                      <w:p w14:paraId="13FFE67F" w14:textId="68FEF8FB" w:rsidR="00C31DC7" w:rsidRPr="00AB56B7" w:rsidRDefault="00C31DC7" w:rsidP="00622A4A">
                        <w:pPr>
                          <w:pStyle w:val="Dates"/>
                          <w:jc w:val="left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=F4+1 </w:instrText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731EC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19</w:t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C31DC7" w:rsidRPr="00AB56B7" w14:paraId="3F091185" w14:textId="77777777" w:rsidTr="00622A4A">
                    <w:trPr>
                      <w:trHeight w:val="794"/>
                    </w:trPr>
                    <w:tc>
                      <w:tcPr>
                        <w:tcW w:w="709" w:type="pct"/>
                        <w:shd w:val="clear" w:color="auto" w:fill="auto"/>
                        <w:vAlign w:val="bottom"/>
                      </w:tcPr>
                      <w:p w14:paraId="6768CF38" w14:textId="34D06BBE" w:rsidR="00C31DC7" w:rsidRPr="00AB56B7" w:rsidRDefault="00C31DC7" w:rsidP="00622A4A">
                        <w:pPr>
                          <w:pStyle w:val="Dates"/>
                          <w:jc w:val="left"/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=G4+1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731EC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20</w: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bottom"/>
                      </w:tcPr>
                      <w:p w14:paraId="3AE295E6" w14:textId="448199AB" w:rsidR="00C31DC7" w:rsidRPr="00AB56B7" w:rsidRDefault="00C31DC7" w:rsidP="00622A4A">
                        <w:pPr>
                          <w:pStyle w:val="Dates"/>
                          <w:jc w:val="left"/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=A5+1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731EC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21</w: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bottom"/>
                      </w:tcPr>
                      <w:p w14:paraId="219D6A61" w14:textId="4BE64FE7" w:rsidR="00C31DC7" w:rsidRPr="00AB56B7" w:rsidRDefault="00C31DC7" w:rsidP="00622A4A">
                        <w:pPr>
                          <w:pStyle w:val="Dates"/>
                          <w:jc w:val="left"/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=B5+1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731EC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22</w: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bottom"/>
                      </w:tcPr>
                      <w:p w14:paraId="2F06CC34" w14:textId="184A6560" w:rsidR="00C31DC7" w:rsidRPr="00AB56B7" w:rsidRDefault="00C31DC7" w:rsidP="00622A4A">
                        <w:pPr>
                          <w:pStyle w:val="Dates"/>
                          <w:jc w:val="left"/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=C5+1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731EC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23</w: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bottom"/>
                      </w:tcPr>
                      <w:p w14:paraId="32D4ACE0" w14:textId="5529829B" w:rsidR="00C31DC7" w:rsidRPr="00AB56B7" w:rsidRDefault="00C31DC7" w:rsidP="00622A4A">
                        <w:pPr>
                          <w:pStyle w:val="Dates"/>
                          <w:jc w:val="left"/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=D5+1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731EC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24</w: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bottom"/>
                      </w:tcPr>
                      <w:p w14:paraId="23F8D9E1" w14:textId="533553C9" w:rsidR="00C31DC7" w:rsidRPr="00AB56B7" w:rsidRDefault="00C31DC7" w:rsidP="00622A4A">
                        <w:pPr>
                          <w:pStyle w:val="Dates"/>
                          <w:jc w:val="left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=E5+1 </w:instrText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731EC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25</w:t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bottom"/>
                      </w:tcPr>
                      <w:p w14:paraId="1CCB51AD" w14:textId="7C403B43" w:rsidR="00C31DC7" w:rsidRPr="00AB56B7" w:rsidRDefault="00C31DC7" w:rsidP="00622A4A">
                        <w:pPr>
                          <w:pStyle w:val="Dates"/>
                          <w:jc w:val="left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=F5+1 </w:instrText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731EC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26</w:t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C31DC7" w:rsidRPr="00AB56B7" w14:paraId="3927724D" w14:textId="77777777" w:rsidTr="00622A4A">
                    <w:trPr>
                      <w:trHeight w:val="794"/>
                    </w:trPr>
                    <w:tc>
                      <w:tcPr>
                        <w:tcW w:w="709" w:type="pct"/>
                        <w:shd w:val="clear" w:color="auto" w:fill="auto"/>
                        <w:vAlign w:val="bottom"/>
                      </w:tcPr>
                      <w:p w14:paraId="59F1F395" w14:textId="48ACD704" w:rsidR="00C31DC7" w:rsidRPr="00AB56B7" w:rsidRDefault="00C31DC7" w:rsidP="00622A4A">
                        <w:pPr>
                          <w:pStyle w:val="Dates"/>
                          <w:jc w:val="left"/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=G5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731EC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26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=G5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731EC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26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MonthEnd6 \@ d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731EC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=G5+1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731EC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27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731EC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27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731EC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27</w: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bottom"/>
                      </w:tcPr>
                      <w:p w14:paraId="321A73EC" w14:textId="5514C9F6" w:rsidR="00C31DC7" w:rsidRPr="00AB56B7" w:rsidRDefault="00C31DC7" w:rsidP="00622A4A">
                        <w:pPr>
                          <w:pStyle w:val="Dates"/>
                          <w:jc w:val="left"/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=A6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731EC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27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=A6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731EC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27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MonthEnd6 \@ d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731EC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=A6+1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731EC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28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731EC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28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731EC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28</w: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bottom"/>
                      </w:tcPr>
                      <w:p w14:paraId="3BDDE194" w14:textId="47A3E5C8" w:rsidR="00C31DC7" w:rsidRPr="00AB56B7" w:rsidRDefault="00C31DC7" w:rsidP="00622A4A">
                        <w:pPr>
                          <w:pStyle w:val="Dates"/>
                          <w:jc w:val="left"/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=B6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731EC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28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=B6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731EC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28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MonthEnd6 \@ d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731EC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=B6+1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731EC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29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="003E4D0C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731EC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29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="003E4D0C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731EC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29</w: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bottom"/>
                      </w:tcPr>
                      <w:p w14:paraId="4A23B11F" w14:textId="63D2A1A3" w:rsidR="00C31DC7" w:rsidRPr="00AB56B7" w:rsidRDefault="00C31DC7" w:rsidP="00622A4A">
                        <w:pPr>
                          <w:pStyle w:val="Dates"/>
                          <w:jc w:val="left"/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=C6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731EC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29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=C6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731EC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29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MonthEnd6 \@ d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731EC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=C6+1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731EC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="006731EC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731EC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="006731EC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731EC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30</w: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bottom"/>
                      </w:tcPr>
                      <w:p w14:paraId="564EE19B" w14:textId="0A5ED9D0" w:rsidR="00C31DC7" w:rsidRPr="00AB56B7" w:rsidRDefault="00C31DC7" w:rsidP="00622A4A">
                        <w:pPr>
                          <w:pStyle w:val="Dates"/>
                          <w:jc w:val="left"/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=D6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731EC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=D6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731EC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MonthEnd6 \@ d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731EC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=D6+1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27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bottom"/>
                      </w:tcPr>
                      <w:p w14:paraId="2B31CE01" w14:textId="645D7ABE" w:rsidR="00C31DC7" w:rsidRPr="00AB56B7" w:rsidRDefault="00C31DC7" w:rsidP="00622A4A">
                        <w:pPr>
                          <w:pStyle w:val="Dates"/>
                          <w:jc w:val="left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=E6</w:instrText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731EC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0</w:instrText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=E6 </w:instrText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27</w:instrText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MonthEnd6 \@ d </w:instrText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=E6+1 </w:instrText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28</w:instrText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28</w:instrText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bottom"/>
                      </w:tcPr>
                      <w:p w14:paraId="30B8B5E9" w14:textId="106A8227" w:rsidR="00C31DC7" w:rsidRPr="00AB56B7" w:rsidRDefault="00C31DC7" w:rsidP="00622A4A">
                        <w:pPr>
                          <w:pStyle w:val="Dates"/>
                          <w:jc w:val="left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=F6</w:instrText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731EC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0</w:instrText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=F6 </w:instrText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28</w:instrText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MonthEnd6 \@ d </w:instrText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=F6+1 </w:instrText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29</w:instrText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29</w:instrText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C31DC7" w:rsidRPr="00AB56B7" w14:paraId="47BC8B2A" w14:textId="77777777" w:rsidTr="00622A4A">
                    <w:trPr>
                      <w:trHeight w:val="794"/>
                    </w:trPr>
                    <w:tc>
                      <w:tcPr>
                        <w:tcW w:w="709" w:type="pct"/>
                        <w:shd w:val="clear" w:color="auto" w:fill="auto"/>
                        <w:vAlign w:val="bottom"/>
                      </w:tcPr>
                      <w:p w14:paraId="3958D8D4" w14:textId="09F0754D" w:rsidR="00C31DC7" w:rsidRPr="00AB56B7" w:rsidRDefault="00C31DC7" w:rsidP="00622A4A">
                        <w:pPr>
                          <w:pStyle w:val="Dates"/>
                          <w:jc w:val="left"/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=G6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731EC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0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=G6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29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MonthEnd6 \@ d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=G6+1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bottom"/>
                      </w:tcPr>
                      <w:p w14:paraId="2083033A" w14:textId="779A7A04" w:rsidR="00C31DC7" w:rsidRPr="00AB56B7" w:rsidRDefault="00C31DC7" w:rsidP="00622A4A">
                        <w:pPr>
                          <w:pStyle w:val="Dates"/>
                          <w:jc w:val="left"/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=A7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731EC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0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=A7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MonthEnd6 \@ d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=A7+1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bottom"/>
                      </w:tcPr>
                      <w:p w14:paraId="5D1F831D" w14:textId="77777777" w:rsidR="00C31DC7" w:rsidRPr="00AB56B7" w:rsidRDefault="00C31DC7" w:rsidP="00622A4A">
                        <w:pPr>
                          <w:pStyle w:val="Dates"/>
                          <w:jc w:val="left"/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bottom"/>
                      </w:tcPr>
                      <w:p w14:paraId="1CF5CE79" w14:textId="77777777" w:rsidR="00C31DC7" w:rsidRPr="00AB56B7" w:rsidRDefault="00C31DC7" w:rsidP="00622A4A">
                        <w:pPr>
                          <w:pStyle w:val="Dates"/>
                          <w:jc w:val="left"/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bottom"/>
                      </w:tcPr>
                      <w:p w14:paraId="1CFEB0C1" w14:textId="77777777" w:rsidR="00C31DC7" w:rsidRPr="00AB56B7" w:rsidRDefault="00C31DC7" w:rsidP="00622A4A">
                        <w:pPr>
                          <w:pStyle w:val="Dates"/>
                          <w:jc w:val="left"/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bottom"/>
                      </w:tcPr>
                      <w:p w14:paraId="71CFA9D0" w14:textId="77777777" w:rsidR="00C31DC7" w:rsidRPr="00AB56B7" w:rsidRDefault="00C31DC7" w:rsidP="00622A4A">
                        <w:pPr>
                          <w:pStyle w:val="Dates"/>
                          <w:jc w:val="left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bottom"/>
                      </w:tcPr>
                      <w:p w14:paraId="46B27843" w14:textId="77777777" w:rsidR="00C31DC7" w:rsidRPr="00AB56B7" w:rsidRDefault="00C31DC7" w:rsidP="00622A4A">
                        <w:pPr>
                          <w:pStyle w:val="Dates"/>
                          <w:jc w:val="left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</w:p>
                    </w:tc>
                  </w:tr>
                </w:tbl>
                <w:p w14:paraId="21B08001" w14:textId="77777777" w:rsidR="00C31DC7" w:rsidRPr="00AB56B7" w:rsidRDefault="00C31DC7" w:rsidP="0087060A">
                  <w:pPr>
                    <w:pStyle w:val="Months"/>
                    <w:jc w:val="center"/>
                    <w:rPr>
                      <w:rFonts w:ascii="Century Gothic" w:hAnsi="Century Gothic" w:cs="Calibri"/>
                      <w:noProof/>
                      <w:color w:val="auto"/>
                      <w:sz w:val="28"/>
                      <w:szCs w:val="28"/>
                      <w:lang w:bidi="ru-RU"/>
                    </w:rPr>
                  </w:pPr>
                </w:p>
              </w:tc>
            </w:tr>
            <w:tr w:rsidR="00C31DC7" w:rsidRPr="00AB56B7" w14:paraId="45ED49D3" w14:textId="77777777" w:rsidTr="00A5559C">
              <w:tc>
                <w:tcPr>
                  <w:tcW w:w="2500" w:type="pct"/>
                </w:tcPr>
                <w:tbl>
                  <w:tblPr>
                    <w:tblStyle w:val="ae"/>
                    <w:tblW w:w="5000" w:type="pct"/>
                    <w:tblBorders>
                      <w:top w:val="single" w:sz="4" w:space="0" w:color="auto"/>
                      <w:bottom w:val="single" w:sz="4" w:space="0" w:color="auto"/>
                      <w:insideH w:val="single" w:sz="4" w:space="0" w:color="auto"/>
                      <w:insideV w:val="single" w:sz="4" w:space="0" w:color="auto"/>
                    </w:tblBorders>
                    <w:tblLook w:val="04A0" w:firstRow="1" w:lastRow="0" w:firstColumn="1" w:lastColumn="0" w:noHBand="0" w:noVBand="1"/>
                  </w:tblPr>
                  <w:tblGrid>
                    <w:gridCol w:w="7473"/>
                  </w:tblGrid>
                  <w:tr w:rsidR="00622A4A" w14:paraId="752A5D68" w14:textId="77777777" w:rsidTr="00A5559C">
                    <w:tc>
                      <w:tcPr>
                        <w:tcW w:w="5000" w:type="pct"/>
                        <w:tcBorders>
                          <w:top w:val="nil"/>
                        </w:tcBorders>
                      </w:tcPr>
                      <w:p w14:paraId="083505C0" w14:textId="77777777" w:rsidR="00622A4A" w:rsidRDefault="00622A4A" w:rsidP="00622A4A">
                        <w:pPr>
                          <w:pStyle w:val="Months"/>
                          <w:ind w:left="0"/>
                          <w:jc w:val="center"/>
                          <w:rPr>
                            <w:rFonts w:ascii="Century Gothic" w:hAnsi="Century Gothic" w:cs="Calibri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</w:pPr>
                      </w:p>
                    </w:tc>
                  </w:tr>
                  <w:tr w:rsidR="00622A4A" w14:paraId="56858A92" w14:textId="77777777" w:rsidTr="004D061D">
                    <w:tc>
                      <w:tcPr>
                        <w:tcW w:w="5000" w:type="pct"/>
                      </w:tcPr>
                      <w:p w14:paraId="754E43A2" w14:textId="77777777" w:rsidR="00622A4A" w:rsidRDefault="00622A4A" w:rsidP="00622A4A">
                        <w:pPr>
                          <w:pStyle w:val="Months"/>
                          <w:ind w:left="0"/>
                          <w:jc w:val="center"/>
                          <w:rPr>
                            <w:rFonts w:ascii="Century Gothic" w:hAnsi="Century Gothic" w:cs="Calibri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</w:pPr>
                      </w:p>
                    </w:tc>
                  </w:tr>
                  <w:tr w:rsidR="00622A4A" w14:paraId="1D5F502B" w14:textId="77777777" w:rsidTr="004D061D">
                    <w:tc>
                      <w:tcPr>
                        <w:tcW w:w="5000" w:type="pct"/>
                      </w:tcPr>
                      <w:p w14:paraId="5C21F275" w14:textId="77777777" w:rsidR="00622A4A" w:rsidRDefault="00622A4A" w:rsidP="00622A4A">
                        <w:pPr>
                          <w:pStyle w:val="Months"/>
                          <w:ind w:left="0"/>
                          <w:jc w:val="center"/>
                          <w:rPr>
                            <w:rFonts w:ascii="Century Gothic" w:hAnsi="Century Gothic" w:cs="Calibri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</w:pPr>
                      </w:p>
                    </w:tc>
                  </w:tr>
                  <w:tr w:rsidR="00622A4A" w14:paraId="66B38E64" w14:textId="77777777" w:rsidTr="004D061D">
                    <w:tc>
                      <w:tcPr>
                        <w:tcW w:w="5000" w:type="pct"/>
                      </w:tcPr>
                      <w:p w14:paraId="6C93370B" w14:textId="77777777" w:rsidR="00622A4A" w:rsidRDefault="00622A4A" w:rsidP="00622A4A">
                        <w:pPr>
                          <w:pStyle w:val="Months"/>
                          <w:ind w:left="0"/>
                          <w:jc w:val="center"/>
                          <w:rPr>
                            <w:rFonts w:ascii="Century Gothic" w:hAnsi="Century Gothic" w:cs="Calibri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</w:pPr>
                      </w:p>
                    </w:tc>
                  </w:tr>
                  <w:tr w:rsidR="00622A4A" w14:paraId="3BE3F25C" w14:textId="77777777" w:rsidTr="004D061D">
                    <w:tc>
                      <w:tcPr>
                        <w:tcW w:w="5000" w:type="pct"/>
                      </w:tcPr>
                      <w:p w14:paraId="116A73AA" w14:textId="77777777" w:rsidR="00622A4A" w:rsidRDefault="00622A4A" w:rsidP="00622A4A">
                        <w:pPr>
                          <w:pStyle w:val="Months"/>
                          <w:ind w:left="0"/>
                          <w:jc w:val="center"/>
                          <w:rPr>
                            <w:rFonts w:ascii="Century Gothic" w:hAnsi="Century Gothic" w:cs="Calibri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</w:pPr>
                      </w:p>
                    </w:tc>
                  </w:tr>
                  <w:tr w:rsidR="00622A4A" w14:paraId="470344B7" w14:textId="77777777" w:rsidTr="004D061D">
                    <w:tc>
                      <w:tcPr>
                        <w:tcW w:w="5000" w:type="pct"/>
                      </w:tcPr>
                      <w:p w14:paraId="32D596B4" w14:textId="77777777" w:rsidR="00622A4A" w:rsidRDefault="00622A4A" w:rsidP="00622A4A">
                        <w:pPr>
                          <w:pStyle w:val="Months"/>
                          <w:ind w:left="0"/>
                          <w:jc w:val="center"/>
                          <w:rPr>
                            <w:rFonts w:ascii="Century Gothic" w:hAnsi="Century Gothic" w:cs="Calibri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</w:pPr>
                      </w:p>
                    </w:tc>
                  </w:tr>
                  <w:tr w:rsidR="00622A4A" w14:paraId="5C7DCF75" w14:textId="77777777" w:rsidTr="004D061D">
                    <w:tc>
                      <w:tcPr>
                        <w:tcW w:w="5000" w:type="pct"/>
                      </w:tcPr>
                      <w:p w14:paraId="63700BB3" w14:textId="77777777" w:rsidR="00622A4A" w:rsidRDefault="00622A4A" w:rsidP="00622A4A">
                        <w:pPr>
                          <w:pStyle w:val="Months"/>
                          <w:ind w:left="0"/>
                          <w:jc w:val="center"/>
                          <w:rPr>
                            <w:rFonts w:ascii="Century Gothic" w:hAnsi="Century Gothic" w:cs="Calibri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</w:pPr>
                      </w:p>
                    </w:tc>
                  </w:tr>
                  <w:tr w:rsidR="00622A4A" w14:paraId="69ABDE3E" w14:textId="77777777" w:rsidTr="004D061D">
                    <w:tc>
                      <w:tcPr>
                        <w:tcW w:w="5000" w:type="pct"/>
                      </w:tcPr>
                      <w:p w14:paraId="618C97E4" w14:textId="77777777" w:rsidR="00622A4A" w:rsidRDefault="00622A4A" w:rsidP="00622A4A">
                        <w:pPr>
                          <w:pStyle w:val="Months"/>
                          <w:ind w:left="0"/>
                          <w:jc w:val="center"/>
                          <w:rPr>
                            <w:rFonts w:ascii="Century Gothic" w:hAnsi="Century Gothic" w:cs="Calibri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</w:pPr>
                      </w:p>
                    </w:tc>
                  </w:tr>
                  <w:tr w:rsidR="00622A4A" w14:paraId="3A438D37" w14:textId="77777777" w:rsidTr="004D061D">
                    <w:tc>
                      <w:tcPr>
                        <w:tcW w:w="5000" w:type="pct"/>
                      </w:tcPr>
                      <w:p w14:paraId="0179D741" w14:textId="77777777" w:rsidR="00622A4A" w:rsidRDefault="00622A4A" w:rsidP="00622A4A">
                        <w:pPr>
                          <w:pStyle w:val="Months"/>
                          <w:ind w:left="0"/>
                          <w:jc w:val="center"/>
                          <w:rPr>
                            <w:rFonts w:ascii="Century Gothic" w:hAnsi="Century Gothic" w:cs="Calibri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</w:pPr>
                      </w:p>
                    </w:tc>
                  </w:tr>
                </w:tbl>
                <w:p w14:paraId="01FCFCCF" w14:textId="77777777" w:rsidR="00C31DC7" w:rsidRPr="00AB56B7" w:rsidRDefault="00C31DC7" w:rsidP="0087060A">
                  <w:pPr>
                    <w:pStyle w:val="Months"/>
                    <w:jc w:val="center"/>
                    <w:rPr>
                      <w:rFonts w:ascii="Century Gothic" w:hAnsi="Century Gothic" w:cs="Calibri"/>
                      <w:noProof/>
                      <w:color w:val="auto"/>
                      <w:sz w:val="28"/>
                      <w:szCs w:val="28"/>
                      <w:lang w:bidi="ru-RU"/>
                    </w:rPr>
                  </w:pPr>
                </w:p>
              </w:tc>
              <w:tc>
                <w:tcPr>
                  <w:tcW w:w="2500" w:type="pct"/>
                </w:tcPr>
                <w:tbl>
                  <w:tblPr>
                    <w:tblStyle w:val="ae"/>
                    <w:tblW w:w="5000" w:type="pct"/>
                    <w:tblBorders>
                      <w:top w:val="single" w:sz="4" w:space="0" w:color="auto"/>
                      <w:bottom w:val="single" w:sz="4" w:space="0" w:color="auto"/>
                      <w:insideH w:val="single" w:sz="4" w:space="0" w:color="auto"/>
                      <w:insideV w:val="single" w:sz="4" w:space="0" w:color="auto"/>
                    </w:tblBorders>
                    <w:tblLook w:val="04A0" w:firstRow="1" w:lastRow="0" w:firstColumn="1" w:lastColumn="0" w:noHBand="0" w:noVBand="1"/>
                  </w:tblPr>
                  <w:tblGrid>
                    <w:gridCol w:w="7473"/>
                  </w:tblGrid>
                  <w:tr w:rsidR="00622A4A" w14:paraId="6193C5C1" w14:textId="77777777" w:rsidTr="00A5559C">
                    <w:tc>
                      <w:tcPr>
                        <w:tcW w:w="5000" w:type="pct"/>
                        <w:tcBorders>
                          <w:top w:val="nil"/>
                        </w:tcBorders>
                      </w:tcPr>
                      <w:p w14:paraId="4C8D3E17" w14:textId="77777777" w:rsidR="00622A4A" w:rsidRDefault="00622A4A" w:rsidP="00622A4A">
                        <w:pPr>
                          <w:pStyle w:val="Months"/>
                          <w:ind w:left="0"/>
                          <w:jc w:val="center"/>
                          <w:rPr>
                            <w:rFonts w:ascii="Century Gothic" w:hAnsi="Century Gothic" w:cs="Calibri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</w:pPr>
                      </w:p>
                    </w:tc>
                  </w:tr>
                  <w:tr w:rsidR="00622A4A" w14:paraId="60B8D648" w14:textId="77777777" w:rsidTr="004D061D">
                    <w:tc>
                      <w:tcPr>
                        <w:tcW w:w="5000" w:type="pct"/>
                      </w:tcPr>
                      <w:p w14:paraId="7D166F4D" w14:textId="77777777" w:rsidR="00622A4A" w:rsidRDefault="00622A4A" w:rsidP="00622A4A">
                        <w:pPr>
                          <w:pStyle w:val="Months"/>
                          <w:ind w:left="0"/>
                          <w:jc w:val="center"/>
                          <w:rPr>
                            <w:rFonts w:ascii="Century Gothic" w:hAnsi="Century Gothic" w:cs="Calibri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</w:pPr>
                      </w:p>
                    </w:tc>
                  </w:tr>
                  <w:tr w:rsidR="00622A4A" w14:paraId="068C4024" w14:textId="77777777" w:rsidTr="004D061D">
                    <w:tc>
                      <w:tcPr>
                        <w:tcW w:w="5000" w:type="pct"/>
                      </w:tcPr>
                      <w:p w14:paraId="2E0164FE" w14:textId="77777777" w:rsidR="00622A4A" w:rsidRDefault="00622A4A" w:rsidP="00622A4A">
                        <w:pPr>
                          <w:pStyle w:val="Months"/>
                          <w:ind w:left="0"/>
                          <w:jc w:val="center"/>
                          <w:rPr>
                            <w:rFonts w:ascii="Century Gothic" w:hAnsi="Century Gothic" w:cs="Calibri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</w:pPr>
                      </w:p>
                    </w:tc>
                  </w:tr>
                  <w:tr w:rsidR="00622A4A" w14:paraId="0DDCE5B2" w14:textId="77777777" w:rsidTr="004D061D">
                    <w:tc>
                      <w:tcPr>
                        <w:tcW w:w="5000" w:type="pct"/>
                      </w:tcPr>
                      <w:p w14:paraId="4D854CB7" w14:textId="77777777" w:rsidR="00622A4A" w:rsidRDefault="00622A4A" w:rsidP="00622A4A">
                        <w:pPr>
                          <w:pStyle w:val="Months"/>
                          <w:ind w:left="0"/>
                          <w:jc w:val="center"/>
                          <w:rPr>
                            <w:rFonts w:ascii="Century Gothic" w:hAnsi="Century Gothic" w:cs="Calibri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</w:pPr>
                      </w:p>
                    </w:tc>
                  </w:tr>
                  <w:tr w:rsidR="00622A4A" w14:paraId="22E76657" w14:textId="77777777" w:rsidTr="004D061D">
                    <w:tc>
                      <w:tcPr>
                        <w:tcW w:w="5000" w:type="pct"/>
                      </w:tcPr>
                      <w:p w14:paraId="6E648FA4" w14:textId="77777777" w:rsidR="00622A4A" w:rsidRDefault="00622A4A" w:rsidP="00622A4A">
                        <w:pPr>
                          <w:pStyle w:val="Months"/>
                          <w:ind w:left="0"/>
                          <w:jc w:val="center"/>
                          <w:rPr>
                            <w:rFonts w:ascii="Century Gothic" w:hAnsi="Century Gothic" w:cs="Calibri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</w:pPr>
                      </w:p>
                    </w:tc>
                  </w:tr>
                  <w:tr w:rsidR="00622A4A" w14:paraId="1E43ACFE" w14:textId="77777777" w:rsidTr="004D061D">
                    <w:tc>
                      <w:tcPr>
                        <w:tcW w:w="5000" w:type="pct"/>
                      </w:tcPr>
                      <w:p w14:paraId="224DD07A" w14:textId="77777777" w:rsidR="00622A4A" w:rsidRDefault="00622A4A" w:rsidP="00622A4A">
                        <w:pPr>
                          <w:pStyle w:val="Months"/>
                          <w:ind w:left="0"/>
                          <w:jc w:val="center"/>
                          <w:rPr>
                            <w:rFonts w:ascii="Century Gothic" w:hAnsi="Century Gothic" w:cs="Calibri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</w:pPr>
                      </w:p>
                    </w:tc>
                  </w:tr>
                  <w:tr w:rsidR="00622A4A" w14:paraId="1420299D" w14:textId="77777777" w:rsidTr="004D061D">
                    <w:tc>
                      <w:tcPr>
                        <w:tcW w:w="5000" w:type="pct"/>
                      </w:tcPr>
                      <w:p w14:paraId="2550497E" w14:textId="77777777" w:rsidR="00622A4A" w:rsidRDefault="00622A4A" w:rsidP="00622A4A">
                        <w:pPr>
                          <w:pStyle w:val="Months"/>
                          <w:ind w:left="0"/>
                          <w:jc w:val="center"/>
                          <w:rPr>
                            <w:rFonts w:ascii="Century Gothic" w:hAnsi="Century Gothic" w:cs="Calibri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</w:pPr>
                      </w:p>
                    </w:tc>
                  </w:tr>
                  <w:tr w:rsidR="00622A4A" w14:paraId="7A8D34B5" w14:textId="77777777" w:rsidTr="004D061D">
                    <w:tc>
                      <w:tcPr>
                        <w:tcW w:w="5000" w:type="pct"/>
                      </w:tcPr>
                      <w:p w14:paraId="30E92069" w14:textId="77777777" w:rsidR="00622A4A" w:rsidRDefault="00622A4A" w:rsidP="00622A4A">
                        <w:pPr>
                          <w:pStyle w:val="Months"/>
                          <w:ind w:left="0"/>
                          <w:jc w:val="center"/>
                          <w:rPr>
                            <w:rFonts w:ascii="Century Gothic" w:hAnsi="Century Gothic" w:cs="Calibri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</w:pPr>
                      </w:p>
                    </w:tc>
                  </w:tr>
                  <w:tr w:rsidR="00622A4A" w14:paraId="2FE5F3AB" w14:textId="77777777" w:rsidTr="004D061D">
                    <w:tc>
                      <w:tcPr>
                        <w:tcW w:w="5000" w:type="pct"/>
                      </w:tcPr>
                      <w:p w14:paraId="162BF86C" w14:textId="77777777" w:rsidR="00622A4A" w:rsidRDefault="00622A4A" w:rsidP="00622A4A">
                        <w:pPr>
                          <w:pStyle w:val="Months"/>
                          <w:ind w:left="0"/>
                          <w:jc w:val="center"/>
                          <w:rPr>
                            <w:rFonts w:ascii="Century Gothic" w:hAnsi="Century Gothic" w:cs="Calibri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</w:pPr>
                      </w:p>
                    </w:tc>
                  </w:tr>
                </w:tbl>
                <w:p w14:paraId="617B52FC" w14:textId="77777777" w:rsidR="00C31DC7" w:rsidRPr="00AB56B7" w:rsidRDefault="00C31DC7" w:rsidP="0087060A">
                  <w:pPr>
                    <w:pStyle w:val="Months"/>
                    <w:jc w:val="center"/>
                    <w:rPr>
                      <w:rFonts w:ascii="Century Gothic" w:hAnsi="Century Gothic" w:cs="Calibri"/>
                      <w:noProof/>
                      <w:color w:val="auto"/>
                      <w:sz w:val="28"/>
                      <w:szCs w:val="28"/>
                      <w:lang w:bidi="ru-RU"/>
                    </w:rPr>
                  </w:pPr>
                </w:p>
              </w:tc>
            </w:tr>
          </w:tbl>
          <w:p w14:paraId="1A5B6E03" w14:textId="2CC03F92" w:rsidR="00E50BDE" w:rsidRPr="00622A4A" w:rsidRDefault="00E50BDE" w:rsidP="0087060A">
            <w:pPr>
              <w:pStyle w:val="ad"/>
              <w:jc w:val="center"/>
              <w:rPr>
                <w:rFonts w:ascii="Century Gothic" w:hAnsi="Century Gothic"/>
                <w:noProof/>
                <w:color w:val="auto"/>
                <w:sz w:val="2"/>
                <w:szCs w:val="2"/>
              </w:rPr>
            </w:pPr>
          </w:p>
        </w:tc>
      </w:tr>
    </w:tbl>
    <w:p w14:paraId="2B3E424A" w14:textId="5FFF23E7" w:rsidR="00F93E3B" w:rsidRPr="00622A4A" w:rsidRDefault="00F93E3B" w:rsidP="00622A4A">
      <w:pPr>
        <w:pStyle w:val="a5"/>
        <w:rPr>
          <w:rFonts w:ascii="Century Gothic" w:hAnsi="Century Gothic"/>
          <w:noProof/>
          <w:color w:val="auto"/>
          <w:sz w:val="2"/>
          <w:szCs w:val="2"/>
        </w:rPr>
      </w:pPr>
    </w:p>
    <w:sectPr w:rsidR="00F93E3B" w:rsidRPr="00622A4A" w:rsidSect="00C31DC7">
      <w:pgSz w:w="16838" w:h="11906" w:orient="landscape" w:code="9"/>
      <w:pgMar w:top="720" w:right="720" w:bottom="720" w:left="720" w:header="432" w:footer="432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986809C" w14:textId="77777777" w:rsidR="0055005F" w:rsidRDefault="0055005F">
      <w:pPr>
        <w:spacing w:after="0"/>
      </w:pPr>
      <w:r>
        <w:separator/>
      </w:r>
    </w:p>
  </w:endnote>
  <w:endnote w:type="continuationSeparator" w:id="0">
    <w:p w14:paraId="729ABBBF" w14:textId="77777777" w:rsidR="0055005F" w:rsidRDefault="0055005F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entury Gothic">
    <w:panose1 w:val="020B0502020202020204"/>
    <w:charset w:val="CC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9ACDA9A" w14:textId="77777777" w:rsidR="0055005F" w:rsidRDefault="0055005F">
      <w:pPr>
        <w:spacing w:after="0"/>
      </w:pPr>
      <w:r>
        <w:separator/>
      </w:r>
    </w:p>
  </w:footnote>
  <w:footnote w:type="continuationSeparator" w:id="0">
    <w:p w14:paraId="0A008BB5" w14:textId="77777777" w:rsidR="0055005F" w:rsidRDefault="0055005F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50"/>
  <w:removePersonalInformation/>
  <w:removeDateAndTime/>
  <w:proofState w:spelling="clean" w:grammar="clean"/>
  <w:attachedTemplate r:id="rId1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MonthEnd1" w:val="31.01.2022"/>
    <w:docVar w:name="MonthEnd10" w:val="31.10.2022"/>
    <w:docVar w:name="MonthEnd11" w:val="30.11.2022"/>
    <w:docVar w:name="MonthEnd12" w:val="31.12.2022"/>
    <w:docVar w:name="MonthEnd2" w:val="28.02.2022"/>
    <w:docVar w:name="MonthEnd3" w:val="31.03.2022"/>
    <w:docVar w:name="MonthEnd4" w:val="30.04.2022"/>
    <w:docVar w:name="MonthEnd5" w:val="31.05.2022"/>
    <w:docVar w:name="MonthEnd6" w:val="30.06.2022"/>
    <w:docVar w:name="MonthEnd7" w:val="31.07.2022"/>
    <w:docVar w:name="MonthEnd8" w:val="31.08.2022"/>
    <w:docVar w:name="MonthEnd9" w:val="30.09.2022"/>
    <w:docVar w:name="Months" w:val="12"/>
    <w:docVar w:name="MonthStart1" w:val="01.01.2022"/>
    <w:docVar w:name="MonthStart10" w:val="01.10.2022"/>
    <w:docVar w:name="MonthStart11" w:val="01.11.2022"/>
    <w:docVar w:name="MonthStart12" w:val="01.12.2022"/>
    <w:docVar w:name="MonthStart2" w:val="01.02.2022"/>
    <w:docVar w:name="MonthStart3" w:val="01.03.2022"/>
    <w:docVar w:name="MonthStart4" w:val="01.04.2022"/>
    <w:docVar w:name="MonthStart5" w:val="01.05.2022"/>
    <w:docVar w:name="MonthStart6" w:val="01.06.2022"/>
    <w:docVar w:name="MonthStart7" w:val="01.07.2022"/>
    <w:docVar w:name="MonthStart8" w:val="01.08.2022"/>
    <w:docVar w:name="MonthStart9" w:val="01.09.2022"/>
    <w:docVar w:name="MonthStartLast" w:val="12/1/2012"/>
    <w:docVar w:name="WeekStart" w:val="понедельник"/>
  </w:docVars>
  <w:rsids>
    <w:rsidRoot w:val="00285C1D"/>
    <w:rsid w:val="000320BD"/>
    <w:rsid w:val="0005357B"/>
    <w:rsid w:val="00071356"/>
    <w:rsid w:val="00097A25"/>
    <w:rsid w:val="000A5A57"/>
    <w:rsid w:val="001274F3"/>
    <w:rsid w:val="00151CCE"/>
    <w:rsid w:val="001B01F9"/>
    <w:rsid w:val="001C41F9"/>
    <w:rsid w:val="001F4992"/>
    <w:rsid w:val="00211686"/>
    <w:rsid w:val="002549DD"/>
    <w:rsid w:val="002562E7"/>
    <w:rsid w:val="00285C1D"/>
    <w:rsid w:val="002C3AAE"/>
    <w:rsid w:val="00302C5D"/>
    <w:rsid w:val="003327F5"/>
    <w:rsid w:val="00340CAF"/>
    <w:rsid w:val="00372620"/>
    <w:rsid w:val="003C0D41"/>
    <w:rsid w:val="003C325E"/>
    <w:rsid w:val="003E085C"/>
    <w:rsid w:val="003E4D0C"/>
    <w:rsid w:val="003E7B3A"/>
    <w:rsid w:val="003F70D3"/>
    <w:rsid w:val="00416364"/>
    <w:rsid w:val="00431B29"/>
    <w:rsid w:val="00440416"/>
    <w:rsid w:val="00462EAD"/>
    <w:rsid w:val="0047429C"/>
    <w:rsid w:val="004A6170"/>
    <w:rsid w:val="004B2D3B"/>
    <w:rsid w:val="004F6AAC"/>
    <w:rsid w:val="00512F2D"/>
    <w:rsid w:val="0055005F"/>
    <w:rsid w:val="00570FBB"/>
    <w:rsid w:val="00583B82"/>
    <w:rsid w:val="005923AC"/>
    <w:rsid w:val="005B1D94"/>
    <w:rsid w:val="005D5149"/>
    <w:rsid w:val="005E656F"/>
    <w:rsid w:val="00622A4A"/>
    <w:rsid w:val="00644D11"/>
    <w:rsid w:val="00667021"/>
    <w:rsid w:val="006731EC"/>
    <w:rsid w:val="006974E1"/>
    <w:rsid w:val="006C0896"/>
    <w:rsid w:val="006F513E"/>
    <w:rsid w:val="00712732"/>
    <w:rsid w:val="007252FD"/>
    <w:rsid w:val="007C0139"/>
    <w:rsid w:val="007D45A1"/>
    <w:rsid w:val="007F564D"/>
    <w:rsid w:val="00804FAE"/>
    <w:rsid w:val="008527AC"/>
    <w:rsid w:val="00864371"/>
    <w:rsid w:val="0087060A"/>
    <w:rsid w:val="008B1201"/>
    <w:rsid w:val="008B63DD"/>
    <w:rsid w:val="008F16F7"/>
    <w:rsid w:val="009164BA"/>
    <w:rsid w:val="009166BD"/>
    <w:rsid w:val="00941C64"/>
    <w:rsid w:val="00953D91"/>
    <w:rsid w:val="00977AAE"/>
    <w:rsid w:val="00996E56"/>
    <w:rsid w:val="00997268"/>
    <w:rsid w:val="009C2BB5"/>
    <w:rsid w:val="009F1541"/>
    <w:rsid w:val="00A121C6"/>
    <w:rsid w:val="00A12667"/>
    <w:rsid w:val="00A14581"/>
    <w:rsid w:val="00A20E4C"/>
    <w:rsid w:val="00A433DD"/>
    <w:rsid w:val="00A5559C"/>
    <w:rsid w:val="00AA1636"/>
    <w:rsid w:val="00AA23D3"/>
    <w:rsid w:val="00AA3C50"/>
    <w:rsid w:val="00AB56B7"/>
    <w:rsid w:val="00AE302A"/>
    <w:rsid w:val="00AE36BB"/>
    <w:rsid w:val="00B10C6B"/>
    <w:rsid w:val="00B37C7E"/>
    <w:rsid w:val="00B65B09"/>
    <w:rsid w:val="00B85583"/>
    <w:rsid w:val="00B9476B"/>
    <w:rsid w:val="00BB4093"/>
    <w:rsid w:val="00BC3952"/>
    <w:rsid w:val="00BE5AB8"/>
    <w:rsid w:val="00BF3C3E"/>
    <w:rsid w:val="00C31DC7"/>
    <w:rsid w:val="00C32B94"/>
    <w:rsid w:val="00C44DFB"/>
    <w:rsid w:val="00C6519B"/>
    <w:rsid w:val="00C70F21"/>
    <w:rsid w:val="00C7354B"/>
    <w:rsid w:val="00C91863"/>
    <w:rsid w:val="00C91F9B"/>
    <w:rsid w:val="00CC233C"/>
    <w:rsid w:val="00DC1675"/>
    <w:rsid w:val="00DE32AC"/>
    <w:rsid w:val="00E1407A"/>
    <w:rsid w:val="00E318B9"/>
    <w:rsid w:val="00E50BDE"/>
    <w:rsid w:val="00E774CD"/>
    <w:rsid w:val="00E77E1D"/>
    <w:rsid w:val="00E8317B"/>
    <w:rsid w:val="00EA23AE"/>
    <w:rsid w:val="00EB0778"/>
    <w:rsid w:val="00ED75B6"/>
    <w:rsid w:val="00EF1F0E"/>
    <w:rsid w:val="00F156F4"/>
    <w:rsid w:val="00F91390"/>
    <w:rsid w:val="00F93E3B"/>
    <w:rsid w:val="00FA67E1"/>
    <w:rsid w:val="00FC0032"/>
    <w:rsid w:val="00FF45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2B10C7A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color w:val="262626" w:themeColor="text1" w:themeTint="D9"/>
        <w:sz w:val="18"/>
        <w:szCs w:val="18"/>
        <w:lang w:val="ru-RU" w:eastAsia="ja-JP" w:bidi="ar-SA"/>
      </w:rPr>
    </w:rPrDefault>
    <w:pPrDefault>
      <w:pPr>
        <w:spacing w:after="20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10" w:unhideWhenUsed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unhideWhenUsed="1" w:qFormat="1"/>
    <w:lsdException w:name="Salutation" w:semiHidden="1" w:unhideWhenUsed="1"/>
    <w:lsdException w:name="Date" w:semiHidden="1" w:uiPriority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unhideWhenUsed="1" w:qFormat="1"/>
    <w:lsdException w:name="Emphasis" w:semiHidden="1" w:uiPriority="20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36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0"/>
    <w:lsdException w:name="Plain Table 2" w:uiPriority="41"/>
    <w:lsdException w:name="Plain Table 3" w:uiPriority="42"/>
    <w:lsdException w:name="Plain Table 4" w:uiPriority="43"/>
    <w:lsdException w:name="Plain Table 5" w:uiPriority="44"/>
    <w:lsdException w:name="Grid Table Light" w:uiPriority="45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  <w:rsid w:val="00C6519B"/>
    <w:rPr>
      <w:rFonts w:ascii="Arial" w:hAnsi="Arial"/>
    </w:rPr>
  </w:style>
  <w:style w:type="paragraph" w:styleId="1">
    <w:name w:val="heading 1"/>
    <w:basedOn w:val="a"/>
    <w:next w:val="a"/>
    <w:link w:val="10"/>
    <w:uiPriority w:val="9"/>
    <w:qFormat/>
    <w:rsid w:val="00570FBB"/>
    <w:pPr>
      <w:keepNext/>
      <w:keepLines/>
      <w:spacing w:before="240" w:after="0"/>
      <w:outlineLvl w:val="0"/>
    </w:pPr>
    <w:rPr>
      <w:rFonts w:eastAsiaTheme="majorEastAsia" w:cstheme="majorBidi"/>
      <w:color w:val="2F5496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70FBB"/>
    <w:pPr>
      <w:keepNext/>
      <w:keepLines/>
      <w:spacing w:before="40" w:after="0"/>
      <w:outlineLvl w:val="1"/>
    </w:pPr>
    <w:rPr>
      <w:rFonts w:eastAsiaTheme="majorEastAsia" w:cstheme="majorBidi"/>
      <w:color w:val="2F5496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pPr>
      <w:spacing w:after="0"/>
    </w:pPr>
    <w:rPr>
      <w:color w:val="404040" w:themeColor="text1" w:themeTint="BF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Placeholder Text"/>
    <w:basedOn w:val="a0"/>
    <w:uiPriority w:val="99"/>
    <w:semiHidden/>
    <w:rPr>
      <w:color w:val="808080"/>
    </w:rPr>
  </w:style>
  <w:style w:type="paragraph" w:styleId="a5">
    <w:name w:val="No Spacing"/>
    <w:uiPriority w:val="36"/>
    <w:qFormat/>
    <w:rsid w:val="00570FBB"/>
    <w:pPr>
      <w:spacing w:after="0"/>
    </w:pPr>
    <w:rPr>
      <w:rFonts w:ascii="Arial" w:hAnsi="Arial"/>
      <w:color w:val="404040" w:themeColor="text1" w:themeTint="BF"/>
    </w:rPr>
  </w:style>
  <w:style w:type="paragraph" w:customStyle="1" w:styleId="a6">
    <w:name w:val="Дни"/>
    <w:basedOn w:val="a"/>
    <w:uiPriority w:val="3"/>
    <w:rsid w:val="00570FBB"/>
    <w:pPr>
      <w:spacing w:before="20" w:after="0"/>
      <w:jc w:val="center"/>
    </w:pPr>
    <w:rPr>
      <w:rFonts w:eastAsiaTheme="majorEastAsia" w:cstheme="majorBidi"/>
      <w:color w:val="2F5496" w:themeColor="accent1" w:themeShade="BF"/>
    </w:rPr>
  </w:style>
  <w:style w:type="paragraph" w:styleId="a7">
    <w:name w:val="header"/>
    <w:basedOn w:val="a"/>
    <w:link w:val="a8"/>
    <w:uiPriority w:val="99"/>
    <w:unhideWhenUsed/>
    <w:pPr>
      <w:spacing w:after="0"/>
    </w:pPr>
  </w:style>
  <w:style w:type="paragraph" w:styleId="a9">
    <w:name w:val="Balloon Text"/>
    <w:basedOn w:val="a"/>
    <w:link w:val="aa"/>
    <w:uiPriority w:val="99"/>
    <w:semiHidden/>
    <w:unhideWhenUsed/>
    <w:pPr>
      <w:spacing w:after="0"/>
    </w:pPr>
    <w:rPr>
      <w:rFonts w:ascii="Tahoma" w:hAnsi="Tahoma" w:cs="Tahoma"/>
      <w:sz w:val="16"/>
    </w:rPr>
  </w:style>
  <w:style w:type="character" w:customStyle="1" w:styleId="aa">
    <w:name w:val="Текст выноски Знак"/>
    <w:basedOn w:val="a0"/>
    <w:link w:val="a9"/>
    <w:uiPriority w:val="99"/>
    <w:semiHidden/>
    <w:rPr>
      <w:rFonts w:ascii="Tahoma" w:hAnsi="Tahoma" w:cs="Tahoma"/>
      <w:color w:val="404040" w:themeColor="text1" w:themeTint="BF"/>
      <w:sz w:val="16"/>
    </w:rPr>
  </w:style>
  <w:style w:type="paragraph" w:customStyle="1" w:styleId="ab">
    <w:name w:val="Месяцы"/>
    <w:basedOn w:val="ac"/>
    <w:uiPriority w:val="2"/>
    <w:pPr>
      <w:spacing w:after="0"/>
      <w:ind w:left="115"/>
    </w:pPr>
    <w:rPr>
      <w:caps/>
      <w:color w:val="2F5496" w:themeColor="accent1" w:themeShade="BF"/>
    </w:rPr>
  </w:style>
  <w:style w:type="paragraph" w:customStyle="1" w:styleId="ad">
    <w:name w:val="Год"/>
    <w:basedOn w:val="a"/>
    <w:uiPriority w:val="1"/>
    <w:qFormat/>
    <w:pPr>
      <w:spacing w:after="140"/>
      <w:jc w:val="right"/>
    </w:pPr>
    <w:rPr>
      <w:color w:val="2F5496" w:themeColor="accent1" w:themeShade="BF"/>
      <w:sz w:val="100"/>
    </w:rPr>
  </w:style>
  <w:style w:type="table" w:customStyle="1" w:styleId="ae">
    <w:name w:val="Таблица календаря"/>
    <w:basedOn w:val="a1"/>
    <w:uiPriority w:val="99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1">
    <w:name w:val="Дата (символ 1)"/>
    <w:basedOn w:val="a0"/>
    <w:uiPriority w:val="1"/>
    <w:semiHidden/>
  </w:style>
  <w:style w:type="character" w:customStyle="1" w:styleId="12">
    <w:name w:val="Текст выноски (символ 1)"/>
    <w:basedOn w:val="a0"/>
    <w:uiPriority w:val="99"/>
    <w:semiHidden/>
    <w:rPr>
      <w:rFonts w:ascii="Tahoma" w:hAnsi="Tahoma" w:cs="Tahoma"/>
      <w:sz w:val="16"/>
    </w:rPr>
  </w:style>
  <w:style w:type="character" w:customStyle="1" w:styleId="a8">
    <w:name w:val="Верхний колонтитул Знак"/>
    <w:basedOn w:val="a0"/>
    <w:link w:val="a7"/>
    <w:uiPriority w:val="99"/>
  </w:style>
  <w:style w:type="paragraph" w:styleId="af">
    <w:name w:val="footer"/>
    <w:basedOn w:val="a"/>
    <w:link w:val="af0"/>
    <w:uiPriority w:val="99"/>
    <w:unhideWhenUsed/>
    <w:pPr>
      <w:spacing w:after="0"/>
    </w:pPr>
  </w:style>
  <w:style w:type="character" w:customStyle="1" w:styleId="af0">
    <w:name w:val="Нижний колонтитул Знак"/>
    <w:basedOn w:val="a0"/>
    <w:link w:val="af"/>
    <w:uiPriority w:val="99"/>
  </w:style>
  <w:style w:type="paragraph" w:customStyle="1" w:styleId="af1">
    <w:name w:val="Даты"/>
    <w:basedOn w:val="a"/>
    <w:uiPriority w:val="4"/>
    <w:pPr>
      <w:spacing w:after="40"/>
      <w:jc w:val="center"/>
    </w:pPr>
    <w:rPr>
      <w:rFonts w:cs="Times New Roman"/>
      <w:szCs w:val="22"/>
      <w:lang w:eastAsia="en-US"/>
    </w:rPr>
  </w:style>
  <w:style w:type="paragraph" w:styleId="ac">
    <w:name w:val="Date"/>
    <w:basedOn w:val="a"/>
    <w:next w:val="a"/>
    <w:link w:val="af2"/>
    <w:uiPriority w:val="1"/>
    <w:semiHidden/>
    <w:unhideWhenUsed/>
  </w:style>
  <w:style w:type="character" w:customStyle="1" w:styleId="af2">
    <w:name w:val="Дата Знак"/>
    <w:basedOn w:val="a0"/>
    <w:link w:val="ac"/>
    <w:uiPriority w:val="1"/>
    <w:semiHidden/>
  </w:style>
  <w:style w:type="paragraph" w:customStyle="1" w:styleId="af3">
    <w:name w:val="Месяцы_"/>
    <w:basedOn w:val="ac"/>
    <w:uiPriority w:val="2"/>
    <w:qFormat/>
    <w:rsid w:val="00A20E4C"/>
    <w:pPr>
      <w:spacing w:after="0"/>
      <w:ind w:left="115"/>
    </w:pPr>
    <w:rPr>
      <w:caps/>
      <w:color w:val="2F5496" w:themeColor="accent1" w:themeShade="BF"/>
    </w:rPr>
  </w:style>
  <w:style w:type="paragraph" w:customStyle="1" w:styleId="af4">
    <w:name w:val="Дни_"/>
    <w:basedOn w:val="a"/>
    <w:uiPriority w:val="3"/>
    <w:qFormat/>
    <w:rsid w:val="00570FBB"/>
    <w:pPr>
      <w:spacing w:before="20" w:after="0"/>
      <w:jc w:val="center"/>
    </w:pPr>
    <w:rPr>
      <w:rFonts w:eastAsiaTheme="majorEastAsia" w:cstheme="majorBidi"/>
      <w:color w:val="2F5496" w:themeColor="accent1" w:themeShade="BF"/>
    </w:rPr>
  </w:style>
  <w:style w:type="paragraph" w:customStyle="1" w:styleId="af5">
    <w:name w:val="Даты_"/>
    <w:basedOn w:val="a"/>
    <w:uiPriority w:val="4"/>
    <w:qFormat/>
    <w:rsid w:val="00A20E4C"/>
    <w:pPr>
      <w:spacing w:after="40"/>
      <w:jc w:val="center"/>
    </w:pPr>
    <w:rPr>
      <w:rFonts w:cs="Times New Roman"/>
      <w:szCs w:val="22"/>
      <w:lang w:eastAsia="en-US"/>
    </w:rPr>
  </w:style>
  <w:style w:type="table" w:customStyle="1" w:styleId="CalendarTable">
    <w:name w:val="Calendar Table"/>
    <w:basedOn w:val="a1"/>
    <w:uiPriority w:val="99"/>
    <w:rsid w:val="00A20E4C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570FBB"/>
    <w:rPr>
      <w:rFonts w:ascii="Arial" w:eastAsiaTheme="majorEastAsia" w:hAnsi="Arial" w:cstheme="majorBidi"/>
      <w:color w:val="2F5496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570FBB"/>
    <w:rPr>
      <w:rFonts w:ascii="Arial" w:eastAsiaTheme="majorEastAsia" w:hAnsi="Arial" w:cstheme="majorBidi"/>
      <w:color w:val="2F5496" w:themeColor="accent1" w:themeShade="BF"/>
      <w:sz w:val="26"/>
      <w:szCs w:val="26"/>
    </w:rPr>
  </w:style>
  <w:style w:type="paragraph" w:customStyle="1" w:styleId="Months">
    <w:name w:val="Months"/>
    <w:basedOn w:val="ac"/>
    <w:uiPriority w:val="2"/>
    <w:rsid w:val="00F91390"/>
    <w:pPr>
      <w:spacing w:after="0"/>
      <w:ind w:left="115"/>
    </w:pPr>
    <w:rPr>
      <w:caps/>
      <w:color w:val="2F5496" w:themeColor="accent1" w:themeShade="BF"/>
    </w:rPr>
  </w:style>
  <w:style w:type="paragraph" w:customStyle="1" w:styleId="Days">
    <w:name w:val="Days"/>
    <w:basedOn w:val="a"/>
    <w:uiPriority w:val="3"/>
    <w:rsid w:val="00F91390"/>
    <w:pPr>
      <w:spacing w:before="20" w:after="0"/>
      <w:jc w:val="center"/>
    </w:pPr>
    <w:rPr>
      <w:rFonts w:eastAsiaTheme="majorEastAsia" w:cstheme="majorBidi"/>
      <w:color w:val="2F5496" w:themeColor="accent1" w:themeShade="BF"/>
    </w:rPr>
  </w:style>
  <w:style w:type="paragraph" w:customStyle="1" w:styleId="Dates">
    <w:name w:val="Dates"/>
    <w:basedOn w:val="a"/>
    <w:uiPriority w:val="4"/>
    <w:rsid w:val="00F91390"/>
    <w:pPr>
      <w:spacing w:after="40"/>
      <w:jc w:val="center"/>
    </w:pPr>
    <w:rPr>
      <w:rFonts w:cs="Times New Roman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grub\Downloads\SHABLONY-CALENDARS\tf02896572.dotm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tatus xmlns="71af3243-3dd4-4a8d-8c0d-dd76da1f02a5">Not started</Status>
    <MediaServiceKeyPoints xmlns="71af3243-3dd4-4a8d-8c0d-dd76da1f02a5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F111ED35F8CC479449609E8A0923A6" ma:contentTypeVersion="12" ma:contentTypeDescription="Create a new document." ma:contentTypeScope="" ma:versionID="91eb96d0358c5e813b9ff0a51f6be317">
  <xsd:schema xmlns:xsd="http://www.w3.org/2001/XMLSchema" xmlns:xs="http://www.w3.org/2001/XMLSchema" xmlns:p="http://schemas.microsoft.com/office/2006/metadata/properties" xmlns:ns2="71af3243-3dd4-4a8d-8c0d-dd76da1f02a5" xmlns:ns3="16c05727-aa75-4e4a-9b5f-8a80a1165891" targetNamespace="http://schemas.microsoft.com/office/2006/metadata/properties" ma:root="true" ma:fieldsID="9d98f49939701b33df8e18e31113e737" ns2:_="" ns3:_="">
    <xsd:import namespace="71af3243-3dd4-4a8d-8c0d-dd76da1f02a5"/>
    <xsd:import namespace="16c05727-aa75-4e4a-9b5f-8a80a116589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CR" minOccurs="0"/>
                <xsd:element ref="ns2:MediaServiceAutoTags" minOccurs="0"/>
                <xsd:element ref="ns2:MediaServiceEventHashCode" minOccurs="0"/>
                <xsd:element ref="ns2:MediaServiceGenerationTim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Statu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af3243-3dd4-4a8d-8c0d-dd76da1f02a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0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fals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Status" ma:index="19" nillable="true" ma:displayName="Status" ma:default="Not started" ma:format="Dropdown" ma:internalName="Status">
      <xsd:simpleType>
        <xsd:restriction base="dms:Choice">
          <xsd:enumeration value="Not started"/>
          <xsd:enumeration value="In Progress"/>
          <xsd:enumeration value="Completed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6c05727-aa75-4e4a-9b5f-8a80a1165891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96151B92-5A7B-42E4-B63A-9E1FBD519432}">
  <ds:schemaRefs>
    <ds:schemaRef ds:uri="http://schemas.microsoft.com/office/2006/metadata/properties"/>
    <ds:schemaRef ds:uri="http://schemas.microsoft.com/office/infopath/2007/PartnerControls"/>
    <ds:schemaRef ds:uri="71af3243-3dd4-4a8d-8c0d-dd76da1f02a5"/>
  </ds:schemaRefs>
</ds:datastoreItem>
</file>

<file path=customXml/itemProps2.xml><?xml version="1.0" encoding="utf-8"?>
<ds:datastoreItem xmlns:ds="http://schemas.openxmlformats.org/officeDocument/2006/customXml" ds:itemID="{3B59C704-87F8-4278-A107-1CBFFF40A29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1af3243-3dd4-4a8d-8c0d-dd76da1f02a5"/>
    <ds:schemaRef ds:uri="16c05727-aa75-4e4a-9b5f-8a80a116589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4290025-5335-4B98-ACF8-D47906ED80D0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tf02896572</Template>
  <TotalTime>0</TotalTime>
  <Pages>1</Pages>
  <Words>579</Words>
  <Characters>3306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cp:lastModifiedBy/>
  <cp:revision>1</cp:revision>
  <dcterms:created xsi:type="dcterms:W3CDTF">2020-05-14T08:16:00Z</dcterms:created>
  <dcterms:modified xsi:type="dcterms:W3CDTF">2020-05-14T08:16:00Z</dcterms:modified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0x01010079F111ED35F8CC479449609E8A0923A6</vt:lpwstr>
  </property>
</Properties>
</file>