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1839E007" w:rsidR="003E085C" w:rsidRPr="00507460" w:rsidRDefault="003E085C" w:rsidP="00E50BDE">
            <w:pPr>
              <w:pStyle w:val="ad"/>
              <w:jc w:val="center"/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</w:pP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begin"/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separate"/>
            </w:r>
            <w:r w:rsidR="002A6C5A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t>2030</w: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31C30C75" w:rsidR="00240D4D" w:rsidRPr="00AB11CF" w:rsidRDefault="00240D4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2" w:name="_Hlk38821049"/>
                  <w:r w:rsidRPr="00AB11C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AB11CF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0BD6DE3D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414214BF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0699BEE6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1E8402CA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D47C166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03FFABA1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6AEBE7DD" w:rsidR="00240D4D" w:rsidRPr="00AB11CF" w:rsidRDefault="00AB11C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AB11C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5E0170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BFEF69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3923C5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908AEA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2D1B06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BB8342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3797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37976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86D657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CAD36E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10D948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366430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0D22A5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D6AAD0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A8545F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8C700B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CF1004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774523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AEA74C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4582F0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45B456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7CF3AD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EC2D15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E732FC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0AA8FC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96B32E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21424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CF8793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A276BE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A1C395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C5616A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BA27B1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0F9DB4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6E8DD6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88FD56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1ACCFFB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17D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BD82CE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791F8F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18BA17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35DEC0E" w:rsidR="00240D4D" w:rsidRPr="00E47E0F" w:rsidRDefault="00240D4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4A50A8" w14:textId="4CA6B0AB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052ACD" w14:textId="3ED7B530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47D848" w14:textId="0BAF6C1C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412BE2" w14:textId="366B2738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D3BE5" w14:textId="054B6003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2F7BE9" w14:textId="5153B212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3250B169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09732BE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4B13653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4A4906E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0E6CCA8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531D1CC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1030268F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524D4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4491779B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578A673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57C16F4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696FB9E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39D3BAD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3E90502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021E0B2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E4A9D6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403D507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548E601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7CB7A2E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72ACA68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246D5A1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4A21C54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7120D1B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66312A3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5D242D9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0354069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660A220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05D98EC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1D89655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AE4329F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0567C6D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589C066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4BC44A3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5D30CD2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7E3DF4F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2769BF4B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17D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C168EC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5544F50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54C94FA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3811E59" w:rsidR="00240D4D" w:rsidRPr="00E47E0F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8C5D6C0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7934E69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1A03A11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25008F6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54563F41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33BDB161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0407" w14:textId="594D0B6D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E47A7" w14:textId="287C24F0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F939A" w14:textId="6399BEC5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4E7528" w14:textId="3DE4326F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13CE6" w14:textId="30DC923F" w:rsidR="00240D4D" w:rsidRPr="00E47E0F" w:rsidRDefault="00E47E0F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6DBAAC8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320F51A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050E6DB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620EE3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6A772BC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654D101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524D4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63D328C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6B057E3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04BBA6E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3992852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757382C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775F21F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2C32815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D37390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13D80B3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37A995F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BE90B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47F62D7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3E259B6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625B7AC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08196D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37DDE92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268C04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00ABD9A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52C9774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5BA557A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7B67780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24C324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17BA845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7B4F5CF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52E256B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1282B1D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09145C2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067213F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23884E0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0A0FF9A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7BC27F1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651BEE9" w:rsidR="00240D4D" w:rsidRPr="00E47E0F" w:rsidRDefault="00240D4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6230CC8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2874CEBD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D221CC" w14:textId="5C54166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67455C" w14:textId="320AF472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DCA161" w14:textId="325F698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27E099" w14:textId="4080302E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E05008" w14:textId="7510E5FD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3FCA0A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6D84B7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853C12" w14:textId="672E36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E42A6" w14:textId="51B015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FC3EB" w14:textId="72CD05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7BD5DB" w14:textId="5F15CFA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C7F0FA" w14:textId="4E37ABB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04EE73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37ACE7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35E404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06C02E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385BE5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47E5309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0ADB096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6F60B4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5AFD54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653D7F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7BAE0D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7F28DF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7DFA04E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1AD33D9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4FD496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648037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5E0529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403906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2A54CA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267CA3A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1D28A3A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7E09E4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49C77D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71D81B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179D46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6BD8D1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47B39E5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1F19F86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0961F2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3ADED2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65FB1081" w:rsidR="00240D4D" w:rsidRPr="00E47E0F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29F7A00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937BF7" w14:textId="3AB4FFE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076CB9" w14:textId="0E0779AB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E2E5AC" w14:textId="302D744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91E9FA" w14:textId="05516F7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C9E446" w14:textId="16D29374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474412" w14:textId="110E205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54B8CDBB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7682D8" w14:textId="6C0DE9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867C93" w14:textId="40151C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5E0A7" w14:textId="20443D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84AED" w14:textId="2A4D93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1AEC" w14:textId="583285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88ABBF" w14:textId="6DA74A1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3BD0075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272CAE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37B6EB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4B52C3F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2432CF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1229C2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597E9C8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7BC8E8E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53C816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6FC263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31E905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077969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791059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3321793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3F81EDE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77CDA6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5FBC92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0384BF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4B0754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666996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5126D1E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4596F36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2722F85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716A7D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1DCA36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38B3D0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2DDEAA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40A4643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3C619CD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17D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491AAA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101A25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AA3BF0E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2A52F85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CD867C" w14:textId="68545103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AD34CA" w14:textId="5EE5D727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EF8E2" w14:textId="5523987D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2EC53A" w14:textId="2FA6AD1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5114B7" w14:textId="755AAE7E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497BC" w14:textId="267032C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53148446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16137E" w14:textId="7CB8C5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F6D0B3" w14:textId="373FED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10352" w14:textId="658C34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945A5" w14:textId="41B173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51A83A" w14:textId="53483B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F9861" w14:textId="3B620D3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17D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17D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1927A51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116F39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56A02E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297908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54A75A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2BEF50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397C68F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0D3D9DF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5A5F61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7D3910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6F2082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6B943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0B30A5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3204048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2058AF4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60299B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1655D2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1178EF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5410BB2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2145EA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47B1C1D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4972E81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7524B6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2B57F6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42D3A5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27B8D6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2E9672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12CFA4C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3363CFA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186823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11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192F5D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11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11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0AA49876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460FEB8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EB0A9E" w14:textId="41558AC3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28FB68C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1EB63" w14:textId="07ADEBD3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004C4" w14:textId="1C9D736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9397D7" w14:textId="62ECADCE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4D544" w14:textId="2CCED046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E67A74" w14:textId="723D88C7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16FFFE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24BE44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371317" w14:textId="219DD69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E429C1" w14:textId="74B88B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2A721" w14:textId="510670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728AE9" w14:textId="652A265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382BAD2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0C9922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506268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4144CF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45F33FB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746D4E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1ED2E4C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59E523B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61371C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7F3347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46FF7C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5831C1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739510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0806AC5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7BE07D7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26411D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1F1BE1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462E50C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3DDCC7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1246D3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0AE9EA6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1CE9AEC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1D15EF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392442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0C6466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4DC899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353E5B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4EDDB1C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77ACBAC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239FC2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7A8FA6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74B851E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81832CE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81C41B3" w14:textId="0C53EC3D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1B7C7BE3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DB859" w14:textId="79FBBDCF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E5F5A9" w14:textId="24CAD76B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E5199" w14:textId="19E1949D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5D486E" w14:textId="2414ED79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B06261" w14:textId="279A38DB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6AA6A4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5DCE3D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2FE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49503" w14:textId="3C5193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55009" w14:textId="4A2430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1C28BC" w14:textId="485938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3885E" w14:textId="13BB8AE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0DB2FF5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5B5F10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32BD3EC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7CB278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3F92B4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5B9E46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46072B0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6146063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35A49D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628B15B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30F78B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12034D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439E07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372CD3E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6EC5C97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673833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4B64BB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75E2BF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595B6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1B92E8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02DB6A4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4D6869E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3002C1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3C4618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168D56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3B9E6D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41D714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24910EF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48C3955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722F6F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5CBA3A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2C13335B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30D706A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7E20BD" w14:textId="78BAA8D1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BAB9FE" w14:textId="7D7D8649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7E1C1D" w14:textId="54F5CD13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097261" w14:textId="672F3E1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75D82B" w14:textId="1B94D77C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F2B6E0" w14:textId="60C7DE9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61FDCF4E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CC9AD8" w14:textId="1F8602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5D060A" w14:textId="348F1D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11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DA8F8" w14:textId="17BED2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7E4D3" w14:textId="62063B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E22500" w14:textId="52DD1D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27399" w14:textId="29ED53D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2E3F711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7AA5BF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7CF582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2D7043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3F6A0B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740D7A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021E44C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60F3E62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79CC37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66A23F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024B3D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041F540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049095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3037A10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23BE44F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010DBC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3EB75A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3A16E7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0D1A6D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616A8D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2E74639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2AF9CC8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2609C4D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43E9775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ABDE5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38A762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326AB8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52CDF03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2FC7D31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5293F3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4D149E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5E888263" w:rsidR="00240D4D" w:rsidRPr="00E47E0F" w:rsidRDefault="00240D4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68EF6" w14:textId="63C5155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4767A8" w14:textId="41FA83C6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606E45" w14:textId="7C889927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734FE5" w14:textId="57171E6F" w:rsidR="00240D4D" w:rsidRPr="00E47E0F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1B2BC31F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E47E0F"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CBD37" w14:textId="2DBC88B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3A338" w14:textId="0CA34482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6FB0C18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285C50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7CDE90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444895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6C28CF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728ED7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3DF3D0C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540A486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0C4F78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61D725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2175B2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6838D1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585EE5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4C64643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283EF58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43233B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2D183D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15EAA5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35D20A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093AD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0FA835A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46AD023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433DDF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083E2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3D0998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737028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679E75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2D503D7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3BCF57E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226C31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1FFA3B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31C164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40832B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34530C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062B361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17D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5E48D4B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4E98E9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3A3EB8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3D618FB4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C5FA89D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911DBF" w14:textId="2FCFDF0E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79C96CF6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0193F3" w14:textId="4985981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95B3D0" w14:textId="1132BBCC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1FE0A5" w14:textId="7B8286F1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9E89F" w14:textId="4391F83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5DC499" w14:textId="42330075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5759EC5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3C49F0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9089" w14:textId="71D32B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6AE03" w14:textId="0F3CE0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E858D" w14:textId="0766B1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6519B" w14:textId="250FB46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524D4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27C267A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1BCDDB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7B76BF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22991E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4E8D6E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3DF50F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22C9826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30AAFCA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02060C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08939C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31B3D0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61CA16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4BA4396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5F5EAD3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4583444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DB8B1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463DE2F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008B94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62E386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5848EF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05636C7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249119D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2A61A95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43E74F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14761A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574032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61A4C5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590E19E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5FE866F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763677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3E8905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2D2B9A4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8BBC9E6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40D4D" w:rsidRPr="00E47E0F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0098BB" w14:textId="41330E7C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15AE1D49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6A1803" w14:textId="17719BEA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281689" w14:textId="28DEBE7B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F571BF" w14:textId="6531DE08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195620" w14:textId="6E4F6194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4497A96D" w:rsidR="00240D4D" w:rsidRPr="00E47E0F" w:rsidRDefault="00E47E0F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47E0F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240D4D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564D2AD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05EA0D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11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806C3" w14:textId="37282B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860C0" w14:textId="045C95B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46D88" w14:textId="77375F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AD4B2" w14:textId="7C5559A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45D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57889F1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241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12FB6DD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7467F6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7DF687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3F3643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1FC3EE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6790DAD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2F1AA62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4FE85F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24403B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6AC258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471931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47E138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7AF661E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7C295DB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5023FA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5E068D6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189B5BD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3F5AE5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2462AA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616082D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09BD9AE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0BE18B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6E857B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16FEFF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0E9385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17D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626CE7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524D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4239FE5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45D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060A1DC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4C16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45D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03F539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B241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7288D8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6C5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C6B76" w14:textId="77777777" w:rsidR="00C35467" w:rsidRDefault="00C35467">
      <w:pPr>
        <w:spacing w:after="0"/>
      </w:pPr>
      <w:r>
        <w:separator/>
      </w:r>
    </w:p>
  </w:endnote>
  <w:endnote w:type="continuationSeparator" w:id="0">
    <w:p w14:paraId="4C0F80B1" w14:textId="77777777" w:rsidR="00C35467" w:rsidRDefault="00C354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D306E" w14:textId="77777777" w:rsidR="00C35467" w:rsidRDefault="00C35467">
      <w:pPr>
        <w:spacing w:after="0"/>
      </w:pPr>
      <w:r>
        <w:separator/>
      </w:r>
    </w:p>
  </w:footnote>
  <w:footnote w:type="continuationSeparator" w:id="0">
    <w:p w14:paraId="4B87E73F" w14:textId="77777777" w:rsidR="00C35467" w:rsidRDefault="00C354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0BE"/>
    <w:rsid w:val="000A5A57"/>
    <w:rsid w:val="000C45DB"/>
    <w:rsid w:val="00111F7C"/>
    <w:rsid w:val="001274F3"/>
    <w:rsid w:val="00151CCE"/>
    <w:rsid w:val="001B01F9"/>
    <w:rsid w:val="001C41F9"/>
    <w:rsid w:val="00240D4D"/>
    <w:rsid w:val="002562E7"/>
    <w:rsid w:val="00285C1D"/>
    <w:rsid w:val="002A6C5A"/>
    <w:rsid w:val="002B2410"/>
    <w:rsid w:val="003327F5"/>
    <w:rsid w:val="00340CAF"/>
    <w:rsid w:val="003913BD"/>
    <w:rsid w:val="003C0D41"/>
    <w:rsid w:val="003D7A65"/>
    <w:rsid w:val="003E085C"/>
    <w:rsid w:val="003E7B3A"/>
    <w:rsid w:val="00416364"/>
    <w:rsid w:val="00431B29"/>
    <w:rsid w:val="00440416"/>
    <w:rsid w:val="00462EAD"/>
    <w:rsid w:val="004A6170"/>
    <w:rsid w:val="004F6AAC"/>
    <w:rsid w:val="00507460"/>
    <w:rsid w:val="00512F2D"/>
    <w:rsid w:val="00537976"/>
    <w:rsid w:val="00570FBB"/>
    <w:rsid w:val="005757B4"/>
    <w:rsid w:val="00583B82"/>
    <w:rsid w:val="005923AC"/>
    <w:rsid w:val="005D5149"/>
    <w:rsid w:val="005E656F"/>
    <w:rsid w:val="00653B95"/>
    <w:rsid w:val="00667021"/>
    <w:rsid w:val="00681176"/>
    <w:rsid w:val="006974E1"/>
    <w:rsid w:val="006C0896"/>
    <w:rsid w:val="006F513E"/>
    <w:rsid w:val="007A4C16"/>
    <w:rsid w:val="007C0139"/>
    <w:rsid w:val="007C2FE6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524D4"/>
    <w:rsid w:val="00B65B09"/>
    <w:rsid w:val="00B85583"/>
    <w:rsid w:val="00B9476B"/>
    <w:rsid w:val="00BC3952"/>
    <w:rsid w:val="00BE5AB8"/>
    <w:rsid w:val="00C35467"/>
    <w:rsid w:val="00C44DFB"/>
    <w:rsid w:val="00C6519B"/>
    <w:rsid w:val="00C70F21"/>
    <w:rsid w:val="00C7354B"/>
    <w:rsid w:val="00C91F9B"/>
    <w:rsid w:val="00D817D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3411</Words>
  <Characters>19444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2020-05-21T11:44:00Z</dcterms:created>
  <dcterms:modified xsi:type="dcterms:W3CDTF">2020-05-21T11:44:00Z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