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CellMar>
          <w:top w:w="2835" w:type="dxa"/>
        </w:tblCellMar>
        <w:tblLook w:val="04A0" w:firstRow="1" w:lastRow="0" w:firstColumn="1" w:lastColumn="0" w:noHBand="0" w:noVBand="1"/>
      </w:tblPr>
      <w:tblGrid>
        <w:gridCol w:w="10546"/>
      </w:tblGrid>
      <w:tr w:rsidR="00192A85" w14:paraId="2C6EAB66" w14:textId="77777777" w:rsidTr="00DC21BD">
        <w:trPr>
          <w:trHeight w:val="11340"/>
        </w:trPr>
        <w:tc>
          <w:tcPr>
            <w:tcW w:w="5000" w:type="pct"/>
          </w:tcPr>
          <w:tbl>
            <w:tblPr>
              <w:tblStyle w:val="ae"/>
              <w:tblW w:w="2500" w:type="pct"/>
              <w:jc w:val="center"/>
              <w:tblLook w:val="04A0" w:firstRow="1" w:lastRow="0" w:firstColumn="1" w:lastColumn="0" w:noHBand="0" w:noVBand="1"/>
            </w:tblPr>
            <w:tblGrid>
              <w:gridCol w:w="2812"/>
              <w:gridCol w:w="2461"/>
            </w:tblGrid>
            <w:tr w:rsidR="00192A85" w:rsidRPr="00192A85" w14:paraId="4A38456E" w14:textId="77777777" w:rsidTr="00192A85">
              <w:trPr>
                <w:jc w:val="center"/>
              </w:trPr>
              <w:tc>
                <w:tcPr>
                  <w:tcW w:w="2666" w:type="pct"/>
                  <w:vAlign w:val="center"/>
                </w:tcPr>
                <w:p w14:paraId="51939801" w14:textId="77777777" w:rsidR="00192A85" w:rsidRPr="00192A85" w:rsidRDefault="00192A85" w:rsidP="00192A85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bookmarkStart w:id="0" w:name="_GoBack"/>
                  <w:bookmarkEnd w:id="0"/>
                  <w:r w:rsidRPr="000440E1">
                    <w:rPr>
                      <w:rFonts w:ascii="Century Gothic" w:hAnsi="Century Gothic" w:cs="Calibri"/>
                      <w:noProof/>
                      <w:color w:val="FF0000"/>
                      <w:sz w:val="72"/>
                      <w:szCs w:val="72"/>
                      <w:lang w:bidi="ru-RU"/>
                    </w:rPr>
                    <w:t>Январь</w:t>
                  </w:r>
                </w:p>
              </w:tc>
              <w:tc>
                <w:tcPr>
                  <w:tcW w:w="2334" w:type="pct"/>
                  <w:vAlign w:val="center"/>
                </w:tcPr>
                <w:p w14:paraId="263B40F9" w14:textId="47B6EC36" w:rsidR="00192A85" w:rsidRPr="00192A85" w:rsidRDefault="00192A85" w:rsidP="00192A85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t>2029</w: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6BCC76E8" w14:textId="77777777" w:rsidR="00192A85" w:rsidRPr="00E97684" w:rsidRDefault="00192A85" w:rsidP="00192A8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bookmarkStart w:id="1" w:name="_Hlk38821049"/>
          </w:p>
          <w:tbl>
            <w:tblPr>
              <w:tblStyle w:val="CalendarTable"/>
              <w:tblW w:w="2500" w:type="pct"/>
              <w:jc w:val="center"/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0"/>
              <w:gridCol w:w="757"/>
              <w:gridCol w:w="757"/>
              <w:gridCol w:w="757"/>
              <w:gridCol w:w="757"/>
              <w:gridCol w:w="757"/>
              <w:gridCol w:w="738"/>
            </w:tblGrid>
            <w:tr w:rsidR="00192A85" w:rsidRPr="00E97684" w14:paraId="31B3391E" w14:textId="77777777" w:rsidTr="000440E1">
              <w:trPr>
                <w:trHeight w:val="1134"/>
                <w:jc w:val="center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  <w:vAlign w:val="center"/>
                </w:tcPr>
                <w:p w14:paraId="1DFA9C58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  <w:vAlign w:val="center"/>
                </w:tcPr>
                <w:p w14:paraId="324C8B66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  <w:vAlign w:val="center"/>
                </w:tcPr>
                <w:p w14:paraId="3D8CA112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  <w:vAlign w:val="center"/>
                </w:tcPr>
                <w:p w14:paraId="570C0149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  <w:vAlign w:val="center"/>
                </w:tcPr>
                <w:p w14:paraId="029A2DE2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  <w:vAlign w:val="center"/>
                </w:tcPr>
                <w:p w14:paraId="6FDEDAD7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  <w:vAlign w:val="center"/>
                </w:tcPr>
                <w:p w14:paraId="537E5C99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ВС</w:t>
                  </w:r>
                </w:p>
              </w:tc>
            </w:tr>
            <w:tr w:rsidR="00192A85" w:rsidRPr="00E97684" w14:paraId="134173FC" w14:textId="77777777" w:rsidTr="000440E1">
              <w:trPr>
                <w:trHeight w:val="1134"/>
                <w:jc w:val="center"/>
              </w:trPr>
              <w:tc>
                <w:tcPr>
                  <w:tcW w:w="71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A2FE14" w14:textId="04B14B1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" 1 ""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EFA185C" w14:textId="0144212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B856C1F" w14:textId="47F01FB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91ADEB" w14:textId="3A62E2C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7C9BCE1" w14:textId="26A94A6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15FD987" w14:textId="261E4B90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5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F900E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F900E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6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5290F6D" w14:textId="1A6B1991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7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7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7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7353E235" w14:textId="77777777" w:rsidTr="00AC2611">
              <w:trPr>
                <w:trHeight w:val="1134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510B448A" w14:textId="097440D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51529A" w14:textId="2A8B435D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2DAAA13" w14:textId="2068041D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9BB635C" w14:textId="31B3F89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DF8CB2" w14:textId="3DEA86B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F25856B" w14:textId="34F53CFD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13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0D7C4446" w14:textId="6A17196C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14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3D1903D4" w14:textId="77777777" w:rsidTr="00AC2611">
              <w:trPr>
                <w:trHeight w:val="1134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7419EE9B" w14:textId="471EB2D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1E3AB1E" w14:textId="69F8B89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286CA6" w14:textId="71489CD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DCF279" w14:textId="7AEB7EC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24EE174" w14:textId="1480F10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2BDC49" w14:textId="72D32548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20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58AE9863" w14:textId="1DAF02CC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21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7EA0155D" w14:textId="77777777" w:rsidTr="00AC2611">
              <w:trPr>
                <w:trHeight w:val="1134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03B4AB25" w14:textId="69E46DA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1656B9" w14:textId="4AE88E0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09DE76" w14:textId="0EA94B8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6A813E1" w14:textId="3ADEB1F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F95B9" w14:textId="42F652F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EFC521" w14:textId="71963820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27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1A6A648C" w14:textId="6EBF7F6C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28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78B6CD28" w14:textId="77777777" w:rsidTr="00AC2611">
              <w:trPr>
                <w:trHeight w:val="1134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5E608E10" w14:textId="5B142A7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936F0A0" w14:textId="7F1CDBD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BA0AC9" w14:textId="280C02D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3C80A1" w14:textId="49E2C44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B1FA8DB" w14:textId="3317DC2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9DC9E0" w14:textId="45A0B623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08567AEF" w14:textId="0F3BD1FE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6299AE40" w14:textId="77777777" w:rsidTr="00AC2611">
              <w:trPr>
                <w:trHeight w:val="1134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7E9696D" w14:textId="0113BEB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07E31AB" w14:textId="14FBAA4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71BB0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445A5E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D4B9BB2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8A0C373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A76C6B3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69B1BC82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</w:tr>
          </w:tbl>
          <w:bookmarkEnd w:id="1"/>
          <w:p w14:paraId="23486C47" w14:textId="2C0E12A6" w:rsidR="00192A85" w:rsidRDefault="000440E1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2EE335C" wp14:editId="332CEB1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-7781925</wp:posOffset>
                  </wp:positionV>
                  <wp:extent cx="6696710" cy="9764395"/>
                  <wp:effectExtent l="0" t="0" r="8890" b="8255"/>
                  <wp:wrapNone/>
                  <wp:docPr id="1" name="Рисунок 1" descr="Изображение выглядит как торт, внутренний, стол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710" cy="976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A85" w14:paraId="496C4FD8" w14:textId="77777777" w:rsidTr="00DC21BD">
        <w:trPr>
          <w:trHeight w:val="11340"/>
        </w:trPr>
        <w:tc>
          <w:tcPr>
            <w:tcW w:w="5000" w:type="pct"/>
          </w:tcPr>
          <w:tbl>
            <w:tblPr>
              <w:tblStyle w:val="ae"/>
              <w:tblW w:w="2521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29"/>
              <w:gridCol w:w="1788"/>
            </w:tblGrid>
            <w:tr w:rsidR="00192A85" w:rsidRPr="00192A85" w14:paraId="2D1D7C6E" w14:textId="77777777" w:rsidTr="00192A85">
              <w:trPr>
                <w:jc w:val="center"/>
              </w:trPr>
              <w:tc>
                <w:tcPr>
                  <w:tcW w:w="3319" w:type="pct"/>
                  <w:vAlign w:val="center"/>
                </w:tcPr>
                <w:p w14:paraId="5482C1DC" w14:textId="77777777" w:rsidR="00192A85" w:rsidRPr="00192A85" w:rsidRDefault="00192A85" w:rsidP="00192A85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0440E1">
                    <w:rPr>
                      <w:rFonts w:ascii="Century Gothic" w:hAnsi="Century Gothic" w:cs="Calibri"/>
                      <w:noProof/>
                      <w:color w:val="FF0000"/>
                      <w:sz w:val="72"/>
                      <w:szCs w:val="72"/>
                      <w:lang w:bidi="ru-RU"/>
                    </w:rPr>
                    <w:lastRenderedPageBreak/>
                    <w:t>Февраль</w:t>
                  </w:r>
                </w:p>
              </w:tc>
              <w:tc>
                <w:tcPr>
                  <w:tcW w:w="1681" w:type="pct"/>
                  <w:vAlign w:val="center"/>
                </w:tcPr>
                <w:p w14:paraId="375403AB" w14:textId="6355CEA7" w:rsidR="00192A85" w:rsidRPr="00192A85" w:rsidRDefault="00192A85" w:rsidP="00192A85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t>2029</w: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5F3B6279" w14:textId="77777777" w:rsidR="00192A85" w:rsidRPr="00E97684" w:rsidRDefault="00192A85" w:rsidP="00192A8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  <w:tbl>
            <w:tblPr>
              <w:tblStyle w:val="CalendarTabl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8"/>
              <w:gridCol w:w="755"/>
              <w:gridCol w:w="757"/>
              <w:gridCol w:w="757"/>
              <w:gridCol w:w="757"/>
              <w:gridCol w:w="757"/>
              <w:gridCol w:w="742"/>
            </w:tblGrid>
            <w:tr w:rsidR="00192A85" w:rsidRPr="00E97684" w14:paraId="1B715288" w14:textId="77777777" w:rsidTr="000440E1">
              <w:trPr>
                <w:trHeight w:val="1134"/>
                <w:jc w:val="center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3DA5FC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1568D9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641E6D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7F03462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51665F3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51E6A8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0A8A87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Вс</w:t>
                  </w:r>
                </w:p>
              </w:tc>
            </w:tr>
            <w:tr w:rsidR="00192A85" w:rsidRPr="00E97684" w14:paraId="470BF3B2" w14:textId="77777777" w:rsidTr="000440E1">
              <w:trPr>
                <w:trHeight w:val="1134"/>
                <w:jc w:val="center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577FE0D" w14:textId="6897DDEB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" 1 ""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75A1FF9" w14:textId="1D908215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8978D5" w14:textId="4F1F3B29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ED7A5E" w14:textId="46CCAF8C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7C2CB4" w14:textId="30944026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ACBFD4F" w14:textId="70D9086D" w:rsidR="00192A85" w:rsidRPr="000440E1" w:rsidRDefault="00192A85" w:rsidP="00192A85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3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EC1ACB8" w14:textId="161A357B" w:rsidR="00192A85" w:rsidRPr="000440E1" w:rsidRDefault="00192A85" w:rsidP="00192A85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4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4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4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3C0AB6C4" w14:textId="77777777" w:rsidTr="00AC2611">
              <w:trPr>
                <w:trHeight w:val="1134"/>
                <w:jc w:val="center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090E03D" w14:textId="570860B0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0F73F34" w14:textId="736CE9C2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408CD3" w14:textId="16616E72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F6759D1" w14:textId="748E152D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ED4E44" w14:textId="73215AEF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E0480A" w14:textId="66770998" w:rsidR="00192A85" w:rsidRPr="000440E1" w:rsidRDefault="00192A85" w:rsidP="00192A85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10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3389075" w14:textId="505198F8" w:rsidR="00192A85" w:rsidRPr="000440E1" w:rsidRDefault="00192A85" w:rsidP="00192A85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11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70226A1E" w14:textId="77777777" w:rsidTr="00AC2611">
              <w:trPr>
                <w:trHeight w:val="1134"/>
                <w:jc w:val="center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2124404" w14:textId="1FD0BD95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1C7F385" w14:textId="45E45E7E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D5F349" w14:textId="49FB34DC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E30A51" w14:textId="1DBFDF2C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10F9441" w14:textId="345D8197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DB73863" w14:textId="1D6CB4C1" w:rsidR="00192A85" w:rsidRPr="000440E1" w:rsidRDefault="00192A85" w:rsidP="00192A85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17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8FAFF57" w14:textId="527AAE18" w:rsidR="00192A85" w:rsidRPr="000440E1" w:rsidRDefault="00192A85" w:rsidP="00192A85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18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5E54DF56" w14:textId="77777777" w:rsidTr="00AC2611">
              <w:trPr>
                <w:trHeight w:val="1134"/>
                <w:jc w:val="center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34E05F8" w14:textId="070150F0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347EBB7" w14:textId="5B8FAFCB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2A7F41" w14:textId="70813420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E60CE28" w14:textId="17B27FC0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D1C3CC" w14:textId="47807229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515F46" w14:textId="4A33D58B" w:rsidR="00192A85" w:rsidRPr="000440E1" w:rsidRDefault="00192A85" w:rsidP="00192A85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24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0C0C510" w14:textId="6A19F105" w:rsidR="00192A85" w:rsidRPr="000440E1" w:rsidRDefault="00192A85" w:rsidP="00192A85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25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040418BD" w14:textId="77777777" w:rsidTr="00AC2611">
              <w:trPr>
                <w:trHeight w:val="1134"/>
                <w:jc w:val="center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908CEFD" w14:textId="69D37CEC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1F9BD90" w14:textId="69B70929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71BB0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EA2EAE" w14:textId="6EB5B637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70D9C3B" w14:textId="6360B814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2F672B" w14:textId="34525BCE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958709" w14:textId="01CCB9BA" w:rsidR="00192A85" w:rsidRPr="000440E1" w:rsidRDefault="00192A85" w:rsidP="00192A85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27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46A1067" w14:textId="670F4699" w:rsidR="00192A85" w:rsidRPr="000440E1" w:rsidRDefault="00192A85" w:rsidP="00192A85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05560E5A" w14:textId="77777777" w:rsidTr="00AC2611">
              <w:trPr>
                <w:trHeight w:val="1134"/>
                <w:jc w:val="center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2C35AB8E" w14:textId="24F532F8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2033676" w14:textId="12F41B27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b/>
                      <w:noProof/>
                      <w:color w:val="auto"/>
                      <w:sz w:val="40"/>
                      <w:szCs w:val="40"/>
                      <w:lang w:bidi="ru-RU"/>
                    </w:rPr>
                    <w:instrText>!A12 Is Not In Table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04D1878" w14:textId="77777777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B097FF" w14:textId="77777777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C3FAC4" w14:textId="77777777" w:rsidR="00192A85" w:rsidRPr="00E97684" w:rsidRDefault="00192A85" w:rsidP="00192A85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77DE9C" w14:textId="77777777" w:rsidR="00192A85" w:rsidRPr="000440E1" w:rsidRDefault="00192A85" w:rsidP="00192A85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7A3E35C" w14:textId="77777777" w:rsidR="00192A85" w:rsidRPr="000440E1" w:rsidRDefault="00192A85" w:rsidP="00192A85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</w:tr>
          </w:tbl>
          <w:p w14:paraId="2CB22619" w14:textId="56D4114A" w:rsidR="00192A85" w:rsidRPr="00192A85" w:rsidRDefault="000440E1">
            <w:pPr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0A81BC7" wp14:editId="4D6FFB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-7782560</wp:posOffset>
                  </wp:positionV>
                  <wp:extent cx="6696710" cy="9764395"/>
                  <wp:effectExtent l="0" t="0" r="8890" b="8255"/>
                  <wp:wrapNone/>
                  <wp:docPr id="2" name="Рисунок 2" descr="Изображение выглядит как торт, внутренний, стол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710" cy="976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A85" w14:paraId="3D4A31D9" w14:textId="77777777" w:rsidTr="00DC21BD">
        <w:trPr>
          <w:trHeight w:val="11340"/>
        </w:trPr>
        <w:tc>
          <w:tcPr>
            <w:tcW w:w="5000" w:type="pct"/>
          </w:tcPr>
          <w:tbl>
            <w:tblPr>
              <w:tblStyle w:val="a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636"/>
              <w:gridCol w:w="2637"/>
            </w:tblGrid>
            <w:tr w:rsidR="00192A85" w:rsidRPr="00E97684" w14:paraId="5E3C44F2" w14:textId="77777777" w:rsidTr="00192A85">
              <w:trPr>
                <w:jc w:val="center"/>
              </w:trPr>
              <w:tc>
                <w:tcPr>
                  <w:tcW w:w="2500" w:type="pct"/>
                  <w:vAlign w:val="center"/>
                </w:tcPr>
                <w:p w14:paraId="7A2739A1" w14:textId="77777777" w:rsidR="00192A85" w:rsidRPr="00192A85" w:rsidRDefault="00192A85" w:rsidP="00DC21BD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0440E1">
                    <w:rPr>
                      <w:rFonts w:ascii="Century Gothic" w:hAnsi="Century Gothic" w:cs="Calibri"/>
                      <w:noProof/>
                      <w:color w:val="FF0000"/>
                      <w:sz w:val="72"/>
                      <w:szCs w:val="72"/>
                      <w:lang w:bidi="ru-RU"/>
                    </w:rPr>
                    <w:lastRenderedPageBreak/>
                    <w:t>Март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4DDACECC" w14:textId="2384BB64" w:rsidR="00192A85" w:rsidRPr="00192A85" w:rsidRDefault="00192A85" w:rsidP="00DC21BD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t>2029</w: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92DD3C7" w14:textId="77777777" w:rsidR="00192A85" w:rsidRPr="00E97684" w:rsidRDefault="00192A85" w:rsidP="00192A8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  <w:tbl>
            <w:tblPr>
              <w:tblStyle w:val="CalendarTabl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8"/>
              <w:gridCol w:w="755"/>
              <w:gridCol w:w="757"/>
              <w:gridCol w:w="757"/>
              <w:gridCol w:w="757"/>
              <w:gridCol w:w="757"/>
              <w:gridCol w:w="742"/>
            </w:tblGrid>
            <w:tr w:rsidR="00192A85" w:rsidRPr="00E97684" w14:paraId="79BBC357" w14:textId="77777777" w:rsidTr="000440E1">
              <w:trPr>
                <w:trHeight w:val="1134"/>
                <w:jc w:val="center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E22474A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15E576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71091D8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B7EB3A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C7EF27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2E9843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2942E2A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ВС</w:t>
                  </w:r>
                </w:p>
              </w:tc>
            </w:tr>
            <w:tr w:rsidR="00192A85" w:rsidRPr="00E97684" w14:paraId="754E07A3" w14:textId="77777777" w:rsidTr="000440E1">
              <w:trPr>
                <w:trHeight w:val="1134"/>
                <w:jc w:val="center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341E8C0" w14:textId="252F464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" 1 ""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28AE93E" w14:textId="2512ACF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6229AAF" w14:textId="4285205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894F708" w14:textId="59F099B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5D5B504" w14:textId="6771F42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28E1C65" w14:textId="0FED5F3F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3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0E3FC2C" w14:textId="4EE0AB01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4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4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4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639EAE52" w14:textId="77777777" w:rsidTr="000440E1">
              <w:trPr>
                <w:trHeight w:val="1134"/>
                <w:jc w:val="center"/>
              </w:trPr>
              <w:tc>
                <w:tcPr>
                  <w:tcW w:w="70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D87E888" w14:textId="41725D0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1F08E08" w14:textId="3B431DC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485C6F0" w14:textId="646BD02A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B2DACBF" w14:textId="6AFE232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248E0C4" w14:textId="6387B42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0E3C70C" w14:textId="5689555B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10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D57FD56" w14:textId="26EFC282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11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711C448E" w14:textId="77777777" w:rsidTr="000440E1">
              <w:trPr>
                <w:trHeight w:val="1134"/>
                <w:jc w:val="center"/>
              </w:trPr>
              <w:tc>
                <w:tcPr>
                  <w:tcW w:w="70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9927726" w14:textId="112B3BC9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2F1D434" w14:textId="431A8B9D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266C234" w14:textId="5BBC5EC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B3533A2" w14:textId="3181E61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30AB9AC" w14:textId="1FECFA8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D81E402" w14:textId="0605044B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17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B15098C" w14:textId="680EB985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18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259B660B" w14:textId="77777777" w:rsidTr="000440E1">
              <w:trPr>
                <w:trHeight w:val="1134"/>
                <w:jc w:val="center"/>
              </w:trPr>
              <w:tc>
                <w:tcPr>
                  <w:tcW w:w="70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47EEFCC" w14:textId="6D7C317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4C25AD2" w14:textId="197F39A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F2311D7" w14:textId="63E0CB5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F704024" w14:textId="7A0CA87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0599984" w14:textId="65ED5DE2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8634122" w14:textId="173CD6F8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24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2C689A5" w14:textId="374E5083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25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1C0CF3AA" w14:textId="77777777" w:rsidTr="000440E1">
              <w:trPr>
                <w:trHeight w:val="1134"/>
                <w:jc w:val="center"/>
              </w:trPr>
              <w:tc>
                <w:tcPr>
                  <w:tcW w:w="70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5A68B70" w14:textId="36122D7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140208D" w14:textId="2F6229E2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42DAB65" w14:textId="43D4685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7152A5E" w14:textId="2AAEDB4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2072878" w14:textId="4951104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71BB0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7A87902" w14:textId="3751DB19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31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5370D7B" w14:textId="06503092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203C22FE" w14:textId="77777777" w:rsidTr="000440E1">
              <w:trPr>
                <w:trHeight w:val="1134"/>
                <w:jc w:val="center"/>
              </w:trPr>
              <w:tc>
                <w:tcPr>
                  <w:tcW w:w="70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7EC7B47" w14:textId="2ECEC73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6422751" w14:textId="7764717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2EAFDB5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C13D3D4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FB26C5F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AF431D6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528907F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</w:tr>
          </w:tbl>
          <w:p w14:paraId="5B3FE53D" w14:textId="5C2179EF" w:rsidR="00192A85" w:rsidRDefault="000440E1"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B4FABCE" wp14:editId="400559C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-7782560</wp:posOffset>
                  </wp:positionV>
                  <wp:extent cx="6696710" cy="9764395"/>
                  <wp:effectExtent l="0" t="0" r="8890" b="8255"/>
                  <wp:wrapNone/>
                  <wp:docPr id="3" name="Рисунок 3" descr="Изображение выглядит как торт, внутренний, стол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710" cy="976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A85" w14:paraId="293A2BB9" w14:textId="77777777" w:rsidTr="00DC21BD">
        <w:trPr>
          <w:trHeight w:val="11340"/>
        </w:trPr>
        <w:tc>
          <w:tcPr>
            <w:tcW w:w="5000" w:type="pct"/>
          </w:tcPr>
          <w:tbl>
            <w:tblPr>
              <w:tblStyle w:val="a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979"/>
              <w:gridCol w:w="2294"/>
            </w:tblGrid>
            <w:tr w:rsidR="00192A85" w:rsidRPr="00E97684" w14:paraId="5CBE901D" w14:textId="77777777" w:rsidTr="00192A85">
              <w:trPr>
                <w:jc w:val="center"/>
              </w:trPr>
              <w:tc>
                <w:tcPr>
                  <w:tcW w:w="2825" w:type="pct"/>
                  <w:vAlign w:val="center"/>
                </w:tcPr>
                <w:p w14:paraId="582CF17D" w14:textId="77777777" w:rsidR="00192A85" w:rsidRPr="00192A85" w:rsidRDefault="00192A85" w:rsidP="00192A85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0440E1">
                    <w:rPr>
                      <w:rFonts w:ascii="Century Gothic" w:hAnsi="Century Gothic" w:cs="Calibri"/>
                      <w:noProof/>
                      <w:color w:val="FF0000"/>
                      <w:sz w:val="72"/>
                      <w:szCs w:val="72"/>
                      <w:lang w:bidi="ru-RU"/>
                    </w:rPr>
                    <w:lastRenderedPageBreak/>
                    <w:t>Апрель</w:t>
                  </w:r>
                </w:p>
              </w:tc>
              <w:tc>
                <w:tcPr>
                  <w:tcW w:w="2175" w:type="pct"/>
                  <w:vAlign w:val="center"/>
                </w:tcPr>
                <w:p w14:paraId="4F391A9B" w14:textId="31E74E09" w:rsidR="00192A85" w:rsidRPr="00192A85" w:rsidRDefault="00192A85" w:rsidP="00192A85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t>2029</w: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15AB8047" w14:textId="77777777" w:rsidR="00192A85" w:rsidRPr="00E97684" w:rsidRDefault="00192A85" w:rsidP="00192A8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  <w:tbl>
            <w:tblPr>
              <w:tblStyle w:val="CalendarTabl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8"/>
              <w:gridCol w:w="755"/>
              <w:gridCol w:w="757"/>
              <w:gridCol w:w="757"/>
              <w:gridCol w:w="757"/>
              <w:gridCol w:w="757"/>
              <w:gridCol w:w="742"/>
            </w:tblGrid>
            <w:tr w:rsidR="00192A85" w:rsidRPr="00E97684" w14:paraId="5685E371" w14:textId="77777777" w:rsidTr="000440E1">
              <w:trPr>
                <w:trHeight w:val="1134"/>
                <w:jc w:val="center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64F22A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AB3550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2901DF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39B09D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394063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680F7F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276CCD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Вс</w:t>
                  </w:r>
                </w:p>
              </w:tc>
            </w:tr>
            <w:tr w:rsidR="00192A85" w:rsidRPr="00E97684" w14:paraId="5012750D" w14:textId="77777777" w:rsidTr="000440E1">
              <w:trPr>
                <w:trHeight w:val="1134"/>
                <w:jc w:val="center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9734056" w14:textId="2E85EBC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" 1 ""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5781EBA" w14:textId="0B04379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900E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C3F863B" w14:textId="59EB897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C0D7C45" w14:textId="6CE9EDD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C654035" w14:textId="1FB9EB5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35CDC44" w14:textId="39E7496E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C7ADA38" w14:textId="6C82027B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50A88FE5" w14:textId="77777777" w:rsidTr="000440E1">
              <w:trPr>
                <w:trHeight w:val="1134"/>
                <w:jc w:val="center"/>
              </w:trPr>
              <w:tc>
                <w:tcPr>
                  <w:tcW w:w="70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F216456" w14:textId="465F78F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F1337AB" w14:textId="3DD3D3C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F4B81D9" w14:textId="26BF98BA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EC13CDF" w14:textId="4BD3540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6490516" w14:textId="2B50A3A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A55012B" w14:textId="28E46416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7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A1AC947" w14:textId="279555BF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8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4E37DBB4" w14:textId="77777777" w:rsidTr="000440E1">
              <w:trPr>
                <w:trHeight w:val="1134"/>
                <w:jc w:val="center"/>
              </w:trPr>
              <w:tc>
                <w:tcPr>
                  <w:tcW w:w="70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DA51BA1" w14:textId="5E068CC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221EEB7" w14:textId="082B090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ACFCCCE" w14:textId="588C781A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0F0CB16" w14:textId="2FFED67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0ABD313" w14:textId="0293429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ACD4FB3" w14:textId="18F1F6BA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14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1777107" w14:textId="431075B1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15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3CFBDCF2" w14:textId="77777777" w:rsidTr="000440E1">
              <w:trPr>
                <w:trHeight w:val="1134"/>
                <w:jc w:val="center"/>
              </w:trPr>
              <w:tc>
                <w:tcPr>
                  <w:tcW w:w="70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FF47124" w14:textId="6B71024A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FA5495E" w14:textId="4B7B0CAD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2FC8C71" w14:textId="4A7B1BB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DA4971B" w14:textId="632BF1FA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E45A84C" w14:textId="13B4574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1563C01" w14:textId="1DC5BB9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21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448EEBF" w14:textId="187345FF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22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52F4213B" w14:textId="77777777" w:rsidTr="000440E1">
              <w:trPr>
                <w:trHeight w:val="1134"/>
                <w:jc w:val="center"/>
              </w:trPr>
              <w:tc>
                <w:tcPr>
                  <w:tcW w:w="70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557F54D" w14:textId="06CBAB6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A6A4617" w14:textId="0906ED1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A0FC643" w14:textId="06FD2F2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A35AD03" w14:textId="34F319A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83B4088" w14:textId="04300E0A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4275F3A" w14:textId="025CAE2A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27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27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28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57CE1EC" w14:textId="6189F45D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71BB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29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5811CF1D" w14:textId="77777777" w:rsidTr="000440E1">
              <w:trPr>
                <w:trHeight w:val="1134"/>
                <w:jc w:val="center"/>
              </w:trPr>
              <w:tc>
                <w:tcPr>
                  <w:tcW w:w="70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AABB011" w14:textId="5A7F0C1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78E8200" w14:textId="5E7E79F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11DFD5D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68D9794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0FCC47C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C0A99F9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DC19F88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</w:tr>
          </w:tbl>
          <w:p w14:paraId="62671FC1" w14:textId="28527712" w:rsidR="00192A85" w:rsidRDefault="000440E1"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7EAEBB76" wp14:editId="088CB57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-7782560</wp:posOffset>
                  </wp:positionV>
                  <wp:extent cx="6696710" cy="9764395"/>
                  <wp:effectExtent l="0" t="0" r="8890" b="8255"/>
                  <wp:wrapNone/>
                  <wp:docPr id="4" name="Рисунок 4" descr="Изображение выглядит как торт, внутренний, стол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710" cy="976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A85" w14:paraId="5EADA5B8" w14:textId="77777777" w:rsidTr="00DC21BD">
        <w:trPr>
          <w:trHeight w:val="11340"/>
        </w:trPr>
        <w:tc>
          <w:tcPr>
            <w:tcW w:w="5000" w:type="pct"/>
          </w:tcPr>
          <w:tbl>
            <w:tblPr>
              <w:tblStyle w:val="a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636"/>
              <w:gridCol w:w="2637"/>
            </w:tblGrid>
            <w:tr w:rsidR="00192A85" w:rsidRPr="00E97684" w14:paraId="79DF8BE8" w14:textId="77777777" w:rsidTr="00192A85">
              <w:trPr>
                <w:jc w:val="center"/>
              </w:trPr>
              <w:tc>
                <w:tcPr>
                  <w:tcW w:w="2500" w:type="pct"/>
                  <w:vAlign w:val="center"/>
                </w:tcPr>
                <w:p w14:paraId="07C668DE" w14:textId="77777777" w:rsidR="00192A85" w:rsidRPr="00192A85" w:rsidRDefault="00192A85" w:rsidP="00192A85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0440E1">
                    <w:rPr>
                      <w:rFonts w:ascii="Century Gothic" w:hAnsi="Century Gothic" w:cs="Calibri"/>
                      <w:noProof/>
                      <w:color w:val="FF0000"/>
                      <w:sz w:val="72"/>
                      <w:szCs w:val="72"/>
                      <w:lang w:bidi="ru-RU"/>
                    </w:rPr>
                    <w:lastRenderedPageBreak/>
                    <w:t>Май</w:t>
                  </w:r>
                </w:p>
              </w:tc>
              <w:tc>
                <w:tcPr>
                  <w:tcW w:w="2500" w:type="pct"/>
                  <w:vAlign w:val="center"/>
                </w:tcPr>
                <w:p w14:paraId="61B1B7A8" w14:textId="16E7FF07" w:rsidR="00192A85" w:rsidRPr="00192A85" w:rsidRDefault="00192A85" w:rsidP="00192A85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t>2029</w: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1007485B" w14:textId="77777777" w:rsidR="00192A85" w:rsidRPr="00E97684" w:rsidRDefault="00192A85" w:rsidP="00192A8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  <w:tbl>
            <w:tblPr>
              <w:tblStyle w:val="CalendarTabl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7"/>
              <w:gridCol w:w="755"/>
              <w:gridCol w:w="757"/>
              <w:gridCol w:w="757"/>
              <w:gridCol w:w="757"/>
              <w:gridCol w:w="757"/>
              <w:gridCol w:w="743"/>
            </w:tblGrid>
            <w:tr w:rsidR="00192A85" w:rsidRPr="00E97684" w14:paraId="4021748D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6F9551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BFF821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89ECA35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EC010EC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55F404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17F25D5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DB10D5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Вс</w:t>
                  </w:r>
                </w:p>
              </w:tc>
            </w:tr>
            <w:tr w:rsidR="00192A85" w:rsidRPr="00E97684" w14:paraId="12497DEF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E811AE6" w14:textId="367A87E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" 1 ""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9F1C3B2" w14:textId="76C81A3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AED4AD8" w14:textId="5B1A341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C5D2FBD" w14:textId="5E9FE6A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DFD3576" w14:textId="562D03B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5F8B480" w14:textId="4571F7A6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4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5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71BB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5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E71BB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5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1317B06" w14:textId="16D26D98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5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6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1DF8CA2F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870EAE7" w14:textId="5691E5E9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EF078C9" w14:textId="1B85CF5A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A567AD5" w14:textId="2F796B0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2B2FF9E" w14:textId="6CE8BD3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80519C1" w14:textId="4B260A6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6B9D44A" w14:textId="24A95EF9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12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211BFD3" w14:textId="60D7C8D8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13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6686492E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C714051" w14:textId="43F5055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FBD5C0F" w14:textId="2E953C1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E819660" w14:textId="641875C9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C729C12" w14:textId="4D93030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3DA250D" w14:textId="4B4D381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2CC1447" w14:textId="3FF700C0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19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A32B63E" w14:textId="3869D0F2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20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38C0D016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8B24FB0" w14:textId="5E94FD9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BA7F4F1" w14:textId="1C9A2C1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56CB1DE" w14:textId="5357F06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5F07646" w14:textId="6D1C0409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4F65988" w14:textId="6450C5C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9D5AB26" w14:textId="46036984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26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5138421" w14:textId="24B62D8C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27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4B31EA40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7FBBD9F" w14:textId="00AE6DD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FA67099" w14:textId="2685974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F3A96BD" w14:textId="43B1AA12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5B5C5EC" w14:textId="3AB78EE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976D2D8" w14:textId="02C8A40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E834F5C" w14:textId="504F2B76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C939A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E883A4F" w14:textId="69C47CD8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47D7FAFC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4F47556" w14:textId="0F5885F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1464726" w14:textId="0D40710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6576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0244DA7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BC3D922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36DC28C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4CD3C7E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0967A21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</w:tr>
          </w:tbl>
          <w:p w14:paraId="37AC0E4E" w14:textId="191A7A30" w:rsidR="00192A85" w:rsidRDefault="000440E1"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27CE42C1" wp14:editId="6A94FAA0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-7782560</wp:posOffset>
                  </wp:positionV>
                  <wp:extent cx="6696710" cy="9764395"/>
                  <wp:effectExtent l="0" t="0" r="8890" b="8255"/>
                  <wp:wrapNone/>
                  <wp:docPr id="5" name="Рисунок 5" descr="Изображение выглядит как торт, внутренний, стол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710" cy="976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A85" w14:paraId="1E56251E" w14:textId="77777777" w:rsidTr="00DC21BD">
        <w:trPr>
          <w:trHeight w:val="11340"/>
        </w:trPr>
        <w:tc>
          <w:tcPr>
            <w:tcW w:w="5000" w:type="pct"/>
          </w:tcPr>
          <w:tbl>
            <w:tblPr>
              <w:tblStyle w:val="a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636"/>
              <w:gridCol w:w="2637"/>
            </w:tblGrid>
            <w:tr w:rsidR="00192A85" w:rsidRPr="00E97684" w14:paraId="028DC0DF" w14:textId="77777777" w:rsidTr="00192A85">
              <w:trPr>
                <w:jc w:val="center"/>
              </w:trPr>
              <w:tc>
                <w:tcPr>
                  <w:tcW w:w="2500" w:type="pct"/>
                  <w:vAlign w:val="center"/>
                </w:tcPr>
                <w:p w14:paraId="0E517C92" w14:textId="77777777" w:rsidR="00192A85" w:rsidRPr="00192A85" w:rsidRDefault="00192A85" w:rsidP="00192A85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0440E1">
                    <w:rPr>
                      <w:rFonts w:ascii="Century Gothic" w:hAnsi="Century Gothic" w:cs="Calibri"/>
                      <w:noProof/>
                      <w:color w:val="FF0000"/>
                      <w:sz w:val="72"/>
                      <w:szCs w:val="72"/>
                      <w:lang w:bidi="ru-RU"/>
                    </w:rPr>
                    <w:lastRenderedPageBreak/>
                    <w:t>Июнь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67249C51" w14:textId="2CFD2F66" w:rsidR="00192A85" w:rsidRPr="00192A85" w:rsidRDefault="00192A85" w:rsidP="00192A85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t>2029</w: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132CDEA4" w14:textId="77777777" w:rsidR="00192A85" w:rsidRPr="00E97684" w:rsidRDefault="00192A85" w:rsidP="00192A8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  <w:tbl>
            <w:tblPr>
              <w:tblStyle w:val="CalendarTabl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7"/>
              <w:gridCol w:w="755"/>
              <w:gridCol w:w="757"/>
              <w:gridCol w:w="757"/>
              <w:gridCol w:w="757"/>
              <w:gridCol w:w="757"/>
              <w:gridCol w:w="743"/>
            </w:tblGrid>
            <w:tr w:rsidR="00192A85" w:rsidRPr="00E97684" w14:paraId="200D640E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65F2D4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2170CD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F154BF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74CE8EB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906ECB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F7190C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8896C8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ВС</w:t>
                  </w:r>
                </w:p>
              </w:tc>
            </w:tr>
            <w:tr w:rsidR="00192A85" w:rsidRPr="00E97684" w14:paraId="0632D588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CC4280E" w14:textId="697CC32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" 1 ""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C41790D" w14:textId="0A3415D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6CDCB02" w14:textId="5A22302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FF1B2B1" w14:textId="02B41A1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660F52A" w14:textId="573A396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0A9FCF7" w14:textId="56961949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45A45C1" w14:textId="575B1F4A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MonthStart6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3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3150C5B8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73682C5" w14:textId="016429C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1439A88" w14:textId="7F76E512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98C1A84" w14:textId="77B1646D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EE1FBE3" w14:textId="5C509202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E892DAD" w14:textId="4B1AD3F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FAA0324" w14:textId="469A35B2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9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84745E3" w14:textId="2988F20E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10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5E04DC9E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2BDFCCA" w14:textId="6961A84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D9775CC" w14:textId="4BEE57C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68EF797" w14:textId="74A4A64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5BD3C96" w14:textId="07B224D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7CA336F" w14:textId="12E5307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3242DB9" w14:textId="7EDF87A0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16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DFAEA8C" w14:textId="53F8206E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17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00C39466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B90787B" w14:textId="5004871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06AF3C7" w14:textId="175F790D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217051D" w14:textId="38D74AE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82C120F" w14:textId="3CDA52AD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DBDB233" w14:textId="5BB2975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16A25D1" w14:textId="475EECF9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23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039B438" w14:textId="20A13FAA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24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3DE1A7E9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A20CE8A" w14:textId="76F4F66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7A07AE6" w14:textId="500F420D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29784AD" w14:textId="4091D28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9C9A062" w14:textId="038EE10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71AD101" w14:textId="158DE069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71BB0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AD0E183" w14:textId="63A23E4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30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A6849BC" w14:textId="7A4C96E4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939A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4DCC7FCD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4F35DBA" w14:textId="404E18D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75F785E" w14:textId="219CCC0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MonthEnd6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4999926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39508F8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785D47B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43549FA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B63C6C0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</w:tr>
          </w:tbl>
          <w:p w14:paraId="46BB6673" w14:textId="705FB53F" w:rsidR="00192A85" w:rsidRDefault="000440E1"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22B92C06" wp14:editId="1A80511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-7782560</wp:posOffset>
                  </wp:positionV>
                  <wp:extent cx="6696710" cy="9764395"/>
                  <wp:effectExtent l="0" t="0" r="8890" b="8255"/>
                  <wp:wrapNone/>
                  <wp:docPr id="6" name="Рисунок 6" descr="Изображение выглядит как торт, внутренний, стол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710" cy="976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A85" w14:paraId="06246FBF" w14:textId="77777777" w:rsidTr="00DC21BD">
        <w:trPr>
          <w:trHeight w:val="11340"/>
        </w:trPr>
        <w:tc>
          <w:tcPr>
            <w:tcW w:w="5000" w:type="pct"/>
          </w:tcPr>
          <w:tbl>
            <w:tblPr>
              <w:tblStyle w:val="a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636"/>
              <w:gridCol w:w="2637"/>
            </w:tblGrid>
            <w:tr w:rsidR="00192A85" w:rsidRPr="00E97684" w14:paraId="66FD5938" w14:textId="77777777" w:rsidTr="00192A85">
              <w:trPr>
                <w:jc w:val="center"/>
              </w:trPr>
              <w:tc>
                <w:tcPr>
                  <w:tcW w:w="2500" w:type="pct"/>
                  <w:vAlign w:val="center"/>
                </w:tcPr>
                <w:p w14:paraId="4CDF7383" w14:textId="77777777" w:rsidR="00192A85" w:rsidRPr="00192A85" w:rsidRDefault="00192A85" w:rsidP="00192A85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0440E1">
                    <w:rPr>
                      <w:rFonts w:ascii="Century Gothic" w:hAnsi="Century Gothic" w:cs="Calibri"/>
                      <w:noProof/>
                      <w:color w:val="FF0000"/>
                      <w:sz w:val="72"/>
                      <w:szCs w:val="72"/>
                      <w:lang w:bidi="ru-RU"/>
                    </w:rPr>
                    <w:lastRenderedPageBreak/>
                    <w:t>Июль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335F383D" w14:textId="6C9F884C" w:rsidR="00192A85" w:rsidRPr="00192A85" w:rsidRDefault="00192A85" w:rsidP="00192A85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t>2029</w: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054AA1D" w14:textId="77777777" w:rsidR="00192A85" w:rsidRPr="00E97684" w:rsidRDefault="00192A85" w:rsidP="00192A8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  <w:tbl>
            <w:tblPr>
              <w:tblStyle w:val="CalendarTabl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7"/>
              <w:gridCol w:w="755"/>
              <w:gridCol w:w="757"/>
              <w:gridCol w:w="757"/>
              <w:gridCol w:w="757"/>
              <w:gridCol w:w="757"/>
              <w:gridCol w:w="743"/>
            </w:tblGrid>
            <w:tr w:rsidR="00192A85" w:rsidRPr="00E97684" w14:paraId="69CB8E6E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0EDC2C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216252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C5B1A3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3CAFDA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331EED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36570C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B61EE1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Вс</w:t>
                  </w:r>
                </w:p>
              </w:tc>
            </w:tr>
            <w:tr w:rsidR="00192A85" w:rsidRPr="00E97684" w14:paraId="2907A0D8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123F2FE" w14:textId="711D4809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" 1 ""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B2DDCBB" w14:textId="771F1EB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900E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979BF56" w14:textId="74F99D3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EAE1211" w14:textId="3C0BB59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6F80F7C" w14:textId="2714E8A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576E4D0" w14:textId="23FFFC0F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D34AE18" w14:textId="544F47BE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4F6AF92E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4B234F2" w14:textId="51DD8CBA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3A5DD69" w14:textId="511CA9BA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D2BF981" w14:textId="73CE91E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B0FCD70" w14:textId="7E3B8EB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8491A07" w14:textId="58B123F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7785E4D" w14:textId="601508A5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7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FC68F0F" w14:textId="7EA92FD0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8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308DDFE3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5E64588" w14:textId="714977B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E065ADA" w14:textId="16F1261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4D86557" w14:textId="151063A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CB49619" w14:textId="100D18FD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6EEE83F" w14:textId="2EC39202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6505DFB" w14:textId="663C1204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14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432164A" w14:textId="7DC57248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15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463142F4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DD2DA7C" w14:textId="0C5BF11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D14AAC7" w14:textId="2230953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CE86512" w14:textId="70E7AA2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A7A0FAC" w14:textId="662FF8CA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7B812CC" w14:textId="113D6A4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BB609BA" w14:textId="06F23CB9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21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1A01ACF" w14:textId="077DE1B3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22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645FF663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AE2569E" w14:textId="0C7B279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821CC49" w14:textId="7DA4438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3A6BAC1" w14:textId="17B04C1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E57345C" w14:textId="36ECC3B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2809ABD" w14:textId="461B3B9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ABD4576" w14:textId="0654534D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27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27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28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A1EA2FF" w14:textId="44515E2B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29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6850E501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07C276E" w14:textId="71AB582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71BB0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6017D47" w14:textId="549D97C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22FF039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41F95F8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AC92E14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2F966B7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4E67631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</w:tr>
          </w:tbl>
          <w:p w14:paraId="69DAB37B" w14:textId="47B4A1FF" w:rsidR="00192A85" w:rsidRDefault="000440E1"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77B79304" wp14:editId="181E1B3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-7782560</wp:posOffset>
                  </wp:positionV>
                  <wp:extent cx="6696710" cy="9764395"/>
                  <wp:effectExtent l="0" t="0" r="8890" b="8255"/>
                  <wp:wrapNone/>
                  <wp:docPr id="7" name="Рисунок 7" descr="Изображение выглядит как торт, внутренний, стол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710" cy="976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A85" w14:paraId="244CC812" w14:textId="77777777" w:rsidTr="00DC21BD">
        <w:trPr>
          <w:trHeight w:val="11340"/>
        </w:trPr>
        <w:tc>
          <w:tcPr>
            <w:tcW w:w="5000" w:type="pct"/>
          </w:tcPr>
          <w:tbl>
            <w:tblPr>
              <w:tblStyle w:val="a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636"/>
              <w:gridCol w:w="2637"/>
            </w:tblGrid>
            <w:tr w:rsidR="00192A85" w:rsidRPr="00E97684" w14:paraId="2B09A824" w14:textId="77777777" w:rsidTr="00192A85">
              <w:trPr>
                <w:jc w:val="center"/>
              </w:trPr>
              <w:tc>
                <w:tcPr>
                  <w:tcW w:w="2500" w:type="pct"/>
                  <w:vAlign w:val="center"/>
                </w:tcPr>
                <w:p w14:paraId="4A4F1277" w14:textId="77777777" w:rsidR="00192A85" w:rsidRPr="00192A85" w:rsidRDefault="00192A85" w:rsidP="00192A85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0440E1">
                    <w:rPr>
                      <w:rFonts w:ascii="Century Gothic" w:hAnsi="Century Gothic" w:cs="Calibri"/>
                      <w:noProof/>
                      <w:color w:val="FF0000"/>
                      <w:sz w:val="72"/>
                      <w:szCs w:val="72"/>
                      <w:lang w:bidi="ru-RU"/>
                    </w:rPr>
                    <w:lastRenderedPageBreak/>
                    <w:t>Август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568442F5" w14:textId="17E5FAB2" w:rsidR="00192A85" w:rsidRPr="00192A85" w:rsidRDefault="00192A85" w:rsidP="00192A85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t>2029</w: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C843F93" w14:textId="77777777" w:rsidR="00192A85" w:rsidRPr="00E97684" w:rsidRDefault="00192A85" w:rsidP="00192A8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  <w:tbl>
            <w:tblPr>
              <w:tblStyle w:val="CalendarTabl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7"/>
              <w:gridCol w:w="755"/>
              <w:gridCol w:w="757"/>
              <w:gridCol w:w="757"/>
              <w:gridCol w:w="757"/>
              <w:gridCol w:w="757"/>
              <w:gridCol w:w="743"/>
            </w:tblGrid>
            <w:tr w:rsidR="00192A85" w:rsidRPr="00E97684" w14:paraId="55A72667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87C3B7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6C311A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A48252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284F65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7A93BB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82560F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2C6839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Вс</w:t>
                  </w:r>
                </w:p>
              </w:tc>
            </w:tr>
            <w:tr w:rsidR="00192A85" w:rsidRPr="00E97684" w14:paraId="7CAE4D0C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8791324" w14:textId="39FC791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" 1 ""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7DFF7C3" w14:textId="389CF43D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6576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630C9B5" w14:textId="08307EA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8B704BD" w14:textId="2597AFCD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03D944A" w14:textId="1B61E6E2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56E9541" w14:textId="7B916D2E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4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4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4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E60A533" w14:textId="20E7DBAC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4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5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5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5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0933DF03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5CEB60D" w14:textId="187C38C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62AF1C2" w14:textId="051FE7D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8895B91" w14:textId="29D2D099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88ABD71" w14:textId="6D4083F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D9263E0" w14:textId="381331ED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40E81B0" w14:textId="6C5E98E1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11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B91F369" w14:textId="3F241E79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12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51CC0557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5FF1DBB" w14:textId="2D75493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72445C8" w14:textId="29D1A76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595E1FF" w14:textId="618CD1F2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20BD364" w14:textId="433D9F02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AB9A8C6" w14:textId="4F4C1A9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F8CA119" w14:textId="0DD2371F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18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10D2EDF" w14:textId="1BEBABC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19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69932338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AF5BCC4" w14:textId="4C1AF7C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0575CBB" w14:textId="31BB0C2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28D4E40" w14:textId="49CC302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1FF9855" w14:textId="301253F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583DFBA" w14:textId="1037A61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F2ABD29" w14:textId="78DFDF18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25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5A79885" w14:textId="74F75816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26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27E88ABF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CBB13AE" w14:textId="69B4934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FEEC91C" w14:textId="4084047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6A61B47" w14:textId="751E339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D71400B" w14:textId="4E7DDD0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71BB0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E71BB0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CB2CA40" w14:textId="4803D9A2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205D496" w14:textId="49361694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4B96872" w14:textId="23D1D9DD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C939A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6F10A864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F1F971B" w14:textId="13572672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9F4B8DC" w14:textId="7D23C5F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C647F6D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6795895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84819C1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110E1D9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FB5086A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</w:tr>
          </w:tbl>
          <w:p w14:paraId="3EDFA1BE" w14:textId="5605F46D" w:rsidR="00192A85" w:rsidRDefault="000440E1"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3D7EDA55" wp14:editId="7086D34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-7782560</wp:posOffset>
                  </wp:positionV>
                  <wp:extent cx="6696710" cy="9764395"/>
                  <wp:effectExtent l="0" t="0" r="8890" b="8255"/>
                  <wp:wrapNone/>
                  <wp:docPr id="8" name="Рисунок 8" descr="Изображение выглядит как торт, внутренний, стол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710" cy="976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A85" w14:paraId="25E1E5C4" w14:textId="77777777" w:rsidTr="00DC21BD">
        <w:trPr>
          <w:trHeight w:val="11340"/>
        </w:trPr>
        <w:tc>
          <w:tcPr>
            <w:tcW w:w="5000" w:type="pct"/>
          </w:tcPr>
          <w:tbl>
            <w:tblPr>
              <w:tblStyle w:val="ae"/>
              <w:tblW w:w="2648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798"/>
              <w:gridCol w:w="1787"/>
            </w:tblGrid>
            <w:tr w:rsidR="00192A85" w:rsidRPr="00E97684" w14:paraId="0CF5A496" w14:textId="77777777" w:rsidTr="00192A85">
              <w:trPr>
                <w:jc w:val="center"/>
              </w:trPr>
              <w:tc>
                <w:tcPr>
                  <w:tcW w:w="3400" w:type="pct"/>
                  <w:vAlign w:val="center"/>
                </w:tcPr>
                <w:p w14:paraId="2243A7A8" w14:textId="77777777" w:rsidR="00192A85" w:rsidRPr="00192A85" w:rsidRDefault="00192A85" w:rsidP="00DC21BD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0440E1">
                    <w:rPr>
                      <w:rFonts w:ascii="Century Gothic" w:hAnsi="Century Gothic" w:cs="Calibri"/>
                      <w:noProof/>
                      <w:color w:val="FF0000"/>
                      <w:sz w:val="72"/>
                      <w:szCs w:val="72"/>
                      <w:lang w:bidi="ru-RU"/>
                    </w:rPr>
                    <w:lastRenderedPageBreak/>
                    <w:t>Сентябрь</w:t>
                  </w:r>
                </w:p>
              </w:tc>
              <w:tc>
                <w:tcPr>
                  <w:tcW w:w="1600" w:type="pct"/>
                  <w:vAlign w:val="center"/>
                </w:tcPr>
                <w:p w14:paraId="1883A24A" w14:textId="4C97D52E" w:rsidR="00192A85" w:rsidRPr="00192A85" w:rsidRDefault="00192A85" w:rsidP="00192A85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t>2029</w: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6B7CEB5" w14:textId="77777777" w:rsidR="00192A85" w:rsidRPr="00E97684" w:rsidRDefault="00192A85" w:rsidP="00192A8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  <w:tbl>
            <w:tblPr>
              <w:tblStyle w:val="CalendarTabl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7"/>
              <w:gridCol w:w="755"/>
              <w:gridCol w:w="757"/>
              <w:gridCol w:w="757"/>
              <w:gridCol w:w="757"/>
              <w:gridCol w:w="757"/>
              <w:gridCol w:w="743"/>
            </w:tblGrid>
            <w:tr w:rsidR="00192A85" w:rsidRPr="00E97684" w14:paraId="1B79EB3B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481C2C8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1A4201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6307E9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3376E6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6515C5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00F399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8DDD91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Вс</w:t>
                  </w:r>
                </w:p>
              </w:tc>
            </w:tr>
            <w:tr w:rsidR="00192A85" w:rsidRPr="00E97684" w14:paraId="78FB691C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F4201F6" w14:textId="06AC594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" 1 ""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25217CE" w14:textId="0C21736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26800B7" w14:textId="2AA323C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AF0663E" w14:textId="71F3FBF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38F1272" w14:textId="0258D4C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2C3628C" w14:textId="654A45BA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C939A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C939A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CA88B78" w14:textId="52004B53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2682757B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FFC544D" w14:textId="4398A10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E3AF4FF" w14:textId="57D2D66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6D5D179" w14:textId="0B93A8E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3D1EC18" w14:textId="75EFAAD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75B2618" w14:textId="0E6DD28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ED1243D" w14:textId="4E0DFB52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8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867F081" w14:textId="0D20EEEA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9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1BDC3072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5E1C9BF" w14:textId="4661335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2058AF6" w14:textId="629BCA9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9B0F2D5" w14:textId="1030B1C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460ABC5" w14:textId="71B5745A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BAA8EF7" w14:textId="2AFC589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93B70E0" w14:textId="172DC7F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15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865FE5F" w14:textId="585DB811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16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1E30C380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93B4626" w14:textId="155BF86D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1FF1D9D" w14:textId="79F4686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31FC289" w14:textId="773339F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476EBF2" w14:textId="741E57FA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1466526" w14:textId="7146250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4A35285" w14:textId="56EED6E6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22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8A1B1D9" w14:textId="40830B1D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23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4523C79A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FC8CE08" w14:textId="55A3926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594DC26" w14:textId="2A1A936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ACE9671" w14:textId="77A9E97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26E3177" w14:textId="43A7139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86C4F7C" w14:textId="12C5281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E323D29" w14:textId="31B04665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71BB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29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8613B10" w14:textId="26274B50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30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2D5F4580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8AD4347" w14:textId="692F49A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900E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9FAB695" w14:textId="22BA32E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900E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900E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23B7063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D533BFD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D313153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33E23E1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1F349B4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</w:tr>
          </w:tbl>
          <w:p w14:paraId="30A43068" w14:textId="7F638E19" w:rsidR="00192A85" w:rsidRDefault="000440E1"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294F507E" wp14:editId="0A1C393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-7782560</wp:posOffset>
                  </wp:positionV>
                  <wp:extent cx="6696710" cy="9764395"/>
                  <wp:effectExtent l="0" t="0" r="8890" b="8255"/>
                  <wp:wrapNone/>
                  <wp:docPr id="9" name="Рисунок 9" descr="Изображение выглядит как торт, внутренний, стол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710" cy="976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A85" w14:paraId="1B746EC0" w14:textId="77777777" w:rsidTr="00DC21BD">
        <w:trPr>
          <w:trHeight w:val="11340"/>
        </w:trPr>
        <w:tc>
          <w:tcPr>
            <w:tcW w:w="5000" w:type="pct"/>
          </w:tcPr>
          <w:tbl>
            <w:tblPr>
              <w:tblStyle w:val="a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242"/>
              <w:gridCol w:w="2031"/>
            </w:tblGrid>
            <w:tr w:rsidR="00192A85" w:rsidRPr="00E97684" w14:paraId="0E8A1322" w14:textId="77777777" w:rsidTr="00DC21BD">
              <w:trPr>
                <w:jc w:val="center"/>
              </w:trPr>
              <w:tc>
                <w:tcPr>
                  <w:tcW w:w="3074" w:type="pct"/>
                  <w:vAlign w:val="center"/>
                </w:tcPr>
                <w:p w14:paraId="13C63CB6" w14:textId="77777777" w:rsidR="00192A85" w:rsidRPr="00192A85" w:rsidRDefault="00192A85" w:rsidP="00DC21BD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0440E1">
                    <w:rPr>
                      <w:rFonts w:ascii="Century Gothic" w:hAnsi="Century Gothic" w:cs="Calibri"/>
                      <w:noProof/>
                      <w:color w:val="FF0000"/>
                      <w:sz w:val="72"/>
                      <w:szCs w:val="72"/>
                      <w:lang w:bidi="ru-RU"/>
                    </w:rPr>
                    <w:lastRenderedPageBreak/>
                    <w:t>Октябрь</w:t>
                  </w:r>
                </w:p>
              </w:tc>
              <w:tc>
                <w:tcPr>
                  <w:tcW w:w="1926" w:type="pct"/>
                  <w:vAlign w:val="center"/>
                </w:tcPr>
                <w:p w14:paraId="3713D2C8" w14:textId="0F77361B" w:rsidR="00192A85" w:rsidRPr="00192A85" w:rsidRDefault="00192A85" w:rsidP="00192A85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t>2029</w: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620CB5F9" w14:textId="77777777" w:rsidR="00192A85" w:rsidRPr="00E97684" w:rsidRDefault="00192A85" w:rsidP="00192A8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  <w:tbl>
            <w:tblPr>
              <w:tblStyle w:val="CalendarTabl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7"/>
              <w:gridCol w:w="755"/>
              <w:gridCol w:w="757"/>
              <w:gridCol w:w="757"/>
              <w:gridCol w:w="757"/>
              <w:gridCol w:w="757"/>
              <w:gridCol w:w="743"/>
            </w:tblGrid>
            <w:tr w:rsidR="00192A85" w:rsidRPr="00E97684" w14:paraId="25DBCF43" w14:textId="77777777" w:rsidTr="00DC21BD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ADFB42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8CD8BC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B638243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88EF47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502D57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E84570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EBCA390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Вс</w:t>
                  </w:r>
                </w:p>
              </w:tc>
            </w:tr>
            <w:tr w:rsidR="00192A85" w:rsidRPr="00E97684" w14:paraId="7B15B140" w14:textId="77777777" w:rsidTr="00DC21BD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CAB123B" w14:textId="1467CD99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" 1 ""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9E759EB" w14:textId="30905EE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B716935" w14:textId="57B44DA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8DDF21D" w14:textId="406693B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59E36E6" w14:textId="7A24F0C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1ACF2C4" w14:textId="253B5011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5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6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2EA218B" w14:textId="4E43B36D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7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7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7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0B7479CA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A3DE9B3" w14:textId="4498BD0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43B3ED7" w14:textId="0FAD847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FE6642B" w14:textId="0B02321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49DA9F2" w14:textId="415FE35D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F8DB182" w14:textId="671DA83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9DFA729" w14:textId="7820921D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13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41CAF0D" w14:textId="4DE5C9C9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14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1C9C984D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E70FBCC" w14:textId="23FEA95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F788A8B" w14:textId="2654019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E67AA45" w14:textId="079EC8B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9FC069D" w14:textId="4D386ED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4967E16" w14:textId="2F4357C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C701604" w14:textId="36BFFF80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20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3097365" w14:textId="30852198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21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57B14B3A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E8B74B4" w14:textId="3FC50E6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708E6C0" w14:textId="2264652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B89008E" w14:textId="1A52E22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1E73940" w14:textId="1B68C0C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E8C3B38" w14:textId="7FC4EC6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4C8AD8E" w14:textId="0F9C8FAE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27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1B7151A" w14:textId="45D7DBCD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28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503EAD38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79FE688" w14:textId="5B8352D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C5BCFEA" w14:textId="5725CFF9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9441C0C" w14:textId="0D3A5609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4F4E29B" w14:textId="758E576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1A643E0" w14:textId="2D2CDFD2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286D3F8" w14:textId="71FCF091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27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97ECB01" w14:textId="1B481E5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44D174A6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F881E9B" w14:textId="1D7F9E0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40ACAF1" w14:textId="5A56CA02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71BB0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D1866F3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C326B98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5566E9A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FDDCF41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B64CB20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</w:tr>
          </w:tbl>
          <w:p w14:paraId="66385DD4" w14:textId="77CB18B0" w:rsidR="00192A85" w:rsidRDefault="000440E1"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457F1CDC" wp14:editId="34DCF9E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-7782560</wp:posOffset>
                  </wp:positionV>
                  <wp:extent cx="6696710" cy="9764395"/>
                  <wp:effectExtent l="0" t="0" r="8890" b="8255"/>
                  <wp:wrapNone/>
                  <wp:docPr id="10" name="Рисунок 10" descr="Изображение выглядит как торт, внутренний, стол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710" cy="976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A85" w14:paraId="3999D4C4" w14:textId="77777777" w:rsidTr="00DC21BD">
        <w:trPr>
          <w:trHeight w:val="11340"/>
        </w:trPr>
        <w:tc>
          <w:tcPr>
            <w:tcW w:w="5000" w:type="pct"/>
          </w:tcPr>
          <w:tbl>
            <w:tblPr>
              <w:tblStyle w:val="a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906"/>
              <w:gridCol w:w="2367"/>
            </w:tblGrid>
            <w:tr w:rsidR="00192A85" w:rsidRPr="00E97684" w14:paraId="4B09923C" w14:textId="77777777" w:rsidTr="00DC21BD">
              <w:trPr>
                <w:jc w:val="center"/>
              </w:trPr>
              <w:tc>
                <w:tcPr>
                  <w:tcW w:w="2756" w:type="pct"/>
                  <w:vAlign w:val="center"/>
                </w:tcPr>
                <w:p w14:paraId="46D74D99" w14:textId="77777777" w:rsidR="00192A85" w:rsidRPr="00192A85" w:rsidRDefault="00192A85" w:rsidP="00DC21BD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0440E1">
                    <w:rPr>
                      <w:rFonts w:ascii="Century Gothic" w:hAnsi="Century Gothic" w:cs="Calibri"/>
                      <w:noProof/>
                      <w:color w:val="FF0000"/>
                      <w:sz w:val="72"/>
                      <w:szCs w:val="72"/>
                      <w:lang w:bidi="ru-RU"/>
                    </w:rPr>
                    <w:lastRenderedPageBreak/>
                    <w:t>Ноябрь</w:t>
                  </w:r>
                </w:p>
              </w:tc>
              <w:tc>
                <w:tcPr>
                  <w:tcW w:w="2244" w:type="pct"/>
                  <w:vAlign w:val="center"/>
                </w:tcPr>
                <w:p w14:paraId="4CC8B661" w14:textId="0AA43C90" w:rsidR="00192A85" w:rsidRPr="00192A85" w:rsidRDefault="00192A85" w:rsidP="00DC21BD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t>2029</w: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93BF052" w14:textId="77777777" w:rsidR="00192A85" w:rsidRPr="00E97684" w:rsidRDefault="00192A85" w:rsidP="00192A8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  <w:tbl>
            <w:tblPr>
              <w:tblStyle w:val="CalendarTabl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7"/>
              <w:gridCol w:w="755"/>
              <w:gridCol w:w="757"/>
              <w:gridCol w:w="757"/>
              <w:gridCol w:w="757"/>
              <w:gridCol w:w="757"/>
              <w:gridCol w:w="743"/>
            </w:tblGrid>
            <w:tr w:rsidR="00192A85" w:rsidRPr="00E97684" w14:paraId="5BFF067D" w14:textId="77777777" w:rsidTr="00DC21BD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7F628B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F41F6E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0666387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04FE18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94D212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4BDB8C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326FFC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ВС</w:t>
                  </w:r>
                </w:p>
              </w:tc>
            </w:tr>
            <w:tr w:rsidR="00192A85" w:rsidRPr="00E97684" w14:paraId="74F1B2EF" w14:textId="77777777" w:rsidTr="00DC21BD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1A8D17C" w14:textId="5AAF750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MonthStart11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" 1 ""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479675A" w14:textId="4BC2608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MonthStart11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07EB159" w14:textId="54D93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MonthStart11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766925F" w14:textId="4B82171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MonthStart11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50A4E0F" w14:textId="3F668BF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MonthStart11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7615F8D" w14:textId="4937B058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MonthStart11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782F5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3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D9B96B7" w14:textId="77752C3E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MonthStart11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4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4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4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509DEE1D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76A6D76" w14:textId="60F887E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8F644C6" w14:textId="65AFEFA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AB931FA" w14:textId="1BB98479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DBF19B1" w14:textId="3F8A1ED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74954EC" w14:textId="4529C9A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34BAF5C" w14:textId="287B31FA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10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9933D27" w14:textId="3F226ED8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11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7EF6EE7E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5C4AC6B" w14:textId="3DF7F6A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517758F" w14:textId="087CF50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005F659" w14:textId="2EE8B5B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FC87080" w14:textId="377A5D5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790B2DE" w14:textId="1865AFE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52ADCB8" w14:textId="26B879DE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17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862522A" w14:textId="2D2271E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18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7B078D12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22864C9" w14:textId="2FB8841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2AF6D87" w14:textId="33CADE7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F09AD35" w14:textId="7D78786A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146A9F1" w14:textId="37F9458A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EF2344D" w14:textId="66FB2FA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CCD5F31" w14:textId="76B700C1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24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DC99FE3" w14:textId="038EEB3A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25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5A7AEBF8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BBBE1EC" w14:textId="7A3900D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1D71AA4" w14:textId="1C59172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425BB73" w14:textId="5FF4DB2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6951B9F" w14:textId="679D4FE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71BB0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61516B5E" w14:textId="0A86E459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B90CF5E" w14:textId="032B8976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D6FF0EF" w14:textId="413033C9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C939A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18306CE2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8BB7F8E" w14:textId="2F9A2F7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C194B19" w14:textId="4116147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162AFC2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1FD8FBB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77F9BC6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587E687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9A3B3AA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</w:tr>
          </w:tbl>
          <w:p w14:paraId="5CC98255" w14:textId="1C6C6F96" w:rsidR="00192A85" w:rsidRDefault="000440E1"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07017E59" wp14:editId="2AF38CD7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-7782560</wp:posOffset>
                  </wp:positionV>
                  <wp:extent cx="6696710" cy="9764395"/>
                  <wp:effectExtent l="0" t="0" r="8890" b="8255"/>
                  <wp:wrapNone/>
                  <wp:docPr id="11" name="Рисунок 11" descr="Изображение выглядит как торт, внутренний, стол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710" cy="976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A85" w14:paraId="32D39B71" w14:textId="77777777" w:rsidTr="00DC21BD">
        <w:trPr>
          <w:trHeight w:val="11340"/>
        </w:trPr>
        <w:tc>
          <w:tcPr>
            <w:tcW w:w="5000" w:type="pct"/>
          </w:tcPr>
          <w:tbl>
            <w:tblPr>
              <w:tblStyle w:val="ae"/>
              <w:tblW w:w="2532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2"/>
              <w:gridCol w:w="1788"/>
            </w:tblGrid>
            <w:tr w:rsidR="00192A85" w:rsidRPr="00E97684" w14:paraId="54888721" w14:textId="77777777" w:rsidTr="00DC21BD">
              <w:trPr>
                <w:jc w:val="center"/>
              </w:trPr>
              <w:tc>
                <w:tcPr>
                  <w:tcW w:w="3326" w:type="pct"/>
                  <w:vAlign w:val="center"/>
                </w:tcPr>
                <w:p w14:paraId="5B16D82A" w14:textId="77777777" w:rsidR="00192A85" w:rsidRPr="00192A85" w:rsidRDefault="00192A85" w:rsidP="00DC21BD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0440E1">
                    <w:rPr>
                      <w:rFonts w:ascii="Century Gothic" w:hAnsi="Century Gothic" w:cs="Calibri"/>
                      <w:noProof/>
                      <w:color w:val="FF0000"/>
                      <w:sz w:val="72"/>
                      <w:szCs w:val="72"/>
                      <w:lang w:bidi="ru-RU"/>
                    </w:rPr>
                    <w:lastRenderedPageBreak/>
                    <w:t>Декабрь</w:t>
                  </w:r>
                </w:p>
              </w:tc>
              <w:tc>
                <w:tcPr>
                  <w:tcW w:w="1674" w:type="pct"/>
                  <w:vAlign w:val="center"/>
                </w:tcPr>
                <w:p w14:paraId="166FA7E4" w14:textId="0846FD16" w:rsidR="00192A85" w:rsidRPr="00192A85" w:rsidRDefault="00192A85" w:rsidP="00DC21BD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t>2029</w: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14B4EAC3" w14:textId="77777777" w:rsidR="00192A85" w:rsidRPr="00E97684" w:rsidRDefault="00192A85" w:rsidP="00192A8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  <w:tbl>
            <w:tblPr>
              <w:tblStyle w:val="CalendarTabl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7"/>
              <w:gridCol w:w="755"/>
              <w:gridCol w:w="757"/>
              <w:gridCol w:w="757"/>
              <w:gridCol w:w="757"/>
              <w:gridCol w:w="757"/>
              <w:gridCol w:w="743"/>
            </w:tblGrid>
            <w:tr w:rsidR="00192A85" w:rsidRPr="00E97684" w14:paraId="0442694A" w14:textId="77777777" w:rsidTr="00DC21BD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9EF249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C1C43F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9263C0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09A5CC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72A766C" w14:textId="77777777" w:rsidR="00192A85" w:rsidRPr="00E97684" w:rsidRDefault="00192A85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0DFBFB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88917F" w14:textId="77777777" w:rsidR="00192A85" w:rsidRPr="000440E1" w:rsidRDefault="00192A85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ВС</w:t>
                  </w:r>
                </w:p>
              </w:tc>
            </w:tr>
            <w:tr w:rsidR="00192A85" w:rsidRPr="00E97684" w14:paraId="089DCCA3" w14:textId="77777777" w:rsidTr="00DC21BD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2CDFF8C" w14:textId="55AE2CC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" 1 ""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3D15229" w14:textId="09BE273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939A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049C07F" w14:textId="65DCD5E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86A8B33" w14:textId="75E8C9D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A6AECD0" w14:textId="004A302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30B9BCA" w14:textId="3AAB916F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C939A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C939A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F645F03" w14:textId="5609DA99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6C81D9FF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8C034D3" w14:textId="3F90FEB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0B7518D" w14:textId="542C2CE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3C07254" w14:textId="2A43685A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8EECDC4" w14:textId="6662087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C58BC76" w14:textId="6938EE1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342AFB1" w14:textId="07878A64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8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05AF54F" w14:textId="7F28AD06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9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35C75452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C95070B" w14:textId="70486C1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C3C1122" w14:textId="2A69266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769FA8C" w14:textId="5AC5177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7BDCBB7" w14:textId="1F6305F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73CF2E4" w14:textId="4950711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83ECC46" w14:textId="3AC1B815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15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C2F8328" w14:textId="3C61234C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16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52BD540B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AFAAFDF" w14:textId="44DCB69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E39CEEF" w14:textId="6548CF8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AC48742" w14:textId="10AB058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085C00C" w14:textId="6DD61DD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6257ABA" w14:textId="7A57696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6E220D6" w14:textId="796CCD4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22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C12A7D4" w14:textId="1298CAC3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23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456841E9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44E16A4" w14:textId="7DE8071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2C779F5" w14:textId="11395F9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99E6074" w14:textId="67983E9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BE721AE" w14:textId="54E1B8DC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327DDC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D03CB08" w14:textId="433B3B8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782F5A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590BBEF" w14:textId="23253FBE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28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29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C86AB59" w14:textId="12938991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71BB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="002F69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30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1982CCE2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BB5538C" w14:textId="6796DDC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652FBC7" w14:textId="78DA83B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7723B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900E2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891B392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8A2BD4F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6454E4D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BD9A834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816B09F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</w:tr>
          </w:tbl>
          <w:p w14:paraId="5D842D88" w14:textId="5C6EDC09" w:rsidR="00192A85" w:rsidRDefault="000440E1"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23FC2D7F" wp14:editId="35D50850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-7782560</wp:posOffset>
                  </wp:positionV>
                  <wp:extent cx="6696710" cy="9764395"/>
                  <wp:effectExtent l="0" t="0" r="8890" b="8255"/>
                  <wp:wrapNone/>
                  <wp:docPr id="12" name="Рисунок 12" descr="Изображение выглядит как торт, внутренний, стол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710" cy="976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26B499A" w14:textId="77777777" w:rsidR="00192A85" w:rsidRPr="004626B5" w:rsidRDefault="00192A85" w:rsidP="004626B5">
      <w:pPr>
        <w:rPr>
          <w:rFonts w:ascii="Century Gothic" w:hAnsi="Century Gothic"/>
          <w:sz w:val="2"/>
          <w:szCs w:val="2"/>
        </w:rPr>
      </w:pPr>
    </w:p>
    <w:sectPr w:rsidR="00192A85" w:rsidRPr="004626B5" w:rsidSect="004626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680" w:bottom="567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93D7A" w14:textId="77777777" w:rsidR="00137781" w:rsidRDefault="00137781">
      <w:pPr>
        <w:spacing w:after="0"/>
      </w:pPr>
      <w:r>
        <w:separator/>
      </w:r>
    </w:p>
  </w:endnote>
  <w:endnote w:type="continuationSeparator" w:id="0">
    <w:p w14:paraId="54C6AFE0" w14:textId="77777777" w:rsidR="00137781" w:rsidRDefault="001377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76071" w14:textId="77777777" w:rsidR="006332C1" w:rsidRDefault="006332C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70AC3" w14:textId="77777777" w:rsidR="006332C1" w:rsidRDefault="006332C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112AB" w14:textId="77777777" w:rsidR="006332C1" w:rsidRDefault="006332C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87A6E7" w14:textId="77777777" w:rsidR="00137781" w:rsidRDefault="00137781">
      <w:pPr>
        <w:spacing w:after="0"/>
      </w:pPr>
      <w:r>
        <w:separator/>
      </w:r>
    </w:p>
  </w:footnote>
  <w:footnote w:type="continuationSeparator" w:id="0">
    <w:p w14:paraId="3F4C67B3" w14:textId="77777777" w:rsidR="00137781" w:rsidRDefault="001377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3BE7D" w14:textId="2B0D2670" w:rsidR="006332C1" w:rsidRDefault="006332C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F672A" w14:textId="1984C61E" w:rsidR="006332C1" w:rsidRDefault="006332C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AE047" w14:textId="2FB41818" w:rsidR="006332C1" w:rsidRDefault="006332C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displayBackgroundShap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440E1"/>
    <w:rsid w:val="0005357B"/>
    <w:rsid w:val="00071356"/>
    <w:rsid w:val="00097A25"/>
    <w:rsid w:val="000A5A57"/>
    <w:rsid w:val="001274F3"/>
    <w:rsid w:val="00137781"/>
    <w:rsid w:val="00151CCE"/>
    <w:rsid w:val="00165764"/>
    <w:rsid w:val="00192A85"/>
    <w:rsid w:val="001B01F9"/>
    <w:rsid w:val="001C41F9"/>
    <w:rsid w:val="00285C1D"/>
    <w:rsid w:val="002B3E04"/>
    <w:rsid w:val="002F6963"/>
    <w:rsid w:val="00327DDC"/>
    <w:rsid w:val="003327F5"/>
    <w:rsid w:val="00340CAF"/>
    <w:rsid w:val="003C0D41"/>
    <w:rsid w:val="003E085C"/>
    <w:rsid w:val="003E7B3A"/>
    <w:rsid w:val="00416364"/>
    <w:rsid w:val="00431B29"/>
    <w:rsid w:val="00440416"/>
    <w:rsid w:val="004626B5"/>
    <w:rsid w:val="00462EAD"/>
    <w:rsid w:val="004A6170"/>
    <w:rsid w:val="004F6AAC"/>
    <w:rsid w:val="00512F2D"/>
    <w:rsid w:val="00570FBB"/>
    <w:rsid w:val="0057723B"/>
    <w:rsid w:val="00583B82"/>
    <w:rsid w:val="005923AC"/>
    <w:rsid w:val="005D5149"/>
    <w:rsid w:val="005E656F"/>
    <w:rsid w:val="006332C1"/>
    <w:rsid w:val="00667021"/>
    <w:rsid w:val="006974E1"/>
    <w:rsid w:val="006B6899"/>
    <w:rsid w:val="006C0896"/>
    <w:rsid w:val="006F513E"/>
    <w:rsid w:val="00782F5A"/>
    <w:rsid w:val="0078549C"/>
    <w:rsid w:val="007C0139"/>
    <w:rsid w:val="007D45A1"/>
    <w:rsid w:val="007F2283"/>
    <w:rsid w:val="007F564D"/>
    <w:rsid w:val="0088026A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C2611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939A2"/>
    <w:rsid w:val="00CA7A1C"/>
    <w:rsid w:val="00DC21BD"/>
    <w:rsid w:val="00DE32AC"/>
    <w:rsid w:val="00E1407A"/>
    <w:rsid w:val="00E33F1A"/>
    <w:rsid w:val="00E50BDE"/>
    <w:rsid w:val="00E71BB0"/>
    <w:rsid w:val="00E774CD"/>
    <w:rsid w:val="00E77E1D"/>
    <w:rsid w:val="00E97684"/>
    <w:rsid w:val="00ED5F48"/>
    <w:rsid w:val="00ED75B6"/>
    <w:rsid w:val="00F900E2"/>
    <w:rsid w:val="00F91390"/>
    <w:rsid w:val="00F93E3B"/>
    <w:rsid w:val="00FB41DD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192A8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92A85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92A85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92A8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92A8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3514</Words>
  <Characters>20030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2020-05-20T09:52:00Z</dcterms:created>
  <dcterms:modified xsi:type="dcterms:W3CDTF">2020-05-20T09:52:00Z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