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e"/>
        <w:tblW w:w="5000" w:type="pct"/>
        <w:jc w:val="center"/>
        <w:tblLook w:val="04A0" w:firstRow="1" w:lastRow="0" w:firstColumn="1" w:lastColumn="0" w:noHBand="0" w:noVBand="1"/>
      </w:tblPr>
      <w:tblGrid>
        <w:gridCol w:w="3849"/>
        <w:gridCol w:w="7699"/>
        <w:gridCol w:w="3850"/>
      </w:tblGrid>
      <w:tr w:rsidR="00F47B84" w:rsidRPr="00B107D7" w14:paraId="67049D07" w14:textId="2AA3EBBD" w:rsidTr="00F47B84">
        <w:trPr>
          <w:trHeight w:val="2268"/>
          <w:jc w:val="center"/>
        </w:trPr>
        <w:tc>
          <w:tcPr>
            <w:tcW w:w="1250" w:type="pct"/>
            <w:vAlign w:val="bottom"/>
          </w:tcPr>
          <w:p w14:paraId="221F35BB" w14:textId="682F0A6E" w:rsidR="00F47B84" w:rsidRPr="00B107D7" w:rsidRDefault="00F47B84" w:rsidP="00FC5F25">
            <w:pPr>
              <w:pStyle w:val="ad"/>
              <w:jc w:val="center"/>
              <w:rPr>
                <w:rFonts w:ascii="Century Gothic" w:hAnsi="Century Gothic"/>
                <w:noProof/>
                <w:color w:val="auto"/>
                <w:sz w:val="80"/>
                <w:szCs w:val="80"/>
                <w:lang w:bidi="ru-RU"/>
              </w:rPr>
            </w:pPr>
            <w:bookmarkStart w:id="0" w:name="_GoBack"/>
            <w:bookmarkEnd w:id="0"/>
          </w:p>
        </w:tc>
        <w:tc>
          <w:tcPr>
            <w:tcW w:w="2500" w:type="pct"/>
            <w:tcMar>
              <w:left w:w="142" w:type="dxa"/>
              <w:right w:w="142" w:type="dxa"/>
            </w:tcMar>
            <w:vAlign w:val="bottom"/>
          </w:tcPr>
          <w:p w14:paraId="297BD676" w14:textId="77777777" w:rsidR="00F47B84" w:rsidRPr="00F47B84" w:rsidRDefault="00F47B84" w:rsidP="00F47B84">
            <w:pPr>
              <w:pStyle w:val="ad"/>
              <w:jc w:val="center"/>
              <w:rPr>
                <w:rFonts w:ascii="Century Gothic" w:hAnsi="Century Gothic"/>
                <w:noProof/>
                <w:color w:val="auto"/>
                <w:sz w:val="80"/>
                <w:szCs w:val="80"/>
                <w:lang w:bidi="ru-RU"/>
              </w:rPr>
            </w:pPr>
            <w:r w:rsidRPr="00F47B84">
              <w:rPr>
                <w:rFonts w:ascii="Century Gothic" w:hAnsi="Century Gothic" w:cs="Calibri"/>
                <w:noProof/>
                <w:color w:val="auto"/>
                <w:sz w:val="80"/>
                <w:szCs w:val="80"/>
                <w:lang w:bidi="ru-RU"/>
              </w:rPr>
              <w:t>Январь</w:t>
            </w:r>
          </w:p>
          <w:p w14:paraId="2818E7B2" w14:textId="6B7BB7AC" w:rsidR="00F47B84" w:rsidRPr="00B107D7" w:rsidRDefault="00F47B84" w:rsidP="00F47B84">
            <w:pPr>
              <w:pStyle w:val="ad"/>
              <w:jc w:val="center"/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</w:pP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begin"/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instrText xml:space="preserve"> DOCVARIABLE  MonthStart1 \@  yyyy   \* MERGEFORMAT </w:instrText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t>2029</w:t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end"/>
            </w:r>
          </w:p>
        </w:tc>
        <w:tc>
          <w:tcPr>
            <w:tcW w:w="1250" w:type="pct"/>
            <w:vAlign w:val="bottom"/>
          </w:tcPr>
          <w:tbl>
            <w:tblPr>
              <w:tblStyle w:val="ae"/>
              <w:tblW w:w="5000" w:type="pct"/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780"/>
              <w:gridCol w:w="1511"/>
              <w:gridCol w:w="905"/>
              <w:gridCol w:w="654"/>
            </w:tblGrid>
            <w:tr w:rsidR="00F47B84" w:rsidRPr="00B107D7" w14:paraId="4CC2141D" w14:textId="77777777" w:rsidTr="00B107D7">
              <w:trPr>
                <w:trHeight w:val="20"/>
              </w:trPr>
              <w:tc>
                <w:tcPr>
                  <w:tcW w:w="1250" w:type="pct"/>
                  <w:vAlign w:val="bottom"/>
                </w:tcPr>
                <w:p w14:paraId="7F327F0C" w14:textId="77777777" w:rsidR="00F47B84" w:rsidRPr="00B107D7" w:rsidRDefault="00F47B84" w:rsidP="003108C9">
                  <w:pPr>
                    <w:pStyle w:val="ad"/>
                    <w:jc w:val="left"/>
                    <w:rPr>
                      <w:rFonts w:ascii="Century Gothic" w:hAnsi="Century Gothic" w:cs="Calibri"/>
                      <w:noProof/>
                      <w:color w:val="auto"/>
                      <w:sz w:val="20"/>
                      <w:szCs w:val="20"/>
                      <w:lang w:bidi="ru-RU"/>
                    </w:rPr>
                  </w:pP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4F40EFDC" w14:textId="77777777" w:rsidR="00F47B84" w:rsidRPr="00B107D7" w:rsidRDefault="00F47B84" w:rsidP="003108C9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  <w:t>Февраль</w:t>
                  </w: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093EB88C" w14:textId="5185F99A" w:rsidR="00F47B84" w:rsidRPr="00B107D7" w:rsidRDefault="00F47B84" w:rsidP="003108C9">
                  <w:pPr>
                    <w:pStyle w:val="ad"/>
                    <w:jc w:val="left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instrText xml:space="preserve"> DOCVARIABLE  MonthStart1 \@  yyyy   \* MERGEFORMAT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t>2029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end"/>
                  </w:r>
                </w:p>
              </w:tc>
              <w:tc>
                <w:tcPr>
                  <w:tcW w:w="1249" w:type="pct"/>
                  <w:vAlign w:val="bottom"/>
                </w:tcPr>
                <w:p w14:paraId="463A7C5F" w14:textId="77777777" w:rsidR="00F47B84" w:rsidRPr="00B107D7" w:rsidRDefault="00F47B84" w:rsidP="003108C9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0"/>
                      <w:szCs w:val="20"/>
                      <w:lang w:bidi="ru-RU"/>
                    </w:rPr>
                  </w:pPr>
                </w:p>
              </w:tc>
            </w:tr>
          </w:tbl>
          <w:p w14:paraId="4C8A80F0" w14:textId="77777777" w:rsidR="00F47B84" w:rsidRPr="00B107D7" w:rsidRDefault="00F47B84" w:rsidP="003108C9">
            <w:pPr>
              <w:pStyle w:val="Months"/>
              <w:jc w:val="center"/>
              <w:rPr>
                <w:rFonts w:ascii="Century Gothic" w:hAnsi="Century Gothic"/>
                <w:noProof/>
                <w:color w:val="auto"/>
                <w:sz w:val="10"/>
                <w:szCs w:val="10"/>
              </w:rPr>
            </w:pPr>
          </w:p>
          <w:tbl>
            <w:tblPr>
              <w:tblStyle w:val="CalendarTable"/>
              <w:tblW w:w="5000" w:type="pct"/>
              <w:tblCellMar>
                <w:left w:w="142" w:type="dxa"/>
                <w:right w:w="142" w:type="dxa"/>
              </w:tblCellMar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550"/>
              <w:gridCol w:w="550"/>
              <w:gridCol w:w="550"/>
              <w:gridCol w:w="550"/>
              <w:gridCol w:w="550"/>
              <w:gridCol w:w="550"/>
              <w:gridCol w:w="550"/>
            </w:tblGrid>
            <w:tr w:rsidR="00F47B84" w:rsidRPr="00B107D7" w14:paraId="16A097F2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881604F" w14:textId="0520F107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ПН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658B0D6" w14:textId="52A7D2AE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ВТ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384B837" w14:textId="4D08056B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СР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59BF1D7" w14:textId="1664975F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ЧТ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A99B977" w14:textId="707E7673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ПТ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66D0DE0" w14:textId="3BDF6C5F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СБ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0BA501F" w14:textId="5E9F974F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ВС</w:t>
                  </w:r>
                </w:p>
              </w:tc>
            </w:tr>
            <w:tr w:rsidR="00F47B84" w:rsidRPr="00B107D7" w14:paraId="42A17FCA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center"/>
                </w:tcPr>
                <w:p w14:paraId="29F1DADC" w14:textId="29A896B2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MonthStart2 \@ dddd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" 1 ""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center"/>
                </w:tcPr>
                <w:p w14:paraId="3E65E963" w14:textId="455A7478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MonthStart2 \@ dddd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center"/>
                </w:tcPr>
                <w:p w14:paraId="66B74F08" w14:textId="4236F79E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MonthStart2 \@ dddd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center"/>
                </w:tcPr>
                <w:p w14:paraId="215FDE78" w14:textId="07423B89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MonthStart2 \@ dddd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center"/>
                </w:tcPr>
                <w:p w14:paraId="75E65F08" w14:textId="209FE66D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MonthStart2 \@ dddd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= “</w:instrText>
                  </w: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center"/>
                </w:tcPr>
                <w:p w14:paraId="21D8B403" w14:textId="685F096A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MonthStart2 \@ dddd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center"/>
                </w:tcPr>
                <w:p w14:paraId="117EA58B" w14:textId="339658C6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MonthStart2 \@ dddd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4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7240A09F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48B04E5C" w14:textId="6DBA6A23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=G2+1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5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2EBB016E" w14:textId="027316D5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=A3+1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6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5732A2EA" w14:textId="64E4CC96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=B3+1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7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4CA0CF90" w14:textId="113EBE26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=C3+1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8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50479802" w14:textId="4D21DA3D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=D3+1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9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659F769E" w14:textId="68CB871A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=E3+1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10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319668D6" w14:textId="32DF0316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=F3+1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11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41541DE6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345EED85" w14:textId="25E76AF0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=G3+1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12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38CAE79A" w14:textId="67C7BEA2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=A4+1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13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5B23C214" w14:textId="336C38B6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=B4+1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14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05D96FE2" w14:textId="772DEC06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=C4+1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15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01A5D2D3" w14:textId="0ABC3C33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=D4+1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16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51959216" w14:textId="2335CDE7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=E4+1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17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721240FD" w14:textId="576F96BC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=F4+1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18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2B70679E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530BE149" w14:textId="03013B57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=G4+1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19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09CE9A78" w14:textId="0BF0167C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=A5+1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20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5608A51D" w14:textId="22D0C128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=B5+1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21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24B33A3B" w14:textId="2E3D4825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=C5+1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22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0ACDA41B" w14:textId="6E6EC752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=D5+1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23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0E1D5BE8" w14:textId="27607EF3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=E5+1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24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175B7A52" w14:textId="733A30B3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=F5+1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25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3B21BA7C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1243EB59" w14:textId="17583DDA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MonthEnd2 \@ 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26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52A86BBB" w14:textId="164D3E9D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MonthEnd2 \@ 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A4D59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27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2239B9D4" w14:textId="15F5175D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MonthEnd2 \@ 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28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1B9ACC24" w14:textId="3225C4AD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MonthEnd2 \@ 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1C96378E" w14:textId="63F9B1CF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MonthEnd2 \@ 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49DDF816" w14:textId="50805132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MonthEnd2 \@ 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638331FE" w14:textId="365962D3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MonthEnd2 \@ 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0528CA92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17FBFF64" w14:textId="11CE3B12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MonthEnd2 \@ 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398158B9" w14:textId="7B364C03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MonthEnd2 \@ 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!A12 Is Not In Table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3235904B" w14:textId="77777777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4BED53FA" w14:textId="77777777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6ABB89A4" w14:textId="77777777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379C4107" w14:textId="77777777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00778B54" w14:textId="77777777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</w:tr>
          </w:tbl>
          <w:p w14:paraId="6D9768A8" w14:textId="77777777" w:rsidR="00F47B84" w:rsidRPr="00B107D7" w:rsidRDefault="00F47B84" w:rsidP="00FC5F25">
            <w:pPr>
              <w:pStyle w:val="ad"/>
              <w:jc w:val="center"/>
              <w:rPr>
                <w:rFonts w:ascii="Century Gothic" w:hAnsi="Century Gothic"/>
                <w:noProof/>
                <w:color w:val="auto"/>
                <w:sz w:val="80"/>
                <w:szCs w:val="80"/>
                <w:lang w:bidi="ru-RU"/>
              </w:rPr>
            </w:pPr>
          </w:p>
        </w:tc>
      </w:tr>
    </w:tbl>
    <w:p w14:paraId="1BF397A1" w14:textId="3B4883A9" w:rsidR="00BF49DC" w:rsidRPr="00B107D7" w:rsidRDefault="00BF49DC" w:rsidP="00FC5F25">
      <w:pPr>
        <w:pStyle w:val="Months"/>
        <w:jc w:val="center"/>
        <w:rPr>
          <w:rFonts w:ascii="Century Gothic" w:hAnsi="Century Gothic"/>
          <w:noProof/>
          <w:color w:val="auto"/>
          <w:sz w:val="10"/>
          <w:szCs w:val="10"/>
        </w:rPr>
      </w:pPr>
      <w:bookmarkStart w:id="1" w:name="_Hlk38821049"/>
    </w:p>
    <w:tbl>
      <w:tblPr>
        <w:tblStyle w:val="CalendarTable"/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right w:w="284" w:type="dxa"/>
        </w:tblCellMar>
        <w:tblLook w:val="04A0" w:firstRow="1" w:lastRow="0" w:firstColumn="1" w:lastColumn="0" w:noHBand="0" w:noVBand="1"/>
        <w:tblCaption w:val="Таблица содержимого календаря"/>
      </w:tblPr>
      <w:tblGrid>
        <w:gridCol w:w="2182"/>
        <w:gridCol w:w="2206"/>
        <w:gridCol w:w="2206"/>
        <w:gridCol w:w="2206"/>
        <w:gridCol w:w="2206"/>
        <w:gridCol w:w="2206"/>
        <w:gridCol w:w="2151"/>
      </w:tblGrid>
      <w:tr w:rsidR="00BF49DC" w:rsidRPr="00B107D7" w14:paraId="726CE1BC" w14:textId="77777777" w:rsidTr="00907BEC">
        <w:trPr>
          <w:trHeight w:val="340"/>
        </w:trPr>
        <w:tc>
          <w:tcPr>
            <w:tcW w:w="710" w:type="pct"/>
            <w:shd w:val="clear" w:color="auto" w:fill="auto"/>
            <w:tcMar>
              <w:right w:w="0" w:type="dxa"/>
            </w:tcMar>
            <w:vAlign w:val="center"/>
          </w:tcPr>
          <w:p w14:paraId="6B0CCD02" w14:textId="1065489B" w:rsidR="00BF49DC" w:rsidRPr="00B107D7" w:rsidRDefault="006B6899" w:rsidP="00FC5F25">
            <w:pPr>
              <w:pStyle w:val="Days"/>
              <w:rPr>
                <w:rFonts w:ascii="Century Gothic" w:hAnsi="Century Gothic"/>
                <w:noProof/>
                <w:color w:val="auto"/>
                <w:sz w:val="24"/>
                <w:szCs w:val="24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П</w:t>
            </w:r>
            <w:r w:rsidR="00FC5F25"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онедельник</w:t>
            </w:r>
          </w:p>
        </w:tc>
        <w:tc>
          <w:tcPr>
            <w:tcW w:w="718" w:type="pct"/>
            <w:shd w:val="clear" w:color="auto" w:fill="auto"/>
            <w:tcMar>
              <w:right w:w="0" w:type="dxa"/>
            </w:tcMar>
            <w:vAlign w:val="center"/>
          </w:tcPr>
          <w:p w14:paraId="6521B78A" w14:textId="5CFAF088" w:rsidR="00BF49DC" w:rsidRPr="00B107D7" w:rsidRDefault="006B6899" w:rsidP="00FC5F25">
            <w:pPr>
              <w:pStyle w:val="Days"/>
              <w:rPr>
                <w:rFonts w:ascii="Century Gothic" w:hAnsi="Century Gothic"/>
                <w:noProof/>
                <w:color w:val="auto"/>
                <w:sz w:val="24"/>
                <w:szCs w:val="24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В</w:t>
            </w:r>
            <w:r w:rsidR="00FC5F25"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торник</w:t>
            </w:r>
          </w:p>
        </w:tc>
        <w:tc>
          <w:tcPr>
            <w:tcW w:w="718" w:type="pct"/>
            <w:shd w:val="clear" w:color="auto" w:fill="auto"/>
            <w:tcMar>
              <w:right w:w="0" w:type="dxa"/>
            </w:tcMar>
            <w:vAlign w:val="center"/>
          </w:tcPr>
          <w:p w14:paraId="598B2609" w14:textId="7FDA7F69" w:rsidR="00BF49DC" w:rsidRPr="00B107D7" w:rsidRDefault="006B6899" w:rsidP="00FC5F25">
            <w:pPr>
              <w:pStyle w:val="Days"/>
              <w:rPr>
                <w:rFonts w:ascii="Century Gothic" w:hAnsi="Century Gothic"/>
                <w:noProof/>
                <w:color w:val="auto"/>
                <w:sz w:val="24"/>
                <w:szCs w:val="24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С</w:t>
            </w:r>
            <w:r w:rsidR="00FC5F25"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реда</w:t>
            </w:r>
          </w:p>
        </w:tc>
        <w:tc>
          <w:tcPr>
            <w:tcW w:w="718" w:type="pct"/>
            <w:shd w:val="clear" w:color="auto" w:fill="auto"/>
            <w:tcMar>
              <w:right w:w="0" w:type="dxa"/>
            </w:tcMar>
            <w:vAlign w:val="center"/>
          </w:tcPr>
          <w:p w14:paraId="4A3F1F9B" w14:textId="2AB05A50" w:rsidR="00BF49DC" w:rsidRPr="00B107D7" w:rsidRDefault="006B6899" w:rsidP="00FC5F25">
            <w:pPr>
              <w:pStyle w:val="Days"/>
              <w:rPr>
                <w:rFonts w:ascii="Century Gothic" w:hAnsi="Century Gothic"/>
                <w:noProof/>
                <w:color w:val="auto"/>
                <w:sz w:val="24"/>
                <w:szCs w:val="24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Ч</w:t>
            </w:r>
            <w:r w:rsidR="00FC5F25"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етверг</w:t>
            </w:r>
          </w:p>
        </w:tc>
        <w:tc>
          <w:tcPr>
            <w:tcW w:w="718" w:type="pct"/>
            <w:shd w:val="clear" w:color="auto" w:fill="auto"/>
            <w:tcMar>
              <w:right w:w="0" w:type="dxa"/>
            </w:tcMar>
            <w:vAlign w:val="center"/>
          </w:tcPr>
          <w:p w14:paraId="72AC4C35" w14:textId="594EB545" w:rsidR="00BF49DC" w:rsidRPr="00B107D7" w:rsidRDefault="006B6899" w:rsidP="00FC5F25">
            <w:pPr>
              <w:pStyle w:val="Days"/>
              <w:rPr>
                <w:rFonts w:ascii="Century Gothic" w:hAnsi="Century Gothic"/>
                <w:noProof/>
                <w:color w:val="auto"/>
                <w:sz w:val="24"/>
                <w:szCs w:val="24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П</w:t>
            </w:r>
            <w:r w:rsidR="00FC5F25"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ятница</w:t>
            </w:r>
          </w:p>
        </w:tc>
        <w:tc>
          <w:tcPr>
            <w:tcW w:w="718" w:type="pct"/>
            <w:shd w:val="clear" w:color="auto" w:fill="auto"/>
            <w:tcMar>
              <w:right w:w="0" w:type="dxa"/>
            </w:tcMar>
            <w:vAlign w:val="center"/>
          </w:tcPr>
          <w:p w14:paraId="56F4715B" w14:textId="06035464" w:rsidR="00BF49DC" w:rsidRPr="00B107D7" w:rsidRDefault="006B6899" w:rsidP="00FC5F25">
            <w:pPr>
              <w:pStyle w:val="Days"/>
              <w:rPr>
                <w:rFonts w:ascii="Century Gothic" w:hAnsi="Century Gothic"/>
                <w:noProof/>
                <w:color w:val="auto"/>
                <w:sz w:val="24"/>
                <w:szCs w:val="24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С</w:t>
            </w:r>
            <w:r w:rsidR="00FC5F25"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уббота</w:t>
            </w:r>
          </w:p>
        </w:tc>
        <w:tc>
          <w:tcPr>
            <w:tcW w:w="701" w:type="pct"/>
            <w:shd w:val="clear" w:color="auto" w:fill="auto"/>
            <w:tcMar>
              <w:right w:w="0" w:type="dxa"/>
            </w:tcMar>
            <w:vAlign w:val="center"/>
          </w:tcPr>
          <w:p w14:paraId="7AADA3AB" w14:textId="2527044E" w:rsidR="00BF49DC" w:rsidRPr="00B107D7" w:rsidRDefault="006B6899" w:rsidP="00FC5F25">
            <w:pPr>
              <w:pStyle w:val="Days"/>
              <w:rPr>
                <w:rFonts w:ascii="Century Gothic" w:hAnsi="Century Gothic"/>
                <w:noProof/>
                <w:color w:val="auto"/>
                <w:sz w:val="24"/>
                <w:szCs w:val="24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В</w:t>
            </w:r>
            <w:r w:rsidR="00FC5F25"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оскресенье</w:t>
            </w:r>
          </w:p>
        </w:tc>
      </w:tr>
      <w:tr w:rsidR="00BF49DC" w:rsidRPr="00B107D7" w14:paraId="6EAC1785" w14:textId="77777777" w:rsidTr="005A35D5">
        <w:trPr>
          <w:trHeight w:val="1247"/>
        </w:trPr>
        <w:tc>
          <w:tcPr>
            <w:tcW w:w="710" w:type="pct"/>
            <w:tcMar>
              <w:left w:w="57" w:type="dxa"/>
              <w:right w:w="142" w:type="dxa"/>
            </w:tcMar>
          </w:tcPr>
          <w:p w14:paraId="561CEAFF" w14:textId="06CFFB3D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MonthStart1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" 1 ""</w:instrText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E7022A9" w14:textId="022A8BF2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MonthStart1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вторник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EEE880F" w14:textId="72CB8411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MonthStart1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среда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FE6790C" w14:textId="37B23596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MonthStart1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7BE93C9" w14:textId="72AB412E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MonthStart1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пятница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5383201" w14:textId="3CE58BA6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MonthStart1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5D460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5D460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1" w:type="pct"/>
            <w:tcMar>
              <w:left w:w="57" w:type="dxa"/>
              <w:right w:w="142" w:type="dxa"/>
            </w:tcMar>
          </w:tcPr>
          <w:p w14:paraId="47E31BBE" w14:textId="6B3C209E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MonthStart1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BF49DC" w:rsidRPr="00B107D7" w14:paraId="3C2DA741" w14:textId="77777777" w:rsidTr="005A35D5">
        <w:trPr>
          <w:trHeight w:val="1247"/>
        </w:trPr>
        <w:tc>
          <w:tcPr>
            <w:tcW w:w="710" w:type="pct"/>
            <w:tcMar>
              <w:left w:w="57" w:type="dxa"/>
              <w:right w:w="142" w:type="dxa"/>
            </w:tcMar>
          </w:tcPr>
          <w:p w14:paraId="5B0F3ECD" w14:textId="5EC900F7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2E9377B" w14:textId="34E76FD0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80250EF" w14:textId="3B1C721B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BE7C65B" w14:textId="6ADA588F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5B14954" w14:textId="51728D62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D57052B" w14:textId="42811A98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1" w:type="pct"/>
            <w:tcMar>
              <w:left w:w="57" w:type="dxa"/>
              <w:right w:w="142" w:type="dxa"/>
            </w:tcMar>
          </w:tcPr>
          <w:p w14:paraId="5E6DFA71" w14:textId="2DC6A003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BF49DC" w:rsidRPr="00B107D7" w14:paraId="6A8DAA74" w14:textId="77777777" w:rsidTr="005A35D5">
        <w:trPr>
          <w:trHeight w:val="1247"/>
        </w:trPr>
        <w:tc>
          <w:tcPr>
            <w:tcW w:w="710" w:type="pct"/>
            <w:tcMar>
              <w:left w:w="57" w:type="dxa"/>
              <w:right w:w="142" w:type="dxa"/>
            </w:tcMar>
          </w:tcPr>
          <w:p w14:paraId="3E763929" w14:textId="5AC01665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87BBDD9" w14:textId="177AFCCE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E2F1383" w14:textId="31DB6D3C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F0C4EBA" w14:textId="265B7EED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634E9A5" w14:textId="5172EDA4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6F44200" w14:textId="252F8783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1" w:type="pct"/>
            <w:tcMar>
              <w:left w:w="57" w:type="dxa"/>
              <w:right w:w="142" w:type="dxa"/>
            </w:tcMar>
          </w:tcPr>
          <w:p w14:paraId="3394B26C" w14:textId="4525F550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BF49DC" w:rsidRPr="00B107D7" w14:paraId="1D2030A0" w14:textId="77777777" w:rsidTr="005A35D5">
        <w:trPr>
          <w:trHeight w:val="1247"/>
        </w:trPr>
        <w:tc>
          <w:tcPr>
            <w:tcW w:w="710" w:type="pct"/>
            <w:tcMar>
              <w:left w:w="57" w:type="dxa"/>
              <w:right w:w="142" w:type="dxa"/>
            </w:tcMar>
          </w:tcPr>
          <w:p w14:paraId="57D12072" w14:textId="3E121151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CD69C5E" w14:textId="6802A091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0398BA8" w14:textId="152DE2BA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AAF66C6" w14:textId="21330C5B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606A35B" w14:textId="14805FC0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7B5A357" w14:textId="62FE383D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1" w:type="pct"/>
            <w:tcMar>
              <w:left w:w="57" w:type="dxa"/>
              <w:right w:w="142" w:type="dxa"/>
            </w:tcMar>
          </w:tcPr>
          <w:p w14:paraId="2E480CCF" w14:textId="6864FC03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BF49DC" w:rsidRPr="00B107D7" w14:paraId="0A8EB60A" w14:textId="77777777" w:rsidTr="005A35D5">
        <w:trPr>
          <w:trHeight w:val="1247"/>
        </w:trPr>
        <w:tc>
          <w:tcPr>
            <w:tcW w:w="710" w:type="pct"/>
            <w:tcMar>
              <w:left w:w="57" w:type="dxa"/>
              <w:right w:w="142" w:type="dxa"/>
            </w:tcMar>
          </w:tcPr>
          <w:p w14:paraId="76F63247" w14:textId="386B451C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DF3CAEC" w14:textId="2DA14DF6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30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CBCA6C2" w14:textId="134C552F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31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C565751" w14:textId="776161D7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7607533" w14:textId="2DF8B743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6C26DB"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A7CF6E7" w14:textId="3004CF87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1" w:type="pct"/>
            <w:tcMar>
              <w:left w:w="57" w:type="dxa"/>
              <w:right w:w="142" w:type="dxa"/>
            </w:tcMar>
          </w:tcPr>
          <w:p w14:paraId="7718B96E" w14:textId="4189E9FF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BF49DC" w:rsidRPr="00B107D7" w14:paraId="5CCC9C47" w14:textId="77777777" w:rsidTr="005A35D5">
        <w:trPr>
          <w:trHeight w:val="1247"/>
        </w:trPr>
        <w:tc>
          <w:tcPr>
            <w:tcW w:w="710" w:type="pct"/>
            <w:tcMar>
              <w:left w:w="57" w:type="dxa"/>
              <w:right w:w="142" w:type="dxa"/>
            </w:tcMar>
          </w:tcPr>
          <w:p w14:paraId="1FEA4187" w14:textId="7C1EB40E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8E08BBE" w14:textId="5E1F23EB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A4D59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95DDE99" w14:textId="77777777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131870D" w14:textId="77777777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416ADAD" w14:textId="77777777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511A947" w14:textId="77777777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01" w:type="pct"/>
            <w:tcMar>
              <w:left w:w="57" w:type="dxa"/>
              <w:right w:w="142" w:type="dxa"/>
            </w:tcMar>
          </w:tcPr>
          <w:p w14:paraId="2197EF86" w14:textId="77777777" w:rsidR="00BF49DC" w:rsidRPr="005A35D5" w:rsidRDefault="00BF49DC" w:rsidP="007A28B3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</w:tr>
      <w:bookmarkEnd w:id="1"/>
    </w:tbl>
    <w:tbl>
      <w:tblPr>
        <w:tblStyle w:val="ae"/>
        <w:tblW w:w="5000" w:type="pct"/>
        <w:tblLook w:val="04A0" w:firstRow="1" w:lastRow="0" w:firstColumn="1" w:lastColumn="0" w:noHBand="0" w:noVBand="1"/>
        <w:tblCaption w:val="Таблица содержимого календаря"/>
      </w:tblPr>
      <w:tblGrid>
        <w:gridCol w:w="3849"/>
        <w:gridCol w:w="7699"/>
        <w:gridCol w:w="3850"/>
      </w:tblGrid>
      <w:tr w:rsidR="00F47B84" w:rsidRPr="00B107D7" w14:paraId="006BD6C0" w14:textId="39A26030" w:rsidTr="00F47B84">
        <w:trPr>
          <w:trHeight w:val="2268"/>
        </w:trPr>
        <w:tc>
          <w:tcPr>
            <w:tcW w:w="1250" w:type="pct"/>
            <w:vAlign w:val="bottom"/>
          </w:tcPr>
          <w:tbl>
            <w:tblPr>
              <w:tblStyle w:val="ae"/>
              <w:tblW w:w="5000" w:type="pct"/>
              <w:jc w:val="center"/>
              <w:tblLook w:val="04A0" w:firstRow="1" w:lastRow="0" w:firstColumn="1" w:lastColumn="0" w:noHBand="0" w:noVBand="1"/>
            </w:tblPr>
            <w:tblGrid>
              <w:gridCol w:w="862"/>
              <w:gridCol w:w="1261"/>
              <w:gridCol w:w="905"/>
              <w:gridCol w:w="821"/>
            </w:tblGrid>
            <w:tr w:rsidR="00F47B84" w:rsidRPr="00B107D7" w14:paraId="1D2EEBB2" w14:textId="77777777" w:rsidTr="002A6420">
              <w:trPr>
                <w:trHeight w:val="227"/>
                <w:jc w:val="center"/>
              </w:trPr>
              <w:tc>
                <w:tcPr>
                  <w:tcW w:w="1250" w:type="pct"/>
                  <w:vAlign w:val="center"/>
                </w:tcPr>
                <w:p w14:paraId="5470DBEA" w14:textId="77777777" w:rsidR="00F47B84" w:rsidRPr="002A6420" w:rsidRDefault="00F47B84" w:rsidP="00B107D7">
                  <w:pPr>
                    <w:pStyle w:val="ad"/>
                    <w:jc w:val="center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08B19187" w14:textId="77777777" w:rsidR="00F47B84" w:rsidRPr="00B107D7" w:rsidRDefault="00F47B84" w:rsidP="00B107D7">
                  <w:pPr>
                    <w:pStyle w:val="ad"/>
                    <w:jc w:val="center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  <w:t>Январь</w:t>
                  </w: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1F28A2A4" w14:textId="0CEA532C" w:rsidR="00F47B84" w:rsidRPr="00B107D7" w:rsidRDefault="00F47B84" w:rsidP="00B107D7">
                  <w:pPr>
                    <w:pStyle w:val="ad"/>
                    <w:jc w:val="center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instrText xml:space="preserve"> DOCVARIABLE  MonthStart1 \@  yyyy   \* MERGEFORMAT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t>2029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end"/>
                  </w:r>
                </w:p>
              </w:tc>
              <w:tc>
                <w:tcPr>
                  <w:tcW w:w="1250" w:type="pct"/>
                  <w:vAlign w:val="bottom"/>
                </w:tcPr>
                <w:p w14:paraId="06238EEE" w14:textId="77777777" w:rsidR="00F47B84" w:rsidRPr="002A6420" w:rsidRDefault="00F47B84" w:rsidP="00B107D7">
                  <w:pPr>
                    <w:pStyle w:val="ad"/>
                    <w:jc w:val="center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</w:tbl>
          <w:p w14:paraId="2C14DE16" w14:textId="77777777" w:rsidR="00F47B84" w:rsidRPr="00B107D7" w:rsidRDefault="00F47B84" w:rsidP="00B107D7">
            <w:pPr>
              <w:pStyle w:val="Months"/>
              <w:jc w:val="center"/>
              <w:rPr>
                <w:rFonts w:ascii="Century Gothic" w:hAnsi="Century Gothic"/>
                <w:noProof/>
                <w:color w:val="auto"/>
                <w:sz w:val="10"/>
                <w:szCs w:val="10"/>
              </w:rPr>
            </w:pPr>
          </w:p>
          <w:tbl>
            <w:tblPr>
              <w:tblStyle w:val="CalendarTable"/>
              <w:tblW w:w="5000" w:type="pct"/>
              <w:tblCellMar>
                <w:left w:w="142" w:type="dxa"/>
                <w:right w:w="142" w:type="dxa"/>
              </w:tblCellMar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549"/>
              <w:gridCol w:w="550"/>
              <w:gridCol w:w="550"/>
              <w:gridCol w:w="550"/>
              <w:gridCol w:w="550"/>
              <w:gridCol w:w="550"/>
              <w:gridCol w:w="550"/>
            </w:tblGrid>
            <w:tr w:rsidR="00F47B84" w:rsidRPr="00B107D7" w14:paraId="3DF3A608" w14:textId="77777777" w:rsidTr="004C2B84">
              <w:trPr>
                <w:trHeight w:val="170"/>
              </w:trPr>
              <w:tc>
                <w:tcPr>
                  <w:tcW w:w="713" w:type="pct"/>
                  <w:tcBorders>
                    <w:bottom w:val="single" w:sz="4" w:space="0" w:color="auto"/>
                  </w:tcBorders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14:paraId="3798C457" w14:textId="23036974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ПН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14:paraId="7AB108FB" w14:textId="48D2297F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ВТ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14:paraId="74B27B0B" w14:textId="1E20AEBC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СР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14:paraId="7E274A8E" w14:textId="275B3AA7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ЧТ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14:paraId="446429A3" w14:textId="188D70D7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ПТ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14:paraId="519E3C63" w14:textId="68BFED0A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СБ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14:paraId="3E7F8A91" w14:textId="3980920C" w:rsidR="00F47B84" w:rsidRPr="002A6420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ВС</w:t>
                  </w:r>
                </w:p>
              </w:tc>
            </w:tr>
            <w:tr w:rsidR="00F47B84" w:rsidRPr="00B107D7" w14:paraId="09D08E48" w14:textId="77777777" w:rsidTr="004C2B84">
              <w:trPr>
                <w:trHeight w:val="170"/>
              </w:trPr>
              <w:tc>
                <w:tcPr>
                  <w:tcW w:w="713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center"/>
                </w:tcPr>
                <w:p w14:paraId="47355414" w14:textId="1693A659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 \@ dddd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" 1 ""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center"/>
                </w:tcPr>
                <w:p w14:paraId="63E74E91" w14:textId="6D33938E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 \@ dddd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center"/>
                </w:tcPr>
                <w:p w14:paraId="3BBDFF92" w14:textId="25E62879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 \@ dddd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center"/>
                </w:tcPr>
                <w:p w14:paraId="0302574A" w14:textId="1C89D70B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 \@ dddd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4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center"/>
                </w:tcPr>
                <w:p w14:paraId="0BDB5DCB" w14:textId="732E1167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 \@ dddd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= “</w:instrText>
                  </w: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5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5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5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center"/>
                </w:tcPr>
                <w:p w14:paraId="79A9F928" w14:textId="26B79D4D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 \@ dddd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5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5D460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5D460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6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center"/>
                </w:tcPr>
                <w:p w14:paraId="08C85E26" w14:textId="7C3B57D6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 \@ dddd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7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7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7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0243049F" w14:textId="77777777" w:rsidTr="004C2B84">
              <w:trPr>
                <w:trHeight w:val="170"/>
              </w:trPr>
              <w:tc>
                <w:tcPr>
                  <w:tcW w:w="713" w:type="pct"/>
                  <w:tcMar>
                    <w:right w:w="142" w:type="dxa"/>
                  </w:tcMar>
                  <w:vAlign w:val="center"/>
                </w:tcPr>
                <w:p w14:paraId="20EF15A8" w14:textId="6F3EA258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=G2+1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8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0F1E9C09" w14:textId="4802C863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=A3+1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9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2454BC1E" w14:textId="6092656E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=B3+1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10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61C1A33D" w14:textId="119A9C28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=C3+1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11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5CA03AEB" w14:textId="14ABAF31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=D3+1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12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0A012875" w14:textId="7928C2A2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=E3+1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13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6979D73C" w14:textId="72B4F1FD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=F3+1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14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184390B2" w14:textId="77777777" w:rsidTr="004C2B84">
              <w:trPr>
                <w:trHeight w:val="170"/>
              </w:trPr>
              <w:tc>
                <w:tcPr>
                  <w:tcW w:w="713" w:type="pct"/>
                  <w:tcMar>
                    <w:right w:w="142" w:type="dxa"/>
                  </w:tcMar>
                  <w:vAlign w:val="center"/>
                </w:tcPr>
                <w:p w14:paraId="601509D9" w14:textId="016138AB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=G3+1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15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2227AB9E" w14:textId="49939AD6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=A4+1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16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66EF9873" w14:textId="49161CE3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=B4+1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17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10B85BA2" w14:textId="0B0F4D82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=C4+1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18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0B9FFFE4" w14:textId="2C3DE268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=D4+1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19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14287D7C" w14:textId="356F40F0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=E4+1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20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7062C59A" w14:textId="0F91A06D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=F4+1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21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73FE823F" w14:textId="77777777" w:rsidTr="004C2B84">
              <w:trPr>
                <w:trHeight w:val="170"/>
              </w:trPr>
              <w:tc>
                <w:tcPr>
                  <w:tcW w:w="713" w:type="pct"/>
                  <w:tcMar>
                    <w:right w:w="142" w:type="dxa"/>
                  </w:tcMar>
                  <w:vAlign w:val="center"/>
                </w:tcPr>
                <w:p w14:paraId="7312B7EE" w14:textId="63E3A77B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=G4+1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22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3027194D" w14:textId="372AFFD4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=A5+1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23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670271EB" w14:textId="6ADEF497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=B5+1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24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63D92121" w14:textId="4C2FCF33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=C5+1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25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1BD8EA3F" w14:textId="0DCAB039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=D5+1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26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6B9F4501" w14:textId="6474CBD1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=E5+1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27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58273A90" w14:textId="1AED278E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=F5+1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28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041BE7C1" w14:textId="77777777" w:rsidTr="004C2B84">
              <w:trPr>
                <w:trHeight w:val="170"/>
              </w:trPr>
              <w:tc>
                <w:tcPr>
                  <w:tcW w:w="713" w:type="pct"/>
                  <w:tcMar>
                    <w:right w:w="142" w:type="dxa"/>
                  </w:tcMar>
                  <w:vAlign w:val="center"/>
                </w:tcPr>
                <w:p w14:paraId="05D7A639" w14:textId="7C8313BF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 \@ 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29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3D108B95" w14:textId="4046EC14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 \@ 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30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3EC7B9C8" w14:textId="0D0D6CF7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 \@ 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31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0F2F01A7" w14:textId="4965B598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 \@ 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195F2EE6" w14:textId="63DD5B59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 \@ 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7396EF1D" w14:textId="06844234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 \@ 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00602945" w14:textId="63BE51C5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 \@ 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74784EC3" w14:textId="77777777" w:rsidTr="004C2B84">
              <w:trPr>
                <w:trHeight w:val="170"/>
              </w:trPr>
              <w:tc>
                <w:tcPr>
                  <w:tcW w:w="713" w:type="pct"/>
                  <w:tcMar>
                    <w:right w:w="142" w:type="dxa"/>
                  </w:tcMar>
                  <w:vAlign w:val="center"/>
                </w:tcPr>
                <w:p w14:paraId="3D96869F" w14:textId="3AD838DB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 \@ 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52B749C1" w14:textId="3015ADFA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 \@ 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A4D59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5C954974" w14:textId="77777777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662FC6E6" w14:textId="77777777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51EE44A3" w14:textId="77777777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3CCC0E50" w14:textId="77777777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7B4DD885" w14:textId="77777777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</w:tr>
          </w:tbl>
          <w:p w14:paraId="419E1B03" w14:textId="77777777" w:rsidR="00F47B84" w:rsidRPr="00B107D7" w:rsidRDefault="00F47B84" w:rsidP="00B107D7">
            <w:pPr>
              <w:pStyle w:val="ad"/>
              <w:jc w:val="center"/>
              <w:rPr>
                <w:rFonts w:ascii="Century Gothic" w:hAnsi="Century Gothic" w:cs="Calibri"/>
                <w:noProof/>
                <w:color w:val="auto"/>
                <w:sz w:val="80"/>
                <w:szCs w:val="80"/>
                <w:lang w:bidi="ru-RU"/>
              </w:rPr>
            </w:pPr>
          </w:p>
        </w:tc>
        <w:tc>
          <w:tcPr>
            <w:tcW w:w="2500" w:type="pct"/>
            <w:tcMar>
              <w:left w:w="142" w:type="dxa"/>
              <w:right w:w="142" w:type="dxa"/>
            </w:tcMar>
            <w:vAlign w:val="bottom"/>
          </w:tcPr>
          <w:p w14:paraId="5212CAF0" w14:textId="77777777" w:rsidR="00F47B84" w:rsidRPr="00F47B84" w:rsidRDefault="00F47B84" w:rsidP="00F47B84">
            <w:pPr>
              <w:pStyle w:val="ad"/>
              <w:jc w:val="center"/>
              <w:rPr>
                <w:rFonts w:ascii="Century Gothic" w:hAnsi="Century Gothic"/>
                <w:noProof/>
                <w:color w:val="auto"/>
                <w:sz w:val="80"/>
                <w:szCs w:val="80"/>
                <w:lang w:bidi="ru-RU"/>
              </w:rPr>
            </w:pPr>
            <w:r w:rsidRPr="00F47B84">
              <w:rPr>
                <w:rFonts w:ascii="Century Gothic" w:hAnsi="Century Gothic" w:cs="Calibri"/>
                <w:noProof/>
                <w:color w:val="auto"/>
                <w:sz w:val="80"/>
                <w:szCs w:val="80"/>
                <w:lang w:bidi="ru-RU"/>
              </w:rPr>
              <w:t>Февраль</w:t>
            </w:r>
          </w:p>
          <w:p w14:paraId="30F9F655" w14:textId="72A93499" w:rsidR="00F47B84" w:rsidRPr="00B107D7" w:rsidRDefault="00F47B84" w:rsidP="00F47B84">
            <w:pPr>
              <w:pStyle w:val="ad"/>
              <w:jc w:val="center"/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</w:pP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begin"/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instrText xml:space="preserve"> DOCVARIABLE  MonthStart1 \@  yyyy   \* MERGEFORMAT </w:instrText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t>2029</w:t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end"/>
            </w:r>
          </w:p>
        </w:tc>
        <w:tc>
          <w:tcPr>
            <w:tcW w:w="1250" w:type="pct"/>
            <w:vAlign w:val="bottom"/>
          </w:tcPr>
          <w:tbl>
            <w:tblPr>
              <w:tblStyle w:val="ae"/>
              <w:tblW w:w="5000" w:type="pct"/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940"/>
              <w:gridCol w:w="1031"/>
              <w:gridCol w:w="940"/>
              <w:gridCol w:w="939"/>
            </w:tblGrid>
            <w:tr w:rsidR="00F47B84" w:rsidRPr="00B107D7" w14:paraId="4346CB40" w14:textId="77777777" w:rsidTr="002A6420">
              <w:trPr>
                <w:trHeight w:val="227"/>
              </w:trPr>
              <w:tc>
                <w:tcPr>
                  <w:tcW w:w="1251" w:type="pct"/>
                </w:tcPr>
                <w:p w14:paraId="61C48D13" w14:textId="77777777" w:rsidR="00F47B84" w:rsidRPr="00B107D7" w:rsidRDefault="00F47B84" w:rsidP="00B107D7">
                  <w:pPr>
                    <w:pStyle w:val="ad"/>
                    <w:jc w:val="center"/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4C650537" w14:textId="77777777" w:rsidR="00F47B84" w:rsidRPr="00B107D7" w:rsidRDefault="00F47B84" w:rsidP="00B107D7">
                  <w:pPr>
                    <w:pStyle w:val="ad"/>
                    <w:jc w:val="center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  <w:t>Март</w:t>
                  </w: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5A85FDB9" w14:textId="4A971729" w:rsidR="00F47B84" w:rsidRPr="00B107D7" w:rsidRDefault="00F47B84" w:rsidP="00B107D7">
                  <w:pPr>
                    <w:pStyle w:val="ad"/>
                    <w:jc w:val="center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instrText xml:space="preserve"> DOCVARIABLE  MonthStart1 \@  yyyy   \* MERGEFORMAT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t>2029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end"/>
                  </w:r>
                </w:p>
              </w:tc>
              <w:tc>
                <w:tcPr>
                  <w:tcW w:w="1249" w:type="pct"/>
                </w:tcPr>
                <w:p w14:paraId="61638DE1" w14:textId="77777777" w:rsidR="00F47B84" w:rsidRPr="00B107D7" w:rsidRDefault="00F47B84" w:rsidP="00B107D7">
                  <w:pPr>
                    <w:pStyle w:val="ad"/>
                    <w:jc w:val="center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</w:tr>
          </w:tbl>
          <w:p w14:paraId="0DF04047" w14:textId="77777777" w:rsidR="00F47B84" w:rsidRPr="00B107D7" w:rsidRDefault="00F47B84" w:rsidP="00B107D7">
            <w:pPr>
              <w:pStyle w:val="Months"/>
              <w:jc w:val="center"/>
              <w:rPr>
                <w:rFonts w:ascii="Century Gothic" w:hAnsi="Century Gothic"/>
                <w:noProof/>
                <w:color w:val="auto"/>
                <w:sz w:val="10"/>
                <w:szCs w:val="10"/>
              </w:rPr>
            </w:pPr>
          </w:p>
          <w:tbl>
            <w:tblPr>
              <w:tblStyle w:val="CalendarTable"/>
              <w:tblW w:w="5000" w:type="pct"/>
              <w:tblCellMar>
                <w:left w:w="142" w:type="dxa"/>
                <w:right w:w="142" w:type="dxa"/>
              </w:tblCellMar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550"/>
              <w:gridCol w:w="550"/>
              <w:gridCol w:w="550"/>
              <w:gridCol w:w="550"/>
              <w:gridCol w:w="550"/>
              <w:gridCol w:w="550"/>
              <w:gridCol w:w="550"/>
            </w:tblGrid>
            <w:tr w:rsidR="00F47B84" w:rsidRPr="00B107D7" w14:paraId="469A2300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4DE9818" w14:textId="626C1F1D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ПН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A7DA250" w14:textId="397F2AAF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ВТ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0C8CFD9" w14:textId="21C6D782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СР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2DA8A2D" w14:textId="7CD31304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ЧТ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4F3D217" w14:textId="79312BE5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ПТ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8CF8C01" w14:textId="07B82661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СБ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D3ADF6D" w14:textId="5DFD501D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ВС</w:t>
                  </w:r>
                </w:p>
              </w:tc>
            </w:tr>
            <w:tr w:rsidR="00F47B84" w:rsidRPr="00B107D7" w14:paraId="6DC4F261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223D9F01" w14:textId="72696671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MonthStart3 \@ dddd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" 1 ""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3109A156" w14:textId="54B2F0E5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MonthStart3 \@ dddd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597F2E04" w14:textId="6AB1CBEB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MonthStart3 \@ dddd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7F153E1E" w14:textId="07DF635B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MonthStart3 \@ dddd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6CFD0FF7" w14:textId="6951CF76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MonthStart3 \@ dddd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= “</w:instrText>
                  </w: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435A555D" w14:textId="0652A2C0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MonthStart3 \@ dddd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7B89BA81" w14:textId="3DA1FA44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MonthStart3 \@ dddd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B107D7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4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6DBF1396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7935578" w14:textId="5F09032A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=G2+1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5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A42BB88" w14:textId="4DD579D6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=A3+1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6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D210933" w14:textId="233086D6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=B3+1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7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76ADD97" w14:textId="127D84E4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=C3+1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8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9C3D18F" w14:textId="1D3033B2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=D3+1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9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84B1D6A" w14:textId="62B3ECFC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=E3+1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10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4B42367" w14:textId="6938B208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=F3+1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11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3DF335C6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65F5448" w14:textId="4D020329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=G3+1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12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231327D" w14:textId="7329D7FB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=A4+1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13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46AA134" w14:textId="3975734C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=B4+1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14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9B71FC9" w14:textId="2B46AAE4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=C4+1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15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14B17F8" w14:textId="70D64B0B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=D4+1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16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8E3568A" w14:textId="5AD67373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=E4+1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17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47BD6FC" w14:textId="5E5D8C3C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=F4+1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18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35732754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662B78F" w14:textId="4B8E08BB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=G4+1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19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428BF7F" w14:textId="328F3153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=A5+1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20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A4716BF" w14:textId="2AD336F8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=B5+1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21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4406C4A" w14:textId="3C625A78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=C5+1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22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68710A0" w14:textId="347140CF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=D5+1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23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6959760" w14:textId="035835EF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=E5+1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24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3DD2221" w14:textId="793FF1D0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=F5+1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25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6D5662B5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DB8851A" w14:textId="34A34B93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MonthEnd3 \@ 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26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AD70A24" w14:textId="20A78A84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MonthEnd3 \@ 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27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6ACDCCC" w14:textId="6BC961B6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MonthEnd3 \@ 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28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09F5028" w14:textId="00584338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MonthEnd3 \@ 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29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AD2E467" w14:textId="120B4485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MonthEnd3 \@ 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A4D59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30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790FD0A" w14:textId="598A232B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MonthEnd3 \@ 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31</w: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0483643" w14:textId="7FB74510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MonthEnd3 \@ 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5A716DDE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615A6B4" w14:textId="07D98A3D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MonthEnd3 \@ 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7A90D4D" w14:textId="20A6AD81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MonthEnd3 \@ d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=A7+1 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B107D7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B700882" w14:textId="77777777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4032C48" w14:textId="77777777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8C6A3D0" w14:textId="77777777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78764B6" w14:textId="77777777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02F8797" w14:textId="77777777" w:rsidR="00F47B84" w:rsidRPr="00B107D7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</w:tr>
          </w:tbl>
          <w:p w14:paraId="2550E00A" w14:textId="77777777" w:rsidR="00F47B84" w:rsidRPr="00B107D7" w:rsidRDefault="00F47B84" w:rsidP="00B107D7">
            <w:pPr>
              <w:pStyle w:val="ad"/>
              <w:jc w:val="center"/>
              <w:rPr>
                <w:rFonts w:ascii="Century Gothic" w:hAnsi="Century Gothic"/>
                <w:noProof/>
                <w:color w:val="auto"/>
                <w:sz w:val="80"/>
                <w:szCs w:val="80"/>
                <w:lang w:bidi="ru-RU"/>
              </w:rPr>
            </w:pPr>
          </w:p>
        </w:tc>
      </w:tr>
    </w:tbl>
    <w:p w14:paraId="2609632D" w14:textId="71E92072" w:rsidR="006B6899" w:rsidRPr="00B107D7" w:rsidRDefault="006B6899" w:rsidP="00FC5F25">
      <w:pPr>
        <w:pStyle w:val="Months"/>
        <w:jc w:val="center"/>
        <w:rPr>
          <w:rFonts w:ascii="Century Gothic" w:hAnsi="Century Gothic"/>
          <w:noProof/>
          <w:color w:val="auto"/>
          <w:sz w:val="10"/>
          <w:szCs w:val="10"/>
        </w:rPr>
      </w:pPr>
    </w:p>
    <w:tbl>
      <w:tblPr>
        <w:tblStyle w:val="CalendarTable"/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Таблица содержимого календаря"/>
      </w:tblPr>
      <w:tblGrid>
        <w:gridCol w:w="2176"/>
        <w:gridCol w:w="2200"/>
        <w:gridCol w:w="2206"/>
        <w:gridCol w:w="2206"/>
        <w:gridCol w:w="2206"/>
        <w:gridCol w:w="2206"/>
        <w:gridCol w:w="2163"/>
      </w:tblGrid>
      <w:tr w:rsidR="006F5860" w:rsidRPr="00B107D7" w14:paraId="2A9965BE" w14:textId="77777777" w:rsidTr="00907BEC">
        <w:trPr>
          <w:trHeight w:val="340"/>
        </w:trPr>
        <w:tc>
          <w:tcPr>
            <w:tcW w:w="708" w:type="pct"/>
            <w:shd w:val="clear" w:color="auto" w:fill="auto"/>
            <w:vAlign w:val="center"/>
          </w:tcPr>
          <w:p w14:paraId="512E7E2D" w14:textId="6BF94EB4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Понедельник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7FAB7376" w14:textId="6AD45B5A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Вторник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6F798461" w14:textId="6BBF8F4D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Среда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23D869A9" w14:textId="4CA80DC9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Четверг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405A4BF1" w14:textId="51331EED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Пятница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63202455" w14:textId="0BBEEA02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Суббота</w:t>
            </w:r>
          </w:p>
        </w:tc>
        <w:tc>
          <w:tcPr>
            <w:tcW w:w="704" w:type="pct"/>
            <w:shd w:val="clear" w:color="auto" w:fill="auto"/>
            <w:vAlign w:val="center"/>
          </w:tcPr>
          <w:p w14:paraId="631EAB2A" w14:textId="1D81018F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Воскресенье</w:t>
            </w:r>
          </w:p>
        </w:tc>
      </w:tr>
      <w:tr w:rsidR="006B6899" w:rsidRPr="00B107D7" w14:paraId="78897B1C" w14:textId="77777777" w:rsidTr="005A35D5">
        <w:trPr>
          <w:trHeight w:val="1247"/>
        </w:trPr>
        <w:tc>
          <w:tcPr>
            <w:tcW w:w="708" w:type="pct"/>
            <w:tcMar>
              <w:left w:w="57" w:type="dxa"/>
              <w:right w:w="142" w:type="dxa"/>
            </w:tcMar>
          </w:tcPr>
          <w:p w14:paraId="59E0EAAF" w14:textId="60B17ED6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MonthStart2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" 1 ""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2498326A" w14:textId="5DFA535D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MonthStart2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вторник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DD2C321" w14:textId="0226617C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MonthStart2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среда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994B2CA" w14:textId="0B03CC89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MonthStart2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89BB523" w14:textId="1D4171E3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MonthStart2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пятница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881040B" w14:textId="48E64827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MonthStart2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left w:w="57" w:type="dxa"/>
              <w:right w:w="142" w:type="dxa"/>
            </w:tcMar>
          </w:tcPr>
          <w:p w14:paraId="5884C514" w14:textId="6DFA126E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MonthStart2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6B6899" w:rsidRPr="00B107D7" w14:paraId="48619F73" w14:textId="77777777" w:rsidTr="005A35D5">
        <w:trPr>
          <w:trHeight w:val="1247"/>
        </w:trPr>
        <w:tc>
          <w:tcPr>
            <w:tcW w:w="708" w:type="pct"/>
            <w:tcMar>
              <w:left w:w="57" w:type="dxa"/>
              <w:right w:w="142" w:type="dxa"/>
            </w:tcMar>
          </w:tcPr>
          <w:p w14:paraId="4D44E21F" w14:textId="371361A3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66A3B054" w14:textId="68ADA4A6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0B06407" w14:textId="5278D455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9FA2E64" w14:textId="63873A94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DD2A7F8" w14:textId="6F69B874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5828F76" w14:textId="44360E69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left w:w="57" w:type="dxa"/>
              <w:right w:w="142" w:type="dxa"/>
            </w:tcMar>
          </w:tcPr>
          <w:p w14:paraId="5CC68ED0" w14:textId="1CC44559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6B6899" w:rsidRPr="00B107D7" w14:paraId="7F359005" w14:textId="77777777" w:rsidTr="005A35D5">
        <w:trPr>
          <w:trHeight w:val="1247"/>
        </w:trPr>
        <w:tc>
          <w:tcPr>
            <w:tcW w:w="708" w:type="pct"/>
            <w:tcMar>
              <w:left w:w="57" w:type="dxa"/>
              <w:right w:w="142" w:type="dxa"/>
            </w:tcMar>
          </w:tcPr>
          <w:p w14:paraId="642EC91B" w14:textId="4CA87ED7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71E5F1D7" w14:textId="42D74B8B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D7BA790" w14:textId="576D9B1B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BD80CDD" w14:textId="27741999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A72540D" w14:textId="1E3D2D2B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F0F416D" w14:textId="44EF494E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left w:w="57" w:type="dxa"/>
              <w:right w:w="142" w:type="dxa"/>
            </w:tcMar>
          </w:tcPr>
          <w:p w14:paraId="774DD01B" w14:textId="5630CF2D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6B6899" w:rsidRPr="00B107D7" w14:paraId="508437E3" w14:textId="77777777" w:rsidTr="005A35D5">
        <w:trPr>
          <w:trHeight w:val="1247"/>
        </w:trPr>
        <w:tc>
          <w:tcPr>
            <w:tcW w:w="708" w:type="pct"/>
            <w:tcMar>
              <w:left w:w="57" w:type="dxa"/>
              <w:right w:w="142" w:type="dxa"/>
            </w:tcMar>
          </w:tcPr>
          <w:p w14:paraId="44E30587" w14:textId="00663C6C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5457F3AB" w14:textId="4E447C76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4D2BC8FA" w14:textId="0492B780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3CA0134" w14:textId="20CA87E5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79CEE53" w14:textId="74175E11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A6FB619" w14:textId="43D86C8F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left w:w="57" w:type="dxa"/>
              <w:right w:w="142" w:type="dxa"/>
            </w:tcMar>
          </w:tcPr>
          <w:p w14:paraId="2AA9D605" w14:textId="2E0E0B57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6B6899" w:rsidRPr="00B107D7" w14:paraId="7B2D4DB4" w14:textId="77777777" w:rsidTr="005A35D5">
        <w:trPr>
          <w:trHeight w:val="1247"/>
        </w:trPr>
        <w:tc>
          <w:tcPr>
            <w:tcW w:w="708" w:type="pct"/>
            <w:tcMar>
              <w:left w:w="57" w:type="dxa"/>
              <w:right w:w="142" w:type="dxa"/>
            </w:tcMar>
          </w:tcPr>
          <w:p w14:paraId="7B60D089" w14:textId="65AA8EE8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MonthEnd2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4C2D0623" w14:textId="201EDACA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MonthEnd2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2A4D59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6515BFB" w14:textId="2DBE9EF0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MonthEnd2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A42A246" w14:textId="0283EE90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MonthEnd2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9581518" w14:textId="28489945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MonthEnd2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3B248C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32E265E" w14:textId="3B006821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MonthEnd2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left w:w="57" w:type="dxa"/>
              <w:right w:w="142" w:type="dxa"/>
            </w:tcMar>
          </w:tcPr>
          <w:p w14:paraId="3C82A629" w14:textId="6103C527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MonthEnd2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6B6899" w:rsidRPr="00B107D7" w14:paraId="476F1256" w14:textId="77777777" w:rsidTr="005A35D5">
        <w:trPr>
          <w:trHeight w:val="1247"/>
        </w:trPr>
        <w:tc>
          <w:tcPr>
            <w:tcW w:w="708" w:type="pct"/>
            <w:tcMar>
              <w:left w:w="57" w:type="dxa"/>
              <w:right w:w="142" w:type="dxa"/>
            </w:tcMar>
          </w:tcPr>
          <w:p w14:paraId="140AF84A" w14:textId="43E9E3A3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MonthEnd2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03E3F924" w14:textId="670F36A0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MonthEnd2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!A12 Is Not In Table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BD98DC7" w14:textId="77777777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4420F1DF" w14:textId="77777777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EEBC50A" w14:textId="77777777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5F2DFFB" w14:textId="77777777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04" w:type="pct"/>
            <w:tcMar>
              <w:left w:w="57" w:type="dxa"/>
              <w:right w:w="142" w:type="dxa"/>
            </w:tcMar>
          </w:tcPr>
          <w:p w14:paraId="018787BD" w14:textId="77777777" w:rsidR="006B6899" w:rsidRPr="005A35D5" w:rsidRDefault="006B6899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</w:tr>
    </w:tbl>
    <w:tbl>
      <w:tblPr>
        <w:tblStyle w:val="ae"/>
        <w:tblW w:w="5000" w:type="pct"/>
        <w:tblLook w:val="04A0" w:firstRow="1" w:lastRow="0" w:firstColumn="1" w:lastColumn="0" w:noHBand="0" w:noVBand="1"/>
        <w:tblCaption w:val="Таблица содержимого календаря"/>
      </w:tblPr>
      <w:tblGrid>
        <w:gridCol w:w="3853"/>
        <w:gridCol w:w="7699"/>
        <w:gridCol w:w="3846"/>
      </w:tblGrid>
      <w:tr w:rsidR="00F47B84" w:rsidRPr="00B107D7" w14:paraId="784B55A0" w14:textId="245A6335" w:rsidTr="00F47B84">
        <w:trPr>
          <w:trHeight w:val="2268"/>
        </w:trPr>
        <w:tc>
          <w:tcPr>
            <w:tcW w:w="1251" w:type="pct"/>
            <w:vAlign w:val="bottom"/>
          </w:tcPr>
          <w:tbl>
            <w:tblPr>
              <w:tblStyle w:val="ae"/>
              <w:tblW w:w="5000" w:type="pct"/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780"/>
              <w:gridCol w:w="1511"/>
              <w:gridCol w:w="905"/>
              <w:gridCol w:w="657"/>
            </w:tblGrid>
            <w:tr w:rsidR="00F47B84" w:rsidRPr="00B107D7" w14:paraId="4C7D0B90" w14:textId="77777777" w:rsidTr="0075629F">
              <w:trPr>
                <w:trHeight w:val="227"/>
              </w:trPr>
              <w:tc>
                <w:tcPr>
                  <w:tcW w:w="1250" w:type="pct"/>
                </w:tcPr>
                <w:p w14:paraId="3032F6DD" w14:textId="77777777" w:rsidR="00F47B84" w:rsidRPr="0075629F" w:rsidRDefault="00F47B84" w:rsidP="00627378">
                  <w:pPr>
                    <w:pStyle w:val="ad"/>
                    <w:jc w:val="center"/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2E35596C" w14:textId="77777777" w:rsidR="00F47B84" w:rsidRPr="0075629F" w:rsidRDefault="00F47B84" w:rsidP="00627378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75629F"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  <w:t>Февраль</w:t>
                  </w: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4FB4559B" w14:textId="111D7693" w:rsidR="00F47B84" w:rsidRPr="0075629F" w:rsidRDefault="00F47B84" w:rsidP="00627378">
                  <w:pPr>
                    <w:pStyle w:val="ad"/>
                    <w:jc w:val="left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75629F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begin"/>
                  </w:r>
                  <w:r w:rsidRPr="0075629F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instrText xml:space="preserve"> DOCVARIABLE  MonthStart1 \@  yyyy   \* MERGEFORMAT </w:instrText>
                  </w:r>
                  <w:r w:rsidRPr="0075629F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t>2029</w:t>
                  </w:r>
                  <w:r w:rsidRPr="0075629F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end"/>
                  </w:r>
                </w:p>
              </w:tc>
              <w:tc>
                <w:tcPr>
                  <w:tcW w:w="1250" w:type="pct"/>
                  <w:vAlign w:val="bottom"/>
                </w:tcPr>
                <w:p w14:paraId="2FAE4AEC" w14:textId="77777777" w:rsidR="00F47B84" w:rsidRPr="0075629F" w:rsidRDefault="00F47B84" w:rsidP="00627378">
                  <w:pPr>
                    <w:pStyle w:val="ad"/>
                    <w:jc w:val="center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</w:tr>
          </w:tbl>
          <w:p w14:paraId="74316641" w14:textId="77777777" w:rsidR="00F47B84" w:rsidRPr="00B107D7" w:rsidRDefault="00F47B84" w:rsidP="00627378">
            <w:pPr>
              <w:pStyle w:val="Months"/>
              <w:jc w:val="center"/>
              <w:rPr>
                <w:rFonts w:ascii="Century Gothic" w:hAnsi="Century Gothic"/>
                <w:noProof/>
                <w:color w:val="auto"/>
                <w:sz w:val="10"/>
                <w:szCs w:val="10"/>
              </w:rPr>
            </w:pPr>
          </w:p>
          <w:tbl>
            <w:tblPr>
              <w:tblStyle w:val="CalendarTable"/>
              <w:tblW w:w="5000" w:type="pct"/>
              <w:jc w:val="center"/>
              <w:tblCellMar>
                <w:left w:w="142" w:type="dxa"/>
                <w:right w:w="142" w:type="dxa"/>
              </w:tblCellMar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551"/>
              <w:gridCol w:w="550"/>
              <w:gridCol w:w="551"/>
              <w:gridCol w:w="550"/>
              <w:gridCol w:w="551"/>
              <w:gridCol w:w="550"/>
              <w:gridCol w:w="550"/>
            </w:tblGrid>
            <w:tr w:rsidR="00F47B84" w:rsidRPr="00B107D7" w14:paraId="158F3CDD" w14:textId="77777777" w:rsidTr="004C2B84">
              <w:trPr>
                <w:trHeight w:val="170"/>
                <w:jc w:val="center"/>
              </w:trPr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62CCEBD" w14:textId="2246EC8E" w:rsidR="00F47B84" w:rsidRPr="00627378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ПН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003FDB5" w14:textId="6006FF45" w:rsidR="00F47B84" w:rsidRPr="00627378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ВТ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428C273" w14:textId="37125F36" w:rsidR="00F47B84" w:rsidRPr="00627378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СР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AB88A5F" w14:textId="37EDADC5" w:rsidR="00F47B84" w:rsidRPr="00627378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ЧТ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4A13B1F" w14:textId="362D9F45" w:rsidR="00F47B84" w:rsidRPr="00627378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ПТ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8660195" w14:textId="399283C0" w:rsidR="00F47B84" w:rsidRPr="00627378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СБ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C578B7F" w14:textId="43D8424D" w:rsidR="00F47B84" w:rsidRPr="00627378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ВС</w:t>
                  </w:r>
                </w:p>
              </w:tc>
            </w:tr>
            <w:tr w:rsidR="00F47B84" w:rsidRPr="00B107D7" w14:paraId="150B071A" w14:textId="77777777" w:rsidTr="004C2B84">
              <w:trPr>
                <w:trHeight w:val="170"/>
                <w:jc w:val="center"/>
              </w:trPr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331EA6D4" w14:textId="5EF230B6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MonthStart2 \@ dddd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627378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" 1 ""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39F2E3DD" w14:textId="597742CA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MonthStart2 \@ dddd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627378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361C6EC0" w14:textId="18B985EF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MonthStart2 \@ dddd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627378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7BD190F1" w14:textId="584D6D52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MonthStart2 \@ dddd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627378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31B25B8C" w14:textId="38DA2A8F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MonthStart2 \@ dddd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= “</w:instrText>
                  </w:r>
                  <w:r w:rsidRPr="00627378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226ED637" w14:textId="0CD5A963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MonthStart2 \@ dddd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627378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111CB2FB" w14:textId="398F7BA9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MonthStart2 \@ dddd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627378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4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58BB535A" w14:textId="77777777" w:rsidTr="004C2B84">
              <w:trPr>
                <w:trHeight w:val="170"/>
                <w:jc w:val="center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31C2199" w14:textId="03BA6245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=G2+1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5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941CA6A" w14:textId="04E96BF2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=A3+1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6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BFF2A8F" w14:textId="45D0809F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=B3+1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7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71098ED" w14:textId="25AD1D66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=C3+1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8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2C78202" w14:textId="2538DF5A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=D3+1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9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AD34C42" w14:textId="70C9D095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=E3+1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10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7216F64" w14:textId="6EAB4DD1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=F3+1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11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55DBAA7D" w14:textId="77777777" w:rsidTr="004C2B84">
              <w:trPr>
                <w:trHeight w:val="170"/>
                <w:jc w:val="center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5797FA2" w14:textId="5DF7DF6D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=G3+1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12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1223ED2" w14:textId="73B05050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=A4+1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13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9D0D761" w14:textId="55694737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=B4+1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14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BE37CF4" w14:textId="57A66930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=C4+1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15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13D78E1" w14:textId="738193AC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=D4+1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16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E531A37" w14:textId="3EC54334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=E4+1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17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5219EF3" w14:textId="685C3D7E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=F4+1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18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04F88E49" w14:textId="77777777" w:rsidTr="004C2B84">
              <w:trPr>
                <w:trHeight w:val="170"/>
                <w:jc w:val="center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72871EC" w14:textId="3DA4CA5D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=G4+1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19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5A755E2" w14:textId="328B12B0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=A5+1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20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4F968F33" w14:textId="11BAD93B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=B5+1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21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E007809" w14:textId="6A20370A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=C5+1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22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309C94F" w14:textId="36183021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=D5+1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23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97CC5F3" w14:textId="37CE95BA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=E5+1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24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2C2C47D" w14:textId="00982D9A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=F5+1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25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19526118" w14:textId="77777777" w:rsidTr="004C2B84">
              <w:trPr>
                <w:trHeight w:val="170"/>
                <w:jc w:val="center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E7733B4" w14:textId="61AD0861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MonthEnd2 \@ 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26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E075F2A" w14:textId="045B26FD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MonthEnd2 \@ 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A4D59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27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BDAB690" w14:textId="417703BF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MonthEnd2 \@ 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28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09A5FCB" w14:textId="0E09096E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MonthEnd2 \@ 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D59D267" w14:textId="6CCB4441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MonthEnd2 \@ 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9E9833A" w14:textId="17EE896A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MonthEnd2 \@ 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E5BF853" w14:textId="200737A1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MonthEnd2 \@ 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0C7C0699" w14:textId="77777777" w:rsidTr="004C2B84">
              <w:trPr>
                <w:trHeight w:val="170"/>
                <w:jc w:val="center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863A080" w14:textId="59620501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MonthEnd2 \@ 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1110C9D" w14:textId="08F5CED6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MonthEnd2 \@ 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!A12 Is Not In Table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61DD321" w14:textId="77777777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13968A3" w14:textId="77777777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2701248" w14:textId="77777777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079F833" w14:textId="77777777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2337E2C" w14:textId="77777777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</w:tr>
          </w:tbl>
          <w:p w14:paraId="26CAA76F" w14:textId="77777777" w:rsidR="00F47B84" w:rsidRPr="00B107D7" w:rsidRDefault="00F47B84" w:rsidP="00FC5F25">
            <w:pPr>
              <w:pStyle w:val="ad"/>
              <w:jc w:val="left"/>
              <w:rPr>
                <w:rFonts w:ascii="Century Gothic" w:hAnsi="Century Gothic" w:cs="Calibri"/>
                <w:noProof/>
                <w:color w:val="auto"/>
                <w:sz w:val="80"/>
                <w:szCs w:val="80"/>
                <w:lang w:bidi="ru-RU"/>
              </w:rPr>
            </w:pPr>
          </w:p>
        </w:tc>
        <w:tc>
          <w:tcPr>
            <w:tcW w:w="2500" w:type="pct"/>
            <w:tcMar>
              <w:left w:w="142" w:type="dxa"/>
              <w:right w:w="142" w:type="dxa"/>
            </w:tcMar>
            <w:vAlign w:val="bottom"/>
          </w:tcPr>
          <w:p w14:paraId="0072D6B7" w14:textId="77777777" w:rsidR="00F47B84" w:rsidRPr="00F47B84" w:rsidRDefault="00F47B84" w:rsidP="00F47B84">
            <w:pPr>
              <w:pStyle w:val="ad"/>
              <w:jc w:val="center"/>
              <w:rPr>
                <w:rFonts w:ascii="Century Gothic" w:hAnsi="Century Gothic"/>
                <w:noProof/>
                <w:color w:val="auto"/>
                <w:sz w:val="80"/>
                <w:szCs w:val="80"/>
                <w:lang w:bidi="ru-RU"/>
              </w:rPr>
            </w:pPr>
            <w:r w:rsidRPr="00F47B84">
              <w:rPr>
                <w:rFonts w:ascii="Century Gothic" w:hAnsi="Century Gothic" w:cs="Calibri"/>
                <w:noProof/>
                <w:color w:val="auto"/>
                <w:sz w:val="80"/>
                <w:szCs w:val="80"/>
                <w:lang w:bidi="ru-RU"/>
              </w:rPr>
              <w:t>Март</w:t>
            </w:r>
          </w:p>
          <w:p w14:paraId="26647E3B" w14:textId="413C7915" w:rsidR="00F47B84" w:rsidRPr="00B107D7" w:rsidRDefault="00F47B84" w:rsidP="00F47B84">
            <w:pPr>
              <w:pStyle w:val="ad"/>
              <w:jc w:val="center"/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</w:pP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begin"/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instrText xml:space="preserve"> DOCVARIABLE  MonthStart1 \@  yyyy   \* MERGEFORMAT </w:instrText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t>2029</w:t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end"/>
            </w:r>
          </w:p>
        </w:tc>
        <w:tc>
          <w:tcPr>
            <w:tcW w:w="1249" w:type="pct"/>
            <w:vAlign w:val="bottom"/>
          </w:tcPr>
          <w:tbl>
            <w:tblPr>
              <w:tblStyle w:val="ae"/>
              <w:tblW w:w="5000" w:type="pct"/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842"/>
              <w:gridCol w:w="1319"/>
              <w:gridCol w:w="905"/>
              <w:gridCol w:w="780"/>
            </w:tblGrid>
            <w:tr w:rsidR="00F47B84" w:rsidRPr="00B107D7" w14:paraId="298F62A8" w14:textId="77777777" w:rsidTr="0075629F">
              <w:trPr>
                <w:trHeight w:val="227"/>
              </w:trPr>
              <w:tc>
                <w:tcPr>
                  <w:tcW w:w="1251" w:type="pct"/>
                </w:tcPr>
                <w:p w14:paraId="15B8F3AC" w14:textId="77777777" w:rsidR="00F47B84" w:rsidRPr="00627378" w:rsidRDefault="00F47B84" w:rsidP="00627378">
                  <w:pPr>
                    <w:pStyle w:val="ad"/>
                    <w:jc w:val="left"/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7368C7B3" w14:textId="77777777" w:rsidR="00F47B84" w:rsidRPr="00627378" w:rsidRDefault="00F47B84" w:rsidP="00627378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627378"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  <w:t>Апрель</w:t>
                  </w: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15C22367" w14:textId="3971DB8F" w:rsidR="00F47B84" w:rsidRPr="00627378" w:rsidRDefault="00F47B84" w:rsidP="00627378">
                  <w:pPr>
                    <w:pStyle w:val="ad"/>
                    <w:jc w:val="left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instrText xml:space="preserve"> DOCVARIABLE  MonthStart1 \@  yyyy   \* MERGEFORMAT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t>2029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end"/>
                  </w:r>
                </w:p>
              </w:tc>
              <w:tc>
                <w:tcPr>
                  <w:tcW w:w="1249" w:type="pct"/>
                </w:tcPr>
                <w:p w14:paraId="53D4E62E" w14:textId="77777777" w:rsidR="00F47B84" w:rsidRPr="00627378" w:rsidRDefault="00F47B84" w:rsidP="00627378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</w:tr>
          </w:tbl>
          <w:p w14:paraId="7CC888BD" w14:textId="77777777" w:rsidR="00F47B84" w:rsidRPr="00B107D7" w:rsidRDefault="00F47B84" w:rsidP="00627378">
            <w:pPr>
              <w:pStyle w:val="Months"/>
              <w:jc w:val="center"/>
              <w:rPr>
                <w:rFonts w:ascii="Century Gothic" w:hAnsi="Century Gothic"/>
                <w:noProof/>
                <w:color w:val="auto"/>
                <w:sz w:val="10"/>
                <w:szCs w:val="10"/>
              </w:rPr>
            </w:pPr>
          </w:p>
          <w:tbl>
            <w:tblPr>
              <w:tblStyle w:val="CalendarTable"/>
              <w:tblW w:w="5000" w:type="pct"/>
              <w:tblCellMar>
                <w:left w:w="142" w:type="dxa"/>
                <w:right w:w="142" w:type="dxa"/>
              </w:tblCellMar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550"/>
              <w:gridCol w:w="549"/>
              <w:gridCol w:w="550"/>
              <w:gridCol w:w="549"/>
              <w:gridCol w:w="550"/>
              <w:gridCol w:w="549"/>
              <w:gridCol w:w="549"/>
            </w:tblGrid>
            <w:tr w:rsidR="00F47B84" w:rsidRPr="00627378" w14:paraId="79A20DC4" w14:textId="77777777" w:rsidTr="004C2B84">
              <w:trPr>
                <w:trHeight w:val="227"/>
              </w:trPr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432C654" w14:textId="74ECE958" w:rsidR="00F47B84" w:rsidRPr="00627378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ПН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AEF4E2C" w14:textId="648241EF" w:rsidR="00F47B84" w:rsidRPr="00627378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ВТ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996B6AA" w14:textId="4D4B7D23" w:rsidR="00F47B84" w:rsidRPr="00627378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СР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5EA78F0" w14:textId="51231B9E" w:rsidR="00F47B84" w:rsidRPr="00627378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ЧТ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F2E7F95" w14:textId="27153D25" w:rsidR="00F47B84" w:rsidRPr="00627378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ПТ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5E13C49" w14:textId="0AE20432" w:rsidR="00F47B84" w:rsidRPr="00627378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СБ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CD2AF76" w14:textId="568EC636" w:rsidR="00F47B84" w:rsidRPr="00627378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ВС</w:t>
                  </w:r>
                </w:p>
              </w:tc>
            </w:tr>
            <w:tr w:rsidR="00F47B84" w:rsidRPr="00627378" w14:paraId="0DCCF303" w14:textId="77777777" w:rsidTr="004C2B84">
              <w:trPr>
                <w:trHeight w:val="227"/>
              </w:trPr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58F7187B" w14:textId="71CA8276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MonthStart4 \@ dddd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627378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" 1 ""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1A72FF54" w14:textId="4FB0CE9E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MonthStart4 \@ dddd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627378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5D460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48B9E86C" w14:textId="79D4B249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MonthStart4 \@ dddd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627378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1F1645D6" w14:textId="08EAC03C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MonthStart4 \@ dddd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627378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3481EAF9" w14:textId="326C96BE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MonthStart4 \@ dddd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= “</w:instrText>
                  </w:r>
                  <w:r w:rsidRPr="00627378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77203030" w14:textId="5D1DD614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MonthStart4 \@ dddd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627378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28E5AA8F" w14:textId="24897F4A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MonthStart4 \@ dddd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627378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627378" w14:paraId="0B2979EE" w14:textId="77777777" w:rsidTr="004C2B84">
              <w:trPr>
                <w:trHeight w:val="227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A938360" w14:textId="6EF6EE24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=G2+1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8239FB6" w14:textId="2BA027CD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=A3+1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9B2FEE7" w14:textId="05C9B2C4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=B3+1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4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2E9D271" w14:textId="7C68F3C8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=C3+1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5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F3AE975" w14:textId="505C58C5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=D3+1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6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21AEE05" w14:textId="330B0BD2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=E3+1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7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E29F85A" w14:textId="7F391B1D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=F3+1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8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627378" w14:paraId="67F2B152" w14:textId="77777777" w:rsidTr="004C2B84">
              <w:trPr>
                <w:trHeight w:val="227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13752C9" w14:textId="3733F96C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=G3+1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9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26FD31E" w14:textId="410E56A7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=A4+1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10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7030788" w14:textId="6B18D070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=B4+1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11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A44B9E2" w14:textId="786E57FD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=C4+1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12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99BE5E5" w14:textId="7885A2BA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=D4+1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13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CCF7760" w14:textId="2E9E758B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=E4+1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14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E23A15F" w14:textId="53A219B4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=F4+1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15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627378" w14:paraId="64B485F8" w14:textId="77777777" w:rsidTr="004C2B84">
              <w:trPr>
                <w:trHeight w:val="227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48981B6" w14:textId="6196BA37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=G4+1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16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A4204AD" w14:textId="3FC450A4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=A5+1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17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1BA275B" w14:textId="384F69F0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=B5+1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18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D84A4F9" w14:textId="67104ED6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=C5+1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19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4B9D945" w14:textId="4F5A648A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=D5+1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20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8D10CCC" w14:textId="155C3AF6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=E5+1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21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6E4DB0F" w14:textId="7AAA400D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=F5+1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22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627378" w14:paraId="623505D5" w14:textId="77777777" w:rsidTr="004C2B84">
              <w:trPr>
                <w:trHeight w:val="227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C846BC8" w14:textId="0375BE8D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22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22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MonthEnd4 \@ 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23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23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23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F27DF0C" w14:textId="6A98EA47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23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23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MonthEnd4 \@ 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24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7A4D841" w14:textId="6401DECA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MonthEnd4 \@ 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25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A090A0F" w14:textId="32FFBC38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MonthEnd4 \@ 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26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7D3B01F" w14:textId="37D85036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MonthEnd4 \@ 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27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F188AD2" w14:textId="767ECE38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MonthEnd4 \@ 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28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B929A45" w14:textId="4842742B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MonthEnd4 \@ 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A4D59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29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627378" w14:paraId="54C52EC6" w14:textId="77777777" w:rsidTr="004C2B84">
              <w:trPr>
                <w:trHeight w:val="227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72DA222" w14:textId="042D9AF5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MonthEnd4 \@ 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30</w: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CB1BF75" w14:textId="1BAB5CFB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MonthEnd4 \@ d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=A7+1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A0A9B75" w14:textId="77777777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3FABAEF" w14:textId="77777777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4E23E16" w14:textId="77777777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674B4F8" w14:textId="77777777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64F8C46" w14:textId="77777777" w:rsidR="00F47B84" w:rsidRPr="00627378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</w:tr>
          </w:tbl>
          <w:p w14:paraId="3A9CAE50" w14:textId="77777777" w:rsidR="00F47B84" w:rsidRPr="00B107D7" w:rsidRDefault="00F47B84" w:rsidP="00FC5F25">
            <w:pPr>
              <w:pStyle w:val="ad"/>
              <w:rPr>
                <w:rFonts w:ascii="Century Gothic" w:hAnsi="Century Gothic"/>
                <w:noProof/>
                <w:color w:val="auto"/>
                <w:sz w:val="80"/>
                <w:szCs w:val="80"/>
                <w:lang w:bidi="ru-RU"/>
              </w:rPr>
            </w:pPr>
          </w:p>
        </w:tc>
      </w:tr>
    </w:tbl>
    <w:p w14:paraId="24BEBF7E" w14:textId="29E5ADCC" w:rsidR="00ED5F48" w:rsidRPr="00B107D7" w:rsidRDefault="00ED5F48" w:rsidP="00FC5F25">
      <w:pPr>
        <w:pStyle w:val="Months"/>
        <w:jc w:val="center"/>
        <w:rPr>
          <w:rFonts w:ascii="Century Gothic" w:hAnsi="Century Gothic"/>
          <w:noProof/>
          <w:color w:val="auto"/>
          <w:sz w:val="10"/>
          <w:szCs w:val="10"/>
        </w:rPr>
      </w:pPr>
    </w:p>
    <w:tbl>
      <w:tblPr>
        <w:tblStyle w:val="CalendarTable"/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Таблица содержимого календаря"/>
      </w:tblPr>
      <w:tblGrid>
        <w:gridCol w:w="2176"/>
        <w:gridCol w:w="2200"/>
        <w:gridCol w:w="2206"/>
        <w:gridCol w:w="2206"/>
        <w:gridCol w:w="2206"/>
        <w:gridCol w:w="2206"/>
        <w:gridCol w:w="2163"/>
      </w:tblGrid>
      <w:tr w:rsidR="006F5860" w:rsidRPr="00B107D7" w14:paraId="560D596D" w14:textId="77777777" w:rsidTr="00907BEC">
        <w:trPr>
          <w:trHeight w:val="340"/>
        </w:trPr>
        <w:tc>
          <w:tcPr>
            <w:tcW w:w="708" w:type="pct"/>
            <w:shd w:val="clear" w:color="auto" w:fill="auto"/>
            <w:vAlign w:val="center"/>
          </w:tcPr>
          <w:p w14:paraId="44C5013E" w14:textId="29F99395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Понедельник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54CD7167" w14:textId="10BB9B72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Вторник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68845A00" w14:textId="2A49D90E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Среда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387DAD2F" w14:textId="4393109F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Четверг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4869AF3A" w14:textId="78E56034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Пятница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19742508" w14:textId="696E23D9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Суббота</w:t>
            </w:r>
          </w:p>
        </w:tc>
        <w:tc>
          <w:tcPr>
            <w:tcW w:w="704" w:type="pct"/>
            <w:shd w:val="clear" w:color="auto" w:fill="auto"/>
            <w:vAlign w:val="center"/>
          </w:tcPr>
          <w:p w14:paraId="17BD5908" w14:textId="6B61D398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Воскресенье</w:t>
            </w:r>
          </w:p>
        </w:tc>
      </w:tr>
      <w:tr w:rsidR="00ED5F48" w:rsidRPr="00B107D7" w14:paraId="630DC1FC" w14:textId="77777777" w:rsidTr="005A35D5">
        <w:trPr>
          <w:trHeight w:val="1247"/>
        </w:trPr>
        <w:tc>
          <w:tcPr>
            <w:tcW w:w="708" w:type="pct"/>
            <w:tcMar>
              <w:left w:w="57" w:type="dxa"/>
              <w:right w:w="142" w:type="dxa"/>
            </w:tcMar>
          </w:tcPr>
          <w:p w14:paraId="592C9C6A" w14:textId="098C7A54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MonthStart3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" 1 ""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1F7964FA" w14:textId="6B17355B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MonthStart3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вторник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F2395D4" w14:textId="20F5B6E6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MonthStart3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среда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33792AC" w14:textId="49D4ABCB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MonthStart3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602B436" w14:textId="449E0E36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MonthStart3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пятница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0C872C2" w14:textId="603D27A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MonthStart3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left w:w="57" w:type="dxa"/>
              <w:right w:w="142" w:type="dxa"/>
            </w:tcMar>
          </w:tcPr>
          <w:p w14:paraId="74E7289B" w14:textId="0DB84910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MonthStart3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2E722F99" w14:textId="77777777" w:rsidTr="005A35D5">
        <w:trPr>
          <w:trHeight w:val="1247"/>
        </w:trPr>
        <w:tc>
          <w:tcPr>
            <w:tcW w:w="708" w:type="pct"/>
            <w:tcMar>
              <w:left w:w="57" w:type="dxa"/>
              <w:right w:w="142" w:type="dxa"/>
            </w:tcMar>
          </w:tcPr>
          <w:p w14:paraId="21D7CE2B" w14:textId="79953AE5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6F0D177E" w14:textId="676081AE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44B2EBD" w14:textId="6C1D7B75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34CED24" w14:textId="658718FD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93247CF" w14:textId="620B5E46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8F99FDA" w14:textId="6C13631F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left w:w="57" w:type="dxa"/>
              <w:right w:w="142" w:type="dxa"/>
            </w:tcMar>
          </w:tcPr>
          <w:p w14:paraId="6B7624E4" w14:textId="1677FD03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1B29EB07" w14:textId="77777777" w:rsidTr="005A35D5">
        <w:trPr>
          <w:trHeight w:val="1247"/>
        </w:trPr>
        <w:tc>
          <w:tcPr>
            <w:tcW w:w="708" w:type="pct"/>
            <w:tcMar>
              <w:left w:w="57" w:type="dxa"/>
              <w:right w:w="142" w:type="dxa"/>
            </w:tcMar>
          </w:tcPr>
          <w:p w14:paraId="6D98C24B" w14:textId="6320F61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18629C8D" w14:textId="13EBC21E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A1C96E1" w14:textId="701E5066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5D4FE6B" w14:textId="3D52AA48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731300D" w14:textId="74D5824D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50D531D" w14:textId="7253214D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left w:w="57" w:type="dxa"/>
              <w:right w:w="142" w:type="dxa"/>
            </w:tcMar>
          </w:tcPr>
          <w:p w14:paraId="4B3A6B0F" w14:textId="5791CCE3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63061927" w14:textId="77777777" w:rsidTr="005A35D5">
        <w:trPr>
          <w:trHeight w:val="1247"/>
        </w:trPr>
        <w:tc>
          <w:tcPr>
            <w:tcW w:w="708" w:type="pct"/>
            <w:tcMar>
              <w:left w:w="57" w:type="dxa"/>
              <w:right w:w="142" w:type="dxa"/>
            </w:tcMar>
          </w:tcPr>
          <w:p w14:paraId="322A3772" w14:textId="098FCF5B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189DEA55" w14:textId="7BE5566B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D337127" w14:textId="07635FED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988E0CD" w14:textId="2FAE82EE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324E739" w14:textId="6ED3753E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49C74BE0" w14:textId="2CC81A5A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left w:w="57" w:type="dxa"/>
              <w:right w:w="142" w:type="dxa"/>
            </w:tcMar>
          </w:tcPr>
          <w:p w14:paraId="7DB6A5DD" w14:textId="249A3A6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2EFD4BD9" w14:textId="77777777" w:rsidTr="005A35D5">
        <w:trPr>
          <w:trHeight w:val="1247"/>
        </w:trPr>
        <w:tc>
          <w:tcPr>
            <w:tcW w:w="708" w:type="pct"/>
            <w:tcMar>
              <w:left w:w="57" w:type="dxa"/>
              <w:right w:w="142" w:type="dxa"/>
            </w:tcMar>
          </w:tcPr>
          <w:p w14:paraId="7BFFCF65" w14:textId="61B4054A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MonthEnd3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1FC45AEB" w14:textId="0571418F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MonthEnd3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4AE09B59" w14:textId="4C0595DF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MonthEnd3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5B48518" w14:textId="75561DEF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MonthEnd3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962A271" w14:textId="2144C26F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MonthEnd3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2A4D59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30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7FE8FC8" w14:textId="09121222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MonthEnd3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31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left w:w="57" w:type="dxa"/>
              <w:right w:w="142" w:type="dxa"/>
            </w:tcMar>
          </w:tcPr>
          <w:p w14:paraId="7BDED77A" w14:textId="6F1D8AF2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MonthEnd3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53597095" w14:textId="77777777" w:rsidTr="005A35D5">
        <w:trPr>
          <w:trHeight w:val="1247"/>
        </w:trPr>
        <w:tc>
          <w:tcPr>
            <w:tcW w:w="708" w:type="pct"/>
            <w:tcMar>
              <w:left w:w="57" w:type="dxa"/>
              <w:right w:w="142" w:type="dxa"/>
            </w:tcMar>
          </w:tcPr>
          <w:p w14:paraId="4653864B" w14:textId="60DBF9EE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MonthEnd3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3B248C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0D53C982" w14:textId="30CD0A96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MonthEnd3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2664708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8BFF0B3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4681C0FE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AD5B26D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04" w:type="pct"/>
            <w:tcMar>
              <w:left w:w="57" w:type="dxa"/>
              <w:right w:w="142" w:type="dxa"/>
            </w:tcMar>
          </w:tcPr>
          <w:p w14:paraId="732AFDD9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</w:tr>
    </w:tbl>
    <w:tbl>
      <w:tblPr>
        <w:tblStyle w:val="ae"/>
        <w:tblW w:w="5000" w:type="pct"/>
        <w:tblLook w:val="04A0" w:firstRow="1" w:lastRow="0" w:firstColumn="1" w:lastColumn="0" w:noHBand="0" w:noVBand="1"/>
        <w:tblCaption w:val="Таблица содержимого календаря"/>
      </w:tblPr>
      <w:tblGrid>
        <w:gridCol w:w="3853"/>
        <w:gridCol w:w="7699"/>
        <w:gridCol w:w="3846"/>
      </w:tblGrid>
      <w:tr w:rsidR="00F47B84" w:rsidRPr="00B107D7" w14:paraId="7FAF298C" w14:textId="0F6ECC5C" w:rsidTr="00F47B84">
        <w:trPr>
          <w:trHeight w:val="2268"/>
        </w:trPr>
        <w:tc>
          <w:tcPr>
            <w:tcW w:w="1251" w:type="pct"/>
            <w:vAlign w:val="bottom"/>
          </w:tcPr>
          <w:tbl>
            <w:tblPr>
              <w:tblStyle w:val="ae"/>
              <w:tblW w:w="5000" w:type="pct"/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941"/>
              <w:gridCol w:w="1031"/>
              <w:gridCol w:w="941"/>
              <w:gridCol w:w="940"/>
            </w:tblGrid>
            <w:tr w:rsidR="00F47B84" w:rsidRPr="00B107D7" w14:paraId="5233B028" w14:textId="77777777" w:rsidTr="00F47B84">
              <w:trPr>
                <w:trHeight w:val="227"/>
              </w:trPr>
              <w:tc>
                <w:tcPr>
                  <w:tcW w:w="1251" w:type="pct"/>
                  <w:vAlign w:val="bottom"/>
                </w:tcPr>
                <w:p w14:paraId="55D39CFA" w14:textId="77777777" w:rsidR="00F47B84" w:rsidRPr="006C26DB" w:rsidRDefault="00F47B84" w:rsidP="003C4F96">
                  <w:pPr>
                    <w:pStyle w:val="ad"/>
                    <w:jc w:val="left"/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323A0B6C" w14:textId="77777777" w:rsidR="00F47B84" w:rsidRPr="006C26DB" w:rsidRDefault="00F47B84" w:rsidP="003C4F96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6C26DB"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  <w:t>Март</w:t>
                  </w: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77D4F796" w14:textId="6A07D9E0" w:rsidR="00F47B84" w:rsidRPr="006C26DB" w:rsidRDefault="00F47B84" w:rsidP="003C4F96">
                  <w:pPr>
                    <w:pStyle w:val="ad"/>
                    <w:jc w:val="left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instrText xml:space="preserve"> DOCVARIABLE  MonthStart1 \@  yyyy   \* MERGEFORMAT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t>2029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end"/>
                  </w:r>
                </w:p>
              </w:tc>
              <w:tc>
                <w:tcPr>
                  <w:tcW w:w="1249" w:type="pct"/>
                  <w:vAlign w:val="bottom"/>
                </w:tcPr>
                <w:p w14:paraId="4C07617C" w14:textId="77777777" w:rsidR="00F47B84" w:rsidRPr="006C26DB" w:rsidRDefault="00F47B84" w:rsidP="003C4F96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</w:tr>
          </w:tbl>
          <w:p w14:paraId="23F9CDC4" w14:textId="77777777" w:rsidR="00F47B84" w:rsidRPr="00B107D7" w:rsidRDefault="00F47B84" w:rsidP="003C4F96">
            <w:pPr>
              <w:pStyle w:val="Months"/>
              <w:jc w:val="center"/>
              <w:rPr>
                <w:rFonts w:ascii="Century Gothic" w:hAnsi="Century Gothic"/>
                <w:noProof/>
                <w:color w:val="auto"/>
                <w:sz w:val="10"/>
                <w:szCs w:val="10"/>
              </w:rPr>
            </w:pPr>
          </w:p>
          <w:tbl>
            <w:tblPr>
              <w:tblStyle w:val="CalendarTable"/>
              <w:tblW w:w="5000" w:type="pct"/>
              <w:tblCellMar>
                <w:left w:w="142" w:type="dxa"/>
                <w:right w:w="142" w:type="dxa"/>
              </w:tblCellMar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551"/>
              <w:gridCol w:w="550"/>
              <w:gridCol w:w="551"/>
              <w:gridCol w:w="550"/>
              <w:gridCol w:w="551"/>
              <w:gridCol w:w="550"/>
              <w:gridCol w:w="550"/>
            </w:tblGrid>
            <w:tr w:rsidR="00F47B84" w:rsidRPr="00B107D7" w14:paraId="2FE66566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157ACDF" w14:textId="31107963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ПН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B8FCA97" w14:textId="0441FDFD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627378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ВТ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65BEC0E" w14:textId="5342ABAE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627378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СР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F7BAFD2" w14:textId="6A5A3304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627378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ЧТ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7150A38" w14:textId="162682A9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627378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ПТ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D35D4CC" w14:textId="6C3E0683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627378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СБ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5315067" w14:textId="0A2CE8A0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627378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ВС</w:t>
                  </w:r>
                </w:p>
              </w:tc>
            </w:tr>
            <w:tr w:rsidR="00F47B84" w:rsidRPr="00B107D7" w14:paraId="5D405262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center"/>
                </w:tcPr>
                <w:p w14:paraId="34CCB5B3" w14:textId="29CF8913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MonthStart3 \@ dddd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3C4F96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" 1 ""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center"/>
                </w:tcPr>
                <w:p w14:paraId="2C635DFC" w14:textId="30CF386C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MonthStart3 \@ dddd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3C4F96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center"/>
                </w:tcPr>
                <w:p w14:paraId="7B194ABC" w14:textId="469351A8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MonthStart3 \@ dddd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3C4F96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center"/>
                </w:tcPr>
                <w:p w14:paraId="1455055C" w14:textId="447CEC8B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MonthStart3 \@ dddd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3C4F96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center"/>
                </w:tcPr>
                <w:p w14:paraId="1CBB6607" w14:textId="30FCAA4B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MonthStart3 \@ dddd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= “</w:instrText>
                  </w:r>
                  <w:r w:rsidRPr="003C4F96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center"/>
                </w:tcPr>
                <w:p w14:paraId="5C45D895" w14:textId="72B1EEA0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MonthStart3 \@ dddd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3C4F96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center"/>
                </w:tcPr>
                <w:p w14:paraId="7E92B540" w14:textId="06A51487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MonthStart3 \@ dddd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3C4F96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4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11D3C0F9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07A55671" w14:textId="5A424737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=G2+1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5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6CF1E28C" w14:textId="5A3B525F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=A3+1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6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center"/>
                </w:tcPr>
                <w:p w14:paraId="168D093A" w14:textId="4D805547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=B3+1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7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3BA7ACFE" w14:textId="7399B4B1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=C3+1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8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center"/>
                </w:tcPr>
                <w:p w14:paraId="2AA46B95" w14:textId="5EEF743F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=D3+1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9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00C00EC5" w14:textId="24B4CFC3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=E3+1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10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center"/>
                </w:tcPr>
                <w:p w14:paraId="630354A9" w14:textId="77581C37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=F3+1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11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02C78D50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039ECCC7" w14:textId="3F4C2E10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=G3+1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12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7E22AA3B" w14:textId="769070AC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=A4+1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13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center"/>
                </w:tcPr>
                <w:p w14:paraId="12E9A5A1" w14:textId="02857D74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=B4+1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14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2883BF45" w14:textId="344E8758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=C4+1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15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center"/>
                </w:tcPr>
                <w:p w14:paraId="614D933B" w14:textId="159A9741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=D4+1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16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78161E1D" w14:textId="07BC2153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=E4+1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17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center"/>
                </w:tcPr>
                <w:p w14:paraId="038E3D05" w14:textId="44E78E06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=F4+1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18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4E950C4E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3C84D4C9" w14:textId="769BAD3B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=G4+1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19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4EE3E8A1" w14:textId="5031DA10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=A5+1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20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center"/>
                </w:tcPr>
                <w:p w14:paraId="18604F84" w14:textId="210E2397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=B5+1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21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41D74B6D" w14:textId="360FB0C9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=C5+1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22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center"/>
                </w:tcPr>
                <w:p w14:paraId="7B757195" w14:textId="2FFB0731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=D5+1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23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63934AED" w14:textId="299A5609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=E5+1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24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center"/>
                </w:tcPr>
                <w:p w14:paraId="24AE5239" w14:textId="5040734D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=F5+1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25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64919144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4705DDA2" w14:textId="555A96F0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MonthEnd3 \@ 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26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47146CC3" w14:textId="6D4B5973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MonthEnd3 \@ 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27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center"/>
                </w:tcPr>
                <w:p w14:paraId="759D57AB" w14:textId="5981D399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MonthEnd3 \@ 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28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30392B5D" w14:textId="2FD909F6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MonthEnd3 \@ 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29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center"/>
                </w:tcPr>
                <w:p w14:paraId="1C416C86" w14:textId="56B6F116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MonthEnd3 \@ 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A4D59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30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14ED0D13" w14:textId="4675EC30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MonthEnd3 \@ 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31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center"/>
                </w:tcPr>
                <w:p w14:paraId="651B54D0" w14:textId="42330FB7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MonthEnd3 \@ 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2EA67DE8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3F7ED883" w14:textId="555DFE6C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MonthEnd3 \@ 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0044E845" w14:textId="129E74E0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MonthEnd3 \@ 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center"/>
                </w:tcPr>
                <w:p w14:paraId="6E8F47E6" w14:textId="77777777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09C6428A" w14:textId="77777777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center"/>
                </w:tcPr>
                <w:p w14:paraId="15F34CED" w14:textId="77777777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center"/>
                </w:tcPr>
                <w:p w14:paraId="31DADAB1" w14:textId="77777777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center"/>
                </w:tcPr>
                <w:p w14:paraId="340493CA" w14:textId="77777777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</w:tr>
          </w:tbl>
          <w:p w14:paraId="64DD92EF" w14:textId="77777777" w:rsidR="00F47B84" w:rsidRPr="00B107D7" w:rsidRDefault="00F47B84" w:rsidP="00FC5F25">
            <w:pPr>
              <w:pStyle w:val="ad"/>
              <w:jc w:val="left"/>
              <w:rPr>
                <w:rFonts w:ascii="Century Gothic" w:hAnsi="Century Gothic" w:cs="Calibri"/>
                <w:noProof/>
                <w:color w:val="auto"/>
                <w:sz w:val="80"/>
                <w:szCs w:val="80"/>
                <w:lang w:bidi="ru-RU"/>
              </w:rPr>
            </w:pPr>
          </w:p>
        </w:tc>
        <w:tc>
          <w:tcPr>
            <w:tcW w:w="2500" w:type="pct"/>
            <w:tcMar>
              <w:left w:w="142" w:type="dxa"/>
              <w:right w:w="142" w:type="dxa"/>
            </w:tcMar>
            <w:vAlign w:val="bottom"/>
          </w:tcPr>
          <w:p w14:paraId="5E9E1A7E" w14:textId="77777777" w:rsidR="00F47B84" w:rsidRPr="00F47B84" w:rsidRDefault="00F47B84" w:rsidP="00F47B84">
            <w:pPr>
              <w:pStyle w:val="ad"/>
              <w:jc w:val="center"/>
              <w:rPr>
                <w:rFonts w:ascii="Century Gothic" w:hAnsi="Century Gothic"/>
                <w:noProof/>
                <w:color w:val="auto"/>
                <w:sz w:val="80"/>
                <w:szCs w:val="80"/>
                <w:lang w:bidi="ru-RU"/>
              </w:rPr>
            </w:pPr>
            <w:r w:rsidRPr="00F47B84">
              <w:rPr>
                <w:rFonts w:ascii="Century Gothic" w:hAnsi="Century Gothic" w:cs="Calibri"/>
                <w:noProof/>
                <w:color w:val="auto"/>
                <w:sz w:val="80"/>
                <w:szCs w:val="80"/>
                <w:lang w:bidi="ru-RU"/>
              </w:rPr>
              <w:t>Апрель</w:t>
            </w:r>
          </w:p>
          <w:p w14:paraId="23A157B9" w14:textId="3067E630" w:rsidR="00F47B84" w:rsidRPr="00B107D7" w:rsidRDefault="00F47B84" w:rsidP="00F47B84">
            <w:pPr>
              <w:pStyle w:val="ad"/>
              <w:jc w:val="center"/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</w:pP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begin"/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instrText xml:space="preserve"> DOCVARIABLE  MonthStart1 \@  yyyy   \* MERGEFORMAT </w:instrText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t>2029</w:t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end"/>
            </w:r>
          </w:p>
        </w:tc>
        <w:tc>
          <w:tcPr>
            <w:tcW w:w="1249" w:type="pct"/>
            <w:vAlign w:val="bottom"/>
          </w:tcPr>
          <w:tbl>
            <w:tblPr>
              <w:tblStyle w:val="ae"/>
              <w:tblW w:w="5000" w:type="pct"/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961"/>
              <w:gridCol w:w="962"/>
              <w:gridCol w:w="962"/>
              <w:gridCol w:w="961"/>
            </w:tblGrid>
            <w:tr w:rsidR="00F47B84" w:rsidRPr="00B107D7" w14:paraId="0557412F" w14:textId="77777777" w:rsidTr="00F47B84">
              <w:trPr>
                <w:trHeight w:val="227"/>
              </w:trPr>
              <w:tc>
                <w:tcPr>
                  <w:tcW w:w="1251" w:type="pct"/>
                </w:tcPr>
                <w:p w14:paraId="5B1EE712" w14:textId="77777777" w:rsidR="00F47B84" w:rsidRPr="003C4F96" w:rsidRDefault="00F47B84" w:rsidP="003C4F96">
                  <w:pPr>
                    <w:pStyle w:val="ad"/>
                    <w:jc w:val="left"/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4B938072" w14:textId="77777777" w:rsidR="00F47B84" w:rsidRPr="003C4F96" w:rsidRDefault="00F47B84" w:rsidP="003C4F96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3C4F96"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  <w:t>Май</w:t>
                  </w: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74B36642" w14:textId="74A1B0F7" w:rsidR="00F47B84" w:rsidRPr="003C4F96" w:rsidRDefault="00F47B84" w:rsidP="003C4F96">
                  <w:pPr>
                    <w:pStyle w:val="ad"/>
                    <w:jc w:val="left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instrText xml:space="preserve"> DOCVARIABLE  MonthStart1 \@  yyyy   \* MERGEFORMAT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t>2029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end"/>
                  </w:r>
                </w:p>
              </w:tc>
              <w:tc>
                <w:tcPr>
                  <w:tcW w:w="1249" w:type="pct"/>
                </w:tcPr>
                <w:p w14:paraId="2166F1CE" w14:textId="77777777" w:rsidR="00F47B84" w:rsidRPr="003C4F96" w:rsidRDefault="00F47B84" w:rsidP="003C4F96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</w:tr>
          </w:tbl>
          <w:p w14:paraId="7F6C5747" w14:textId="77777777" w:rsidR="00F47B84" w:rsidRPr="00B107D7" w:rsidRDefault="00F47B84" w:rsidP="003C4F96">
            <w:pPr>
              <w:pStyle w:val="Months"/>
              <w:jc w:val="center"/>
              <w:rPr>
                <w:rFonts w:ascii="Century Gothic" w:hAnsi="Century Gothic"/>
                <w:noProof/>
                <w:color w:val="auto"/>
                <w:sz w:val="10"/>
                <w:szCs w:val="10"/>
              </w:rPr>
            </w:pPr>
          </w:p>
          <w:tbl>
            <w:tblPr>
              <w:tblStyle w:val="CalendarTable"/>
              <w:tblW w:w="5000" w:type="pct"/>
              <w:tblCellMar>
                <w:left w:w="142" w:type="dxa"/>
                <w:right w:w="142" w:type="dxa"/>
              </w:tblCellMar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550"/>
              <w:gridCol w:w="549"/>
              <w:gridCol w:w="550"/>
              <w:gridCol w:w="549"/>
              <w:gridCol w:w="550"/>
              <w:gridCol w:w="549"/>
              <w:gridCol w:w="549"/>
            </w:tblGrid>
            <w:tr w:rsidR="00F47B84" w:rsidRPr="003C4F96" w14:paraId="3C4028AF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A5D2943" w14:textId="106452D0" w:rsidR="00F47B84" w:rsidRPr="003C4F96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ПН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304F3E3" w14:textId="1E0A0C68" w:rsidR="00F47B84" w:rsidRPr="003C4F96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ВТ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00D31BE" w14:textId="1D069A3C" w:rsidR="00F47B84" w:rsidRPr="003C4F96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СР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53A1D8B" w14:textId="3E02305C" w:rsidR="00F47B84" w:rsidRPr="003C4F96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ЧТ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18C16F7" w14:textId="02B97E90" w:rsidR="00F47B84" w:rsidRPr="003C4F96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ПТ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659E7C9" w14:textId="24151898" w:rsidR="00F47B84" w:rsidRPr="003C4F96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СБ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21DCCA2" w14:textId="0E541B77" w:rsidR="00F47B84" w:rsidRPr="003C4F96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ВС</w:t>
                  </w:r>
                </w:p>
              </w:tc>
            </w:tr>
            <w:tr w:rsidR="00F47B84" w:rsidRPr="003C4F96" w14:paraId="254BA96F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0465A682" w14:textId="7CA2886C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MonthStart5 \@ dddd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3C4F96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" 1 ""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4AB1700A" w14:textId="442DE027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MonthStart5 \@ dddd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3C4F96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14240CEC" w14:textId="13DCFAFB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MonthStart5 \@ dddd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3C4F96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461072AE" w14:textId="4E710554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MonthStart5 \@ dddd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3C4F96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000C58DA" w14:textId="5B8F8E6C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MonthStart5 \@ dddd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= “</w:instrText>
                  </w:r>
                  <w:r w:rsidRPr="003C4F96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4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74B95C4A" w14:textId="6EB96378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MonthStart5 \@ dddd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3C4F96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5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A4D59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5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2A4D59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5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06166C76" w14:textId="72CCA46E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MonthStart5 \@ dddd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3C4F96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5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6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6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6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3C4F96" w14:paraId="7A8073D8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2AFD480" w14:textId="69C6A36F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=G2+1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7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E780FCA" w14:textId="26C2F551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=A3+1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8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F027154" w14:textId="50CEF255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=B3+1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9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BC27F28" w14:textId="0A5C3352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=C3+1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10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F94DAA1" w14:textId="680C2A29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=D3+1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11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C9415B3" w14:textId="47C201E8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=E3+1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12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8114B3E" w14:textId="5C075B45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=F3+1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13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3C4F96" w14:paraId="00F6959F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CE91C02" w14:textId="7CCD899E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=G3+1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14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5E439FE" w14:textId="59C7656B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=A4+1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15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F9180C5" w14:textId="4D93704E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=B4+1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16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C05C196" w14:textId="69AD64DD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=C4+1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17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3E05DEC" w14:textId="6791A204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=D4+1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18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1801D0D" w14:textId="25BF1CBA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=E4+1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19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AE72802" w14:textId="1DF7F9CB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=F4+1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20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3C4F96" w14:paraId="664248EC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ED698EB" w14:textId="41B8E231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=G4+1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21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9B52847" w14:textId="24D945E0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=A5+1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22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5D722A2" w14:textId="2FE920D4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=B5+1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23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9585779" w14:textId="30651891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=C5+1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24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4D20A6C1" w14:textId="1EC0E3AB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=D5+1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25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8AA263B" w14:textId="13BE51FF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=E5+1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26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289A9C2" w14:textId="7E52B083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=F5+1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27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3C4F96" w14:paraId="1DE0B703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7F47096" w14:textId="5D4619AA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MonthEnd5 \@ 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28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78FDEB8" w14:textId="4621281E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MonthEnd5 \@ 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29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560037A" w14:textId="6BC5578C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MonthEnd5 \@ 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30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F720F80" w14:textId="56AF397D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MonthEnd5 \@ 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31</w: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5C97378" w14:textId="13DEA6F2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MonthEnd5 \@ 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C5FB7DA" w14:textId="6D632177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MonthEnd5 \@ 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F1D30A9" w14:textId="684AE47F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MonthEnd5 \@ 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3C4F96" w14:paraId="32B8BE89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0D9AC0E" w14:textId="5361BE1D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MonthEnd5 \@ 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9AA773E" w14:textId="273428E3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MonthEnd5 \@ d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=A7+1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FB338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3C4F9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BAD5D6A" w14:textId="77777777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4E587D2" w14:textId="77777777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49854BC" w14:textId="77777777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2F79B25" w14:textId="77777777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007B508" w14:textId="77777777" w:rsidR="00F47B84" w:rsidRPr="003C4F96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</w:tr>
          </w:tbl>
          <w:p w14:paraId="28A2AF01" w14:textId="77777777" w:rsidR="00F47B84" w:rsidRPr="003C4F96" w:rsidRDefault="00F47B84" w:rsidP="00FC5F25">
            <w:pPr>
              <w:pStyle w:val="ad"/>
              <w:rPr>
                <w:rFonts w:ascii="Century Gothic" w:hAnsi="Century Gothic"/>
                <w:noProof/>
                <w:color w:val="auto"/>
                <w:sz w:val="80"/>
                <w:szCs w:val="80"/>
                <w:lang w:val="en-US" w:bidi="ru-RU"/>
              </w:rPr>
            </w:pPr>
          </w:p>
        </w:tc>
      </w:tr>
    </w:tbl>
    <w:p w14:paraId="3208FF17" w14:textId="726E9943" w:rsidR="00ED5F48" w:rsidRPr="00B107D7" w:rsidRDefault="00ED5F48" w:rsidP="00FC5F25">
      <w:pPr>
        <w:pStyle w:val="Months"/>
        <w:jc w:val="center"/>
        <w:rPr>
          <w:rFonts w:ascii="Century Gothic" w:hAnsi="Century Gothic"/>
          <w:noProof/>
          <w:color w:val="auto"/>
          <w:sz w:val="10"/>
          <w:szCs w:val="10"/>
        </w:rPr>
      </w:pPr>
    </w:p>
    <w:tbl>
      <w:tblPr>
        <w:tblStyle w:val="CalendarTable"/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Таблица содержимого календаря"/>
      </w:tblPr>
      <w:tblGrid>
        <w:gridCol w:w="2176"/>
        <w:gridCol w:w="2200"/>
        <w:gridCol w:w="2206"/>
        <w:gridCol w:w="2206"/>
        <w:gridCol w:w="2206"/>
        <w:gridCol w:w="2206"/>
        <w:gridCol w:w="2163"/>
      </w:tblGrid>
      <w:tr w:rsidR="006F5860" w:rsidRPr="00B107D7" w14:paraId="4B2EB927" w14:textId="77777777" w:rsidTr="00907BEC">
        <w:trPr>
          <w:trHeight w:val="340"/>
        </w:trPr>
        <w:tc>
          <w:tcPr>
            <w:tcW w:w="708" w:type="pct"/>
            <w:shd w:val="clear" w:color="auto" w:fill="auto"/>
            <w:vAlign w:val="center"/>
          </w:tcPr>
          <w:p w14:paraId="1E2EE8E7" w14:textId="0B1321FA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Понедельник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08A9ADB4" w14:textId="5F1D5E36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Вторник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70798650" w14:textId="0D872313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Среда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0122A68C" w14:textId="3F2FF546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Четверг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295C0986" w14:textId="37C22F39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Пятница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4AE62A27" w14:textId="5405C63D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Суббота</w:t>
            </w:r>
          </w:p>
        </w:tc>
        <w:tc>
          <w:tcPr>
            <w:tcW w:w="704" w:type="pct"/>
            <w:shd w:val="clear" w:color="auto" w:fill="auto"/>
            <w:vAlign w:val="center"/>
          </w:tcPr>
          <w:p w14:paraId="7AEC02A7" w14:textId="2AF6135D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Воскресенье</w:t>
            </w:r>
          </w:p>
        </w:tc>
      </w:tr>
      <w:tr w:rsidR="00ED5F48" w:rsidRPr="00B107D7" w14:paraId="6A54C37E" w14:textId="77777777" w:rsidTr="005A35D5">
        <w:trPr>
          <w:trHeight w:val="1247"/>
        </w:trPr>
        <w:tc>
          <w:tcPr>
            <w:tcW w:w="708" w:type="pct"/>
            <w:tcMar>
              <w:left w:w="57" w:type="dxa"/>
              <w:right w:w="142" w:type="dxa"/>
            </w:tcMar>
          </w:tcPr>
          <w:p w14:paraId="5A81EA01" w14:textId="21A60F7E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MonthStart4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" 1 ""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44FB043A" w14:textId="27E2BA5D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MonthStart4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вторник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5D460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CDDF311" w14:textId="2118A64C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MonthStart4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среда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3B248C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9C2D6C1" w14:textId="4E84B2B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MonthStart4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2B55C17" w14:textId="74DEC185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MonthStart4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пятница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29ABE1D" w14:textId="7B4D448F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MonthStart4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left w:w="57" w:type="dxa"/>
              <w:right w:w="142" w:type="dxa"/>
            </w:tcMar>
          </w:tcPr>
          <w:p w14:paraId="657C3D9E" w14:textId="4FFCCDDA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MonthStart4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7EB2B2FA" w14:textId="77777777" w:rsidTr="005A35D5">
        <w:trPr>
          <w:trHeight w:val="1247"/>
        </w:trPr>
        <w:tc>
          <w:tcPr>
            <w:tcW w:w="708" w:type="pct"/>
            <w:tcMar>
              <w:left w:w="57" w:type="dxa"/>
              <w:right w:w="142" w:type="dxa"/>
            </w:tcMar>
          </w:tcPr>
          <w:p w14:paraId="50DCA498" w14:textId="224D985F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3BA343AB" w14:textId="16ECC04E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167D8E8" w14:textId="1C766790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7F8F156" w14:textId="2BD12289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44F146E" w14:textId="13E1796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8CFC167" w14:textId="7AA27FEE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left w:w="57" w:type="dxa"/>
              <w:right w:w="142" w:type="dxa"/>
            </w:tcMar>
          </w:tcPr>
          <w:p w14:paraId="753B4AD5" w14:textId="35B997E8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3002DD0F" w14:textId="77777777" w:rsidTr="005A35D5">
        <w:trPr>
          <w:trHeight w:val="1247"/>
        </w:trPr>
        <w:tc>
          <w:tcPr>
            <w:tcW w:w="708" w:type="pct"/>
            <w:tcMar>
              <w:left w:w="57" w:type="dxa"/>
              <w:right w:w="142" w:type="dxa"/>
            </w:tcMar>
          </w:tcPr>
          <w:p w14:paraId="28892CB7" w14:textId="64E57B65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318520C1" w14:textId="070ED6CB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B464F66" w14:textId="0AD7F00B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360DA3E" w14:textId="11CAC72C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5A13C5D" w14:textId="772FBE55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5958C56" w14:textId="5C9B5E8B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left w:w="57" w:type="dxa"/>
              <w:right w:w="142" w:type="dxa"/>
            </w:tcMar>
          </w:tcPr>
          <w:p w14:paraId="45357CD5" w14:textId="035BAF9B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568BAFAE" w14:textId="77777777" w:rsidTr="005A35D5">
        <w:trPr>
          <w:trHeight w:val="1247"/>
        </w:trPr>
        <w:tc>
          <w:tcPr>
            <w:tcW w:w="708" w:type="pct"/>
            <w:tcMar>
              <w:left w:w="57" w:type="dxa"/>
              <w:right w:w="142" w:type="dxa"/>
            </w:tcMar>
          </w:tcPr>
          <w:p w14:paraId="78E74E94" w14:textId="320B1FE1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5CBE8491" w14:textId="065481E4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3F091CF" w14:textId="08F484AB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F167198" w14:textId="33A8F50C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B107AF4" w14:textId="2FF68AD8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249DF52" w14:textId="50DD764E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left w:w="57" w:type="dxa"/>
              <w:right w:w="142" w:type="dxa"/>
            </w:tcMar>
          </w:tcPr>
          <w:p w14:paraId="17093039" w14:textId="20930B59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5D73EBF0" w14:textId="77777777" w:rsidTr="005A35D5">
        <w:trPr>
          <w:trHeight w:val="1247"/>
        </w:trPr>
        <w:tc>
          <w:tcPr>
            <w:tcW w:w="708" w:type="pct"/>
            <w:tcMar>
              <w:left w:w="57" w:type="dxa"/>
              <w:right w:w="142" w:type="dxa"/>
            </w:tcMar>
          </w:tcPr>
          <w:p w14:paraId="47DF9029" w14:textId="0C021CD2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MonthEnd4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66AA4896" w14:textId="60867C36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MonthEnd4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DAF9E93" w14:textId="407CE6EF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MonthEnd4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3B248C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3B248C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45633F73" w14:textId="5A99A13B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MonthEnd4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B85F4A6" w14:textId="7586FE70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MonthEnd4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D073DED" w14:textId="17B97C86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MonthEnd4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left w:w="57" w:type="dxa"/>
              <w:right w:w="142" w:type="dxa"/>
            </w:tcMar>
          </w:tcPr>
          <w:p w14:paraId="09DF7ABA" w14:textId="06A4ABE3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MonthEnd4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2A4D59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53BE865F" w14:textId="77777777" w:rsidTr="005A35D5">
        <w:trPr>
          <w:trHeight w:val="1247"/>
        </w:trPr>
        <w:tc>
          <w:tcPr>
            <w:tcW w:w="708" w:type="pct"/>
            <w:tcMar>
              <w:left w:w="57" w:type="dxa"/>
              <w:right w:w="142" w:type="dxa"/>
            </w:tcMar>
          </w:tcPr>
          <w:p w14:paraId="432F4322" w14:textId="11B6F015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MonthEnd4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30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072F4D3E" w14:textId="432C4F6C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MonthEnd4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CB2E77D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6678771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CC3DC82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40EF34A1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04" w:type="pct"/>
            <w:tcMar>
              <w:left w:w="57" w:type="dxa"/>
              <w:right w:w="142" w:type="dxa"/>
            </w:tcMar>
          </w:tcPr>
          <w:p w14:paraId="33C2D051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</w:tr>
    </w:tbl>
    <w:tbl>
      <w:tblPr>
        <w:tblStyle w:val="ae"/>
        <w:tblW w:w="5000" w:type="pct"/>
        <w:tblLook w:val="04A0" w:firstRow="1" w:lastRow="0" w:firstColumn="1" w:lastColumn="0" w:noHBand="0" w:noVBand="1"/>
        <w:tblCaption w:val="Таблица содержимого календаря"/>
      </w:tblPr>
      <w:tblGrid>
        <w:gridCol w:w="3853"/>
        <w:gridCol w:w="7699"/>
        <w:gridCol w:w="3846"/>
      </w:tblGrid>
      <w:tr w:rsidR="00F47B84" w:rsidRPr="00B107D7" w14:paraId="5E679A77" w14:textId="46D298AD" w:rsidTr="00907BEC">
        <w:trPr>
          <w:trHeight w:val="2268"/>
        </w:trPr>
        <w:tc>
          <w:tcPr>
            <w:tcW w:w="1251" w:type="pct"/>
            <w:vAlign w:val="bottom"/>
          </w:tcPr>
          <w:tbl>
            <w:tblPr>
              <w:tblStyle w:val="ae"/>
              <w:tblW w:w="5000" w:type="pct"/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845"/>
              <w:gridCol w:w="1319"/>
              <w:gridCol w:w="905"/>
              <w:gridCol w:w="784"/>
            </w:tblGrid>
            <w:tr w:rsidR="00F47B84" w:rsidRPr="00B107D7" w14:paraId="508AB118" w14:textId="77777777" w:rsidTr="00F47B84">
              <w:trPr>
                <w:trHeight w:val="227"/>
              </w:trPr>
              <w:tc>
                <w:tcPr>
                  <w:tcW w:w="1251" w:type="pct"/>
                  <w:vAlign w:val="bottom"/>
                </w:tcPr>
                <w:p w14:paraId="6569B4DC" w14:textId="77777777" w:rsidR="00F47B84" w:rsidRPr="006C26DB" w:rsidRDefault="00F47B84" w:rsidP="006C26DB">
                  <w:pPr>
                    <w:pStyle w:val="ad"/>
                    <w:jc w:val="left"/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234C3A1C" w14:textId="77777777" w:rsidR="00F47B84" w:rsidRPr="006C26DB" w:rsidRDefault="00F47B84" w:rsidP="006C26DB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6C26DB"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  <w:t>Апрель</w:t>
                  </w: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3E5E0403" w14:textId="490C0EE8" w:rsidR="00F47B84" w:rsidRPr="006C26DB" w:rsidRDefault="00F47B84" w:rsidP="006C26DB">
                  <w:pPr>
                    <w:pStyle w:val="ad"/>
                    <w:jc w:val="left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instrText xml:space="preserve"> DOCVARIABLE  MonthStart1 \@  yyyy   \* MERGEFORMAT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t>2029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end"/>
                  </w:r>
                </w:p>
              </w:tc>
              <w:tc>
                <w:tcPr>
                  <w:tcW w:w="1249" w:type="pct"/>
                  <w:vAlign w:val="bottom"/>
                </w:tcPr>
                <w:p w14:paraId="06359466" w14:textId="77777777" w:rsidR="00F47B84" w:rsidRPr="006C26DB" w:rsidRDefault="00F47B84" w:rsidP="006C26DB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val="en-US" w:bidi="ru-RU"/>
                    </w:rPr>
                  </w:pPr>
                </w:p>
              </w:tc>
            </w:tr>
          </w:tbl>
          <w:p w14:paraId="73B8CDB7" w14:textId="77777777" w:rsidR="00F47B84" w:rsidRPr="00B107D7" w:rsidRDefault="00F47B84" w:rsidP="006C26DB">
            <w:pPr>
              <w:pStyle w:val="Months"/>
              <w:jc w:val="center"/>
              <w:rPr>
                <w:rFonts w:ascii="Century Gothic" w:hAnsi="Century Gothic"/>
                <w:noProof/>
                <w:color w:val="auto"/>
                <w:sz w:val="10"/>
                <w:szCs w:val="10"/>
              </w:rPr>
            </w:pPr>
          </w:p>
          <w:tbl>
            <w:tblPr>
              <w:tblStyle w:val="CalendarTable"/>
              <w:tblW w:w="5000" w:type="pct"/>
              <w:tblCellMar>
                <w:left w:w="142" w:type="dxa"/>
                <w:right w:w="142" w:type="dxa"/>
              </w:tblCellMar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551"/>
              <w:gridCol w:w="550"/>
              <w:gridCol w:w="551"/>
              <w:gridCol w:w="550"/>
              <w:gridCol w:w="551"/>
              <w:gridCol w:w="550"/>
              <w:gridCol w:w="550"/>
            </w:tblGrid>
            <w:tr w:rsidR="00F47B84" w:rsidRPr="00B107D7" w14:paraId="7B899D94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3B8EA2E" w14:textId="62B194F3" w:rsidR="00F47B84" w:rsidRPr="006C26DB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ПН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7FCB490" w14:textId="54778241" w:rsidR="00F47B84" w:rsidRPr="006C26DB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ВТ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4A7C795" w14:textId="56CE6959" w:rsidR="00F47B84" w:rsidRPr="006C26DB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СР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3A0A613" w14:textId="39BF457C" w:rsidR="00F47B84" w:rsidRPr="006C26DB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ЧТ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51005FD" w14:textId="2645CD92" w:rsidR="00F47B84" w:rsidRPr="006C26DB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ПТ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2C281A4" w14:textId="26559300" w:rsidR="00F47B84" w:rsidRPr="006C26DB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СБ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AF45C67" w14:textId="45CEC2F0" w:rsidR="00F47B84" w:rsidRPr="006C26DB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ВС</w:t>
                  </w:r>
                </w:p>
              </w:tc>
            </w:tr>
            <w:tr w:rsidR="00F47B84" w:rsidRPr="00B107D7" w14:paraId="36082B00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696F1F83" w14:textId="7C37C4C6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MonthStart4 \@ dddd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6C26DB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" 1 ""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6718E264" w14:textId="6B06CA06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MonthStart4 \@ dddd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6C26DB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5D460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40B2158F" w14:textId="42290F05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MonthStart4 \@ dddd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6C26DB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0AF1D2C3" w14:textId="00FF02FA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MonthStart4 \@ dddd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6C26DB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7A2F4513" w14:textId="6E62DEC8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MonthStart4 \@ dddd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= “</w:instrText>
                  </w:r>
                  <w:r w:rsidRPr="006C26DB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0279D9A0" w14:textId="227587E6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MonthStart4 \@ dddd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6C26DB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179E7C03" w14:textId="182A8BE7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MonthStart4 \@ dddd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6C26DB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26D1E256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2667A69" w14:textId="17E2A9AB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=G2+1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072FF0F" w14:textId="595F5D42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=A3+1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6AFD876" w14:textId="4B503737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=B3+1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4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31003EE" w14:textId="77430F0B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=C3+1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5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8738BDD" w14:textId="723A917B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=D3+1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6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3C98549" w14:textId="3816F1E8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=E3+1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7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50B1FDA" w14:textId="5260DCDC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=F3+1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8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62413D1F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CE4C58C" w14:textId="1E27FE2D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=G3+1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9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F7B7090" w14:textId="0B72F9DE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=A4+1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10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4D9A22F2" w14:textId="767DD5F6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=B4+1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11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D3B8790" w14:textId="3DDEAFFE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=C4+1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12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FCC7D7F" w14:textId="16903C22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=D4+1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13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2F75757" w14:textId="0E9DB72E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=E4+1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14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5DE7528" w14:textId="4C810C4F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=F4+1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15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0EC4B764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BD2B3F0" w14:textId="6756C817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=G4+1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16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D4DEAAF" w14:textId="492F8708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=A5+1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17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1311604" w14:textId="4D1014A6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=B5+1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18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3265426" w14:textId="60E89F08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=C5+1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19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076EE3B" w14:textId="7A3062C3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=D5+1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20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D9DF84B" w14:textId="03B3A470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=E5+1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21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04B2B30" w14:textId="38B893C9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=F5+1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22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37560AEA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BBC40FC" w14:textId="1464076C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22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22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MonthEnd4 \@ 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23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23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23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015CC3A" w14:textId="264B3AA0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23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23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MonthEnd4 \@ 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24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F48AE41" w14:textId="7A4D419E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MonthEnd4 \@ 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25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251BDB7" w14:textId="167D6E6F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MonthEnd4 \@ 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26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44E807F9" w14:textId="078629B1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MonthEnd4 \@ 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27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486A3EA" w14:textId="09726F92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MonthEnd4 \@ 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28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C4B144A" w14:textId="1B4CFF81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MonthEnd4 \@ 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A4D59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29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557C92BD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AED770A" w14:textId="1A1F3F1F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MonthEnd4 \@ 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30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2FCB824" w14:textId="6A57112E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MonthEnd4 \@ 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430FA25" w14:textId="77777777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5F938B5" w14:textId="77777777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5014B5F" w14:textId="77777777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DB570A0" w14:textId="77777777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4AE804B" w14:textId="77777777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</w:tr>
          </w:tbl>
          <w:p w14:paraId="06DCBF8B" w14:textId="77777777" w:rsidR="00F47B84" w:rsidRPr="00B107D7" w:rsidRDefault="00F47B84" w:rsidP="00FC5F25">
            <w:pPr>
              <w:pStyle w:val="ad"/>
              <w:jc w:val="left"/>
              <w:rPr>
                <w:rFonts w:ascii="Century Gothic" w:hAnsi="Century Gothic" w:cs="Calibri"/>
                <w:noProof/>
                <w:color w:val="auto"/>
                <w:sz w:val="80"/>
                <w:szCs w:val="80"/>
                <w:lang w:bidi="ru-RU"/>
              </w:rPr>
            </w:pPr>
          </w:p>
        </w:tc>
        <w:tc>
          <w:tcPr>
            <w:tcW w:w="2500" w:type="pct"/>
            <w:tcMar>
              <w:left w:w="142" w:type="dxa"/>
              <w:right w:w="142" w:type="dxa"/>
            </w:tcMar>
            <w:vAlign w:val="bottom"/>
          </w:tcPr>
          <w:p w14:paraId="54527888" w14:textId="77777777" w:rsidR="00F47B84" w:rsidRPr="00F47B84" w:rsidRDefault="00F47B84" w:rsidP="00F47B84">
            <w:pPr>
              <w:pStyle w:val="ad"/>
              <w:jc w:val="center"/>
              <w:rPr>
                <w:rFonts w:ascii="Century Gothic" w:hAnsi="Century Gothic"/>
                <w:noProof/>
                <w:color w:val="auto"/>
                <w:sz w:val="80"/>
                <w:szCs w:val="80"/>
                <w:lang w:bidi="ru-RU"/>
              </w:rPr>
            </w:pPr>
            <w:r w:rsidRPr="00F47B84">
              <w:rPr>
                <w:rFonts w:ascii="Century Gothic" w:hAnsi="Century Gothic" w:cs="Calibri"/>
                <w:noProof/>
                <w:color w:val="auto"/>
                <w:sz w:val="80"/>
                <w:szCs w:val="80"/>
                <w:lang w:bidi="ru-RU"/>
              </w:rPr>
              <w:t>Май</w:t>
            </w:r>
          </w:p>
          <w:p w14:paraId="356E2AAA" w14:textId="5BA7EDF2" w:rsidR="00F47B84" w:rsidRPr="00B107D7" w:rsidRDefault="00F47B84" w:rsidP="00F47B84">
            <w:pPr>
              <w:pStyle w:val="ad"/>
              <w:jc w:val="center"/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</w:pP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begin"/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instrText xml:space="preserve"> DOCVARIABLE  MonthStart1 \@  yyyy   \* MERGEFORMAT </w:instrText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t>2029</w:t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end"/>
            </w:r>
          </w:p>
        </w:tc>
        <w:tc>
          <w:tcPr>
            <w:tcW w:w="1249" w:type="pct"/>
            <w:vAlign w:val="bottom"/>
          </w:tcPr>
          <w:tbl>
            <w:tblPr>
              <w:tblStyle w:val="ae"/>
              <w:tblW w:w="5000" w:type="pct"/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940"/>
              <w:gridCol w:w="1025"/>
              <w:gridCol w:w="941"/>
              <w:gridCol w:w="940"/>
            </w:tblGrid>
            <w:tr w:rsidR="00F47B84" w:rsidRPr="00B107D7" w14:paraId="110D0AFA" w14:textId="77777777" w:rsidTr="00F47B84">
              <w:trPr>
                <w:trHeight w:val="227"/>
              </w:trPr>
              <w:tc>
                <w:tcPr>
                  <w:tcW w:w="1251" w:type="pct"/>
                </w:tcPr>
                <w:p w14:paraId="7B634575" w14:textId="77777777" w:rsidR="00F47B84" w:rsidRPr="006C26DB" w:rsidRDefault="00F47B84" w:rsidP="006C26DB">
                  <w:pPr>
                    <w:pStyle w:val="ad"/>
                    <w:jc w:val="left"/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2A6C8A7F" w14:textId="77777777" w:rsidR="00F47B84" w:rsidRPr="006C26DB" w:rsidRDefault="00F47B84" w:rsidP="006C26DB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6C26DB"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  <w:t>Июнь</w:t>
                  </w: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210A00AE" w14:textId="5B8E4444" w:rsidR="00F47B84" w:rsidRPr="006C26DB" w:rsidRDefault="00F47B84" w:rsidP="006C26DB">
                  <w:pPr>
                    <w:pStyle w:val="ad"/>
                    <w:jc w:val="left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instrText xml:space="preserve"> DOCVARIABLE  MonthStart1 \@  yyyy   \* MERGEFORMAT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t>2029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end"/>
                  </w:r>
                </w:p>
              </w:tc>
              <w:tc>
                <w:tcPr>
                  <w:tcW w:w="1249" w:type="pct"/>
                </w:tcPr>
                <w:p w14:paraId="17C8E52F" w14:textId="77777777" w:rsidR="00F47B84" w:rsidRPr="006C26DB" w:rsidRDefault="00F47B84" w:rsidP="006C26DB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</w:tr>
          </w:tbl>
          <w:p w14:paraId="3C6AD690" w14:textId="77777777" w:rsidR="00F47B84" w:rsidRPr="00B107D7" w:rsidRDefault="00F47B84" w:rsidP="006C26DB">
            <w:pPr>
              <w:pStyle w:val="Months"/>
              <w:jc w:val="center"/>
              <w:rPr>
                <w:rFonts w:ascii="Century Gothic" w:hAnsi="Century Gothic"/>
                <w:noProof/>
                <w:color w:val="auto"/>
                <w:sz w:val="10"/>
                <w:szCs w:val="10"/>
              </w:rPr>
            </w:pPr>
          </w:p>
          <w:tbl>
            <w:tblPr>
              <w:tblStyle w:val="CalendarTable"/>
              <w:tblW w:w="5000" w:type="pct"/>
              <w:tblCellMar>
                <w:left w:w="142" w:type="dxa"/>
                <w:right w:w="142" w:type="dxa"/>
              </w:tblCellMar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550"/>
              <w:gridCol w:w="549"/>
              <w:gridCol w:w="550"/>
              <w:gridCol w:w="549"/>
              <w:gridCol w:w="550"/>
              <w:gridCol w:w="549"/>
              <w:gridCol w:w="549"/>
            </w:tblGrid>
            <w:tr w:rsidR="00F47B84" w:rsidRPr="006C26DB" w14:paraId="4DB85A86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9B61F90" w14:textId="0D024C7C" w:rsidR="00F47B84" w:rsidRPr="006C26DB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ПН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AE5BB92" w14:textId="3856CBFF" w:rsidR="00F47B84" w:rsidRPr="006C26DB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ВТ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A5984DD" w14:textId="566F28B9" w:rsidR="00F47B84" w:rsidRPr="006C26DB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СР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74AEE4C" w14:textId="46FBCF8B" w:rsidR="00F47B84" w:rsidRPr="006C26DB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ЧТ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0A4B58C" w14:textId="0D8C9C88" w:rsidR="00F47B84" w:rsidRPr="006C26DB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ПТ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9D590D3" w14:textId="3894AF0E" w:rsidR="00F47B84" w:rsidRPr="006C26DB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СБ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121EE1B" w14:textId="6963D350" w:rsidR="00F47B84" w:rsidRPr="006C26DB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ВС</w:t>
                  </w:r>
                </w:p>
              </w:tc>
            </w:tr>
            <w:tr w:rsidR="00F47B84" w:rsidRPr="006C26DB" w14:paraId="2405FD4A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3475A2EB" w14:textId="14E945FA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MonthStart6 \@ dddd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6C26DB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" 1 ""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1FF7DBDA" w14:textId="56B7E815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MonthStart6 \@ dddd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6C26DB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02BA02CE" w14:textId="5083354F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MonthStart6 \@ dddd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6C26DB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350A4CB0" w14:textId="0DD4BB80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MonthStart6 \@ dddd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6C26DB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672CCA17" w14:textId="1FF89267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MonthStart6 \@ dddd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= “</w:instrText>
                  </w:r>
                  <w:r w:rsidRPr="006C26DB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3C51B025" w14:textId="5082C486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MonthStart6 \@ dddd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6C26DB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24DF427A" w14:textId="03987524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MonthStart6 \@ dddd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6C26DB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6C26DB" w14:paraId="49643D81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4D2D7DA" w14:textId="4A76C3FC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=G2+1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4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7AF831C" w14:textId="22368950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=A3+1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5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345BCDD" w14:textId="74807D2E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=B3+1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6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56B2F25" w14:textId="7D501D0B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=C3+1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7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BFC7582" w14:textId="49C1E76B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=D3+1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8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F34D89D" w14:textId="2A7C93F3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=E3+1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9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966D774" w14:textId="4D964D5F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=F3+1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10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6C26DB" w14:paraId="0824492C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59858D4" w14:textId="4EFF56A2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=G3+1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11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094841F" w14:textId="2DC6D930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=A4+1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12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C9D8190" w14:textId="116AF490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=B4+1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13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1804529" w14:textId="3DA24668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=C4+1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14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0E9F330" w14:textId="18FB8F15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=D4+1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15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A23423F" w14:textId="542436B1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=E4+1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16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5B126A4" w14:textId="677396AB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=F4+1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17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6C26DB" w14:paraId="674F135B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317C1D9" w14:textId="2D070BD6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=G4+1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18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17489C1" w14:textId="6411F4EF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=A5+1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19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ED5AEEC" w14:textId="170CF8C0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=B5+1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20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6A44651" w14:textId="57E15308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=C5+1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21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72A35D7" w14:textId="4D0BEEBF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=D5+1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22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9605D95" w14:textId="01ABC4AD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=E5+1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23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0F30D38" w14:textId="0E589281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=F5+1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24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6C26DB" w14:paraId="700C64F7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FA6671E" w14:textId="55FD1D39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MonthEnd6 \@ 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25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DCEDAAB" w14:textId="68CE7C87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MonthEnd6 \@ 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26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3A793C2" w14:textId="7E2666DD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MonthEnd6 \@ 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27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EDC57CF" w14:textId="260C279E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MonthEnd6 \@ 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28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46219457" w14:textId="54AE8C98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MonthEnd6 \@ 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A4D59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29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14495EA" w14:textId="14649769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MonthEnd6 \@ 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30</w: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F37F05A" w14:textId="383268EA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MonthEnd6 \@ 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6C26DB" w14:paraId="27A75378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68A4162" w14:textId="76A70135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MonthEnd6 \@ 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0FB0493" w14:textId="78AB97AC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MonthEnd6 \@ d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=A7+1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6C26DB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8EB492D" w14:textId="77777777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5633204" w14:textId="77777777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982A828" w14:textId="77777777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479E52B" w14:textId="77777777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35965E8" w14:textId="77777777" w:rsidR="00F47B84" w:rsidRPr="006C26DB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</w:tr>
          </w:tbl>
          <w:p w14:paraId="1838025C" w14:textId="77777777" w:rsidR="00F47B84" w:rsidRPr="00B107D7" w:rsidRDefault="00F47B84" w:rsidP="00FC5F25">
            <w:pPr>
              <w:pStyle w:val="ad"/>
              <w:rPr>
                <w:rFonts w:ascii="Century Gothic" w:hAnsi="Century Gothic"/>
                <w:noProof/>
                <w:color w:val="auto"/>
                <w:sz w:val="80"/>
                <w:szCs w:val="80"/>
                <w:lang w:bidi="ru-RU"/>
              </w:rPr>
            </w:pPr>
          </w:p>
        </w:tc>
      </w:tr>
    </w:tbl>
    <w:p w14:paraId="24B867D3" w14:textId="4AD3AE40" w:rsidR="00ED5F48" w:rsidRPr="00B107D7" w:rsidRDefault="00ED5F48" w:rsidP="00FC5F25">
      <w:pPr>
        <w:pStyle w:val="Months"/>
        <w:jc w:val="center"/>
        <w:rPr>
          <w:rFonts w:ascii="Century Gothic" w:hAnsi="Century Gothic"/>
          <w:noProof/>
          <w:color w:val="auto"/>
          <w:sz w:val="10"/>
          <w:szCs w:val="10"/>
        </w:rPr>
      </w:pPr>
    </w:p>
    <w:tbl>
      <w:tblPr>
        <w:tblStyle w:val="CalendarTable"/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Таблица содержимого календаря"/>
      </w:tblPr>
      <w:tblGrid>
        <w:gridCol w:w="2173"/>
        <w:gridCol w:w="2200"/>
        <w:gridCol w:w="2206"/>
        <w:gridCol w:w="2206"/>
        <w:gridCol w:w="2206"/>
        <w:gridCol w:w="2206"/>
        <w:gridCol w:w="2166"/>
      </w:tblGrid>
      <w:tr w:rsidR="006F5860" w:rsidRPr="00B107D7" w14:paraId="4232816E" w14:textId="77777777" w:rsidTr="00907BEC">
        <w:trPr>
          <w:trHeight w:val="340"/>
        </w:trPr>
        <w:tc>
          <w:tcPr>
            <w:tcW w:w="707" w:type="pct"/>
            <w:shd w:val="clear" w:color="auto" w:fill="auto"/>
            <w:vAlign w:val="center"/>
          </w:tcPr>
          <w:p w14:paraId="5173D927" w14:textId="78B9AEA7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Понедельник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645E7C4A" w14:textId="4A67B3B2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Вторник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17D31BE5" w14:textId="5CFE0A87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Среда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18E1E115" w14:textId="66B225E2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Четверг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2C84A1A5" w14:textId="2F047A62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Пятница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773A0790" w14:textId="493B2D86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Суббота</w:t>
            </w:r>
          </w:p>
        </w:tc>
        <w:tc>
          <w:tcPr>
            <w:tcW w:w="705" w:type="pct"/>
            <w:shd w:val="clear" w:color="auto" w:fill="auto"/>
            <w:vAlign w:val="center"/>
          </w:tcPr>
          <w:p w14:paraId="08410A3D" w14:textId="1D092042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Воскресенье</w:t>
            </w:r>
          </w:p>
        </w:tc>
      </w:tr>
      <w:tr w:rsidR="00ED5F48" w:rsidRPr="00B107D7" w14:paraId="6F5FFAB0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269C2670" w14:textId="33AB0E12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MonthStart5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вторник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" 1 ""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4F7B697C" w14:textId="4F53C508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MonthStart5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вторник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вторник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4C8A88DF" w14:textId="08E42C51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MonthStart5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вторник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среда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9B1B025" w14:textId="3FAC6D3E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MonthStart5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вторник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0BF732E" w14:textId="759AAC1F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MonthStart5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вторник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пятница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BB26961" w14:textId="38DF0A6D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MonthStart5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вторник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2A4D59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2A4D59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46817485" w14:textId="39C17C10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MonthStart5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вторник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543A7E90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5021331D" w14:textId="6A51C263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24B2BF12" w14:textId="27FDEEB6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858DFB7" w14:textId="5D15F974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48B68F1" w14:textId="088F58A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345A9F5" w14:textId="44EFD23C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29615FD" w14:textId="0DA1ACE3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62D659A8" w14:textId="5147934E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25CD5011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63162FCE" w14:textId="6D1C1E0D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6534D557" w14:textId="75E397EE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6E94CD6" w14:textId="71A49A4D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F358C9A" w14:textId="3C46493B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45FC823" w14:textId="597AFFC8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98DB889" w14:textId="25421FBA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2CED4719" w14:textId="31D2D760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1967DB6D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508568AD" w14:textId="2FF2D0E0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290DA026" w14:textId="78B002A6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AC5897B" w14:textId="499BC5C4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737E596" w14:textId="022FD57A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66F8449" w14:textId="01FC4A19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4F32A15C" w14:textId="67F37630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64653324" w14:textId="54B6B2E4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0B252533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405994ED" w14:textId="09860A91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MonthEnd5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47B32801" w14:textId="43F51D11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MonthEnd5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F129B62" w14:textId="65852418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MonthEnd5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30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47DFE374" w14:textId="3AE9AFF0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MonthEnd5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31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325C5B5" w14:textId="34860E7B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MonthEnd5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B1EB887" w14:textId="144B16D6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MonthEnd5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3B248C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3499CB9D" w14:textId="1BF6B38D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MonthEnd5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2832F5D6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2B10BCDE" w14:textId="0F8F6F2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MonthEnd5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3C2A51FD" w14:textId="4C038A8E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MonthEnd5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FB338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E98195F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C122FC5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0BF85BD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E7A702A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5A2DC031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</w:tr>
    </w:tbl>
    <w:tbl>
      <w:tblPr>
        <w:tblStyle w:val="ae"/>
        <w:tblW w:w="5000" w:type="pct"/>
        <w:tblLook w:val="04A0" w:firstRow="1" w:lastRow="0" w:firstColumn="1" w:lastColumn="0" w:noHBand="0" w:noVBand="1"/>
        <w:tblCaption w:val="Таблица содержимого календаря"/>
      </w:tblPr>
      <w:tblGrid>
        <w:gridCol w:w="3853"/>
        <w:gridCol w:w="7699"/>
        <w:gridCol w:w="3846"/>
      </w:tblGrid>
      <w:tr w:rsidR="00F47B84" w:rsidRPr="00B107D7" w14:paraId="47DF545E" w14:textId="3B3DDA78" w:rsidTr="00907BEC">
        <w:trPr>
          <w:trHeight w:val="2268"/>
        </w:trPr>
        <w:tc>
          <w:tcPr>
            <w:tcW w:w="1251" w:type="pct"/>
            <w:vAlign w:val="bottom"/>
          </w:tcPr>
          <w:tbl>
            <w:tblPr>
              <w:tblStyle w:val="ae"/>
              <w:tblW w:w="5000" w:type="pct"/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965"/>
              <w:gridCol w:w="963"/>
              <w:gridCol w:w="963"/>
              <w:gridCol w:w="962"/>
            </w:tblGrid>
            <w:tr w:rsidR="00F47B84" w:rsidRPr="00B107D7" w14:paraId="0A35414C" w14:textId="77777777" w:rsidTr="00F47B84">
              <w:trPr>
                <w:trHeight w:val="227"/>
              </w:trPr>
              <w:tc>
                <w:tcPr>
                  <w:tcW w:w="1251" w:type="pct"/>
                  <w:vAlign w:val="bottom"/>
                </w:tcPr>
                <w:p w14:paraId="74D9C93D" w14:textId="77777777" w:rsidR="00F47B84" w:rsidRPr="007D7864" w:rsidRDefault="00F47B84" w:rsidP="007D7864">
                  <w:pPr>
                    <w:pStyle w:val="ad"/>
                    <w:jc w:val="left"/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620A1A13" w14:textId="77777777" w:rsidR="00F47B84" w:rsidRPr="007D7864" w:rsidRDefault="00F47B84" w:rsidP="007D7864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  <w:t>Май</w:t>
                  </w: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389740EA" w14:textId="260506E6" w:rsidR="00F47B84" w:rsidRPr="007D7864" w:rsidRDefault="00F47B84" w:rsidP="007D7864">
                  <w:pPr>
                    <w:pStyle w:val="ad"/>
                    <w:jc w:val="left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instrText xml:space="preserve"> DOCVARIABLE  MonthStart1 \@  yyyy   \* MERGEFORMAT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t>2029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end"/>
                  </w:r>
                </w:p>
              </w:tc>
              <w:tc>
                <w:tcPr>
                  <w:tcW w:w="1249" w:type="pct"/>
                  <w:vAlign w:val="bottom"/>
                </w:tcPr>
                <w:p w14:paraId="680B07C0" w14:textId="77777777" w:rsidR="00F47B84" w:rsidRPr="007D7864" w:rsidRDefault="00F47B84" w:rsidP="007D7864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</w:tr>
          </w:tbl>
          <w:p w14:paraId="3816AD58" w14:textId="77777777" w:rsidR="00F47B84" w:rsidRPr="00B107D7" w:rsidRDefault="00F47B84" w:rsidP="007D7864">
            <w:pPr>
              <w:pStyle w:val="Months"/>
              <w:jc w:val="center"/>
              <w:rPr>
                <w:rFonts w:ascii="Century Gothic" w:hAnsi="Century Gothic"/>
                <w:noProof/>
                <w:color w:val="auto"/>
                <w:sz w:val="10"/>
                <w:szCs w:val="10"/>
              </w:rPr>
            </w:pPr>
          </w:p>
          <w:tbl>
            <w:tblPr>
              <w:tblStyle w:val="CalendarTable"/>
              <w:tblW w:w="5000" w:type="pct"/>
              <w:tblCellMar>
                <w:left w:w="142" w:type="dxa"/>
                <w:right w:w="142" w:type="dxa"/>
              </w:tblCellMar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551"/>
              <w:gridCol w:w="550"/>
              <w:gridCol w:w="551"/>
              <w:gridCol w:w="550"/>
              <w:gridCol w:w="551"/>
              <w:gridCol w:w="550"/>
              <w:gridCol w:w="550"/>
            </w:tblGrid>
            <w:tr w:rsidR="00F47B84" w:rsidRPr="00B107D7" w14:paraId="148E1CA9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904CD4D" w14:textId="60076894" w:rsidR="00F47B84" w:rsidRPr="007D7864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ПН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844F5FD" w14:textId="2223C097" w:rsidR="00F47B84" w:rsidRPr="007D7864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ВТ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89DBDC7" w14:textId="2C800147" w:rsidR="00F47B84" w:rsidRPr="007D7864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СР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6867773" w14:textId="1FD26684" w:rsidR="00F47B84" w:rsidRPr="007D7864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ЧТ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FA14FDD" w14:textId="3774C70D" w:rsidR="00F47B84" w:rsidRPr="007D7864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ПТ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A81D05C" w14:textId="5B2C6F14" w:rsidR="00F47B84" w:rsidRPr="007D7864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СБ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1235C06" w14:textId="02E10B51" w:rsidR="00F47B84" w:rsidRPr="007D7864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ВС</w:t>
                  </w:r>
                </w:p>
              </w:tc>
            </w:tr>
            <w:tr w:rsidR="00F47B84" w:rsidRPr="00B107D7" w14:paraId="36F1A717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2AEE4800" w14:textId="3AE93CE8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MonthStart5 \@ dddd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" 1 ""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124D0237" w14:textId="11FED3E9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MonthStart5 \@ dddd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2F5AC622" w14:textId="1C81101B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MonthStart5 \@ dddd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486FCB23" w14:textId="206E431A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MonthStart5 \@ dddd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03D0CDD1" w14:textId="532BDCE2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MonthStart5 \@ dddd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= “</w:instrText>
                  </w: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4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7C748511" w14:textId="5155E2E6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MonthStart5 \@ dddd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5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A4D59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5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2A4D59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5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1D21DB95" w14:textId="185FC972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MonthStart5 \@ dddd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5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6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32CCD9B4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FA3ED87" w14:textId="32CEAF8D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=G2+1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7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EDC3B84" w14:textId="0E68CA62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=A3+1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8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1E4314F" w14:textId="6A7906C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=B3+1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9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A44955E" w14:textId="3E067F92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=C3+1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10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422FFAF" w14:textId="604FFADF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=D3+1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11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DB78975" w14:textId="0BF55DE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=E3+1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12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5211FC7" w14:textId="6D39EB04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=F3+1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13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22BA0204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7C8A202" w14:textId="4CF06059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=G3+1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14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6FC1BD6" w14:textId="570191C4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=A4+1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15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0C4DD58" w14:textId="67A408D4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=B4+1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16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B6C7BCB" w14:textId="0BBD0EE8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=C4+1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17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BD5FA48" w14:textId="4428998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=D4+1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18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AEF6655" w14:textId="02E915D0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=E4+1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19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4D35C456" w14:textId="04BA9B66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=F4+1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20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7A392730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4EC2712" w14:textId="3B75944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=G4+1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21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2A3D2A8" w14:textId="57BFA1CF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=A5+1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22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1D526D5" w14:textId="7C87507F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=B5+1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23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93FB53D" w14:textId="1545BBD1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=C5+1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24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C18B94E" w14:textId="3A38FBF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=D5+1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25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B89BE80" w14:textId="6F1D1A1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=E5+1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26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E5E142E" w14:textId="7DDCF8AE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=F5+1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27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28FF4D4D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DA14DA7" w14:textId="0DE4B702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MonthEnd5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28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02CEB31" w14:textId="6197C951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MonthEnd5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29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46478374" w14:textId="142057F4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MonthEnd5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30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08ACC03" w14:textId="31CA303C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MonthEnd5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31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7C164E2" w14:textId="708354BA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MonthEnd5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1480B1E" w14:textId="3FA93F22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MonthEnd5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3DF4FA6" w14:textId="533AFF58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MonthEnd5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3569209E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5454D13" w14:textId="1B1F23E3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MonthEnd5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EAAC465" w14:textId="0F98A22A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MonthEnd5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FB338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83D1F25" w14:textId="7777777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BE0C116" w14:textId="7777777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485C1905" w14:textId="7777777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038BF38" w14:textId="7777777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C0C781F" w14:textId="7777777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</w:tr>
          </w:tbl>
          <w:p w14:paraId="04127F7D" w14:textId="77777777" w:rsidR="00F47B84" w:rsidRPr="00B107D7" w:rsidRDefault="00F47B84" w:rsidP="00FC5F25">
            <w:pPr>
              <w:pStyle w:val="ad"/>
              <w:jc w:val="left"/>
              <w:rPr>
                <w:rFonts w:ascii="Century Gothic" w:hAnsi="Century Gothic" w:cs="Calibri"/>
                <w:noProof/>
                <w:color w:val="auto"/>
                <w:sz w:val="80"/>
                <w:szCs w:val="80"/>
                <w:lang w:bidi="ru-RU"/>
              </w:rPr>
            </w:pPr>
          </w:p>
        </w:tc>
        <w:tc>
          <w:tcPr>
            <w:tcW w:w="2500" w:type="pct"/>
            <w:tcMar>
              <w:left w:w="142" w:type="dxa"/>
              <w:right w:w="142" w:type="dxa"/>
            </w:tcMar>
            <w:vAlign w:val="bottom"/>
          </w:tcPr>
          <w:p w14:paraId="65D79978" w14:textId="77777777" w:rsidR="00F47B84" w:rsidRPr="00F47B84" w:rsidRDefault="00F47B84" w:rsidP="00F47B84">
            <w:pPr>
              <w:pStyle w:val="ad"/>
              <w:jc w:val="center"/>
              <w:rPr>
                <w:rFonts w:ascii="Century Gothic" w:hAnsi="Century Gothic"/>
                <w:noProof/>
                <w:color w:val="auto"/>
                <w:sz w:val="80"/>
                <w:szCs w:val="80"/>
                <w:lang w:bidi="ru-RU"/>
              </w:rPr>
            </w:pPr>
            <w:r w:rsidRPr="00F47B84">
              <w:rPr>
                <w:rFonts w:ascii="Century Gothic" w:hAnsi="Century Gothic" w:cs="Calibri"/>
                <w:noProof/>
                <w:color w:val="auto"/>
                <w:sz w:val="80"/>
                <w:szCs w:val="80"/>
                <w:lang w:bidi="ru-RU"/>
              </w:rPr>
              <w:t>Июнь</w:t>
            </w:r>
          </w:p>
          <w:p w14:paraId="784345F2" w14:textId="2D5B2A71" w:rsidR="00F47B84" w:rsidRPr="00B107D7" w:rsidRDefault="00F47B84" w:rsidP="00F47B84">
            <w:pPr>
              <w:pStyle w:val="ad"/>
              <w:jc w:val="center"/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</w:pP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begin"/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instrText xml:space="preserve"> DOCVARIABLE  MonthStart1 \@  yyyy   \* MERGEFORMAT </w:instrText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t>2029</w:t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end"/>
            </w:r>
          </w:p>
        </w:tc>
        <w:tc>
          <w:tcPr>
            <w:tcW w:w="1249" w:type="pct"/>
            <w:vAlign w:val="bottom"/>
          </w:tcPr>
          <w:tbl>
            <w:tblPr>
              <w:tblStyle w:val="ae"/>
              <w:tblW w:w="5000" w:type="pct"/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944"/>
              <w:gridCol w:w="1013"/>
              <w:gridCol w:w="945"/>
              <w:gridCol w:w="944"/>
            </w:tblGrid>
            <w:tr w:rsidR="00F47B84" w:rsidRPr="00B107D7" w14:paraId="553DE0DA" w14:textId="77777777" w:rsidTr="00F47B84">
              <w:trPr>
                <w:trHeight w:val="227"/>
              </w:trPr>
              <w:tc>
                <w:tcPr>
                  <w:tcW w:w="1251" w:type="pct"/>
                </w:tcPr>
                <w:p w14:paraId="0D9E23E6" w14:textId="77777777" w:rsidR="00F47B84" w:rsidRPr="007D7864" w:rsidRDefault="00F47B84" w:rsidP="007D7864">
                  <w:pPr>
                    <w:pStyle w:val="ad"/>
                    <w:jc w:val="left"/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06D3D466" w14:textId="77777777" w:rsidR="00F47B84" w:rsidRPr="007D7864" w:rsidRDefault="00F47B84" w:rsidP="007D7864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  <w:t>Июль</w:t>
                  </w: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0787F61F" w14:textId="7E28DD8E" w:rsidR="00F47B84" w:rsidRPr="007D7864" w:rsidRDefault="00F47B84" w:rsidP="007D7864">
                  <w:pPr>
                    <w:pStyle w:val="ad"/>
                    <w:jc w:val="left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instrText xml:space="preserve"> DOCVARIABLE  MonthStart1 \@  yyyy   \* MERGEFORMAT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t>2029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end"/>
                  </w:r>
                </w:p>
              </w:tc>
              <w:tc>
                <w:tcPr>
                  <w:tcW w:w="1249" w:type="pct"/>
                </w:tcPr>
                <w:p w14:paraId="05F9A50F" w14:textId="77777777" w:rsidR="00F47B84" w:rsidRPr="007D7864" w:rsidRDefault="00F47B84" w:rsidP="007D7864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</w:tr>
          </w:tbl>
          <w:p w14:paraId="41E7F212" w14:textId="77777777" w:rsidR="00F47B84" w:rsidRPr="00B107D7" w:rsidRDefault="00F47B84" w:rsidP="007D7864">
            <w:pPr>
              <w:pStyle w:val="Months"/>
              <w:jc w:val="center"/>
              <w:rPr>
                <w:rFonts w:ascii="Century Gothic" w:hAnsi="Century Gothic"/>
                <w:noProof/>
                <w:color w:val="auto"/>
                <w:sz w:val="10"/>
                <w:szCs w:val="10"/>
              </w:rPr>
            </w:pPr>
          </w:p>
          <w:tbl>
            <w:tblPr>
              <w:tblStyle w:val="CalendarTable"/>
              <w:tblW w:w="5000" w:type="pct"/>
              <w:tblCellMar>
                <w:left w:w="142" w:type="dxa"/>
                <w:right w:w="142" w:type="dxa"/>
              </w:tblCellMar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550"/>
              <w:gridCol w:w="549"/>
              <w:gridCol w:w="550"/>
              <w:gridCol w:w="549"/>
              <w:gridCol w:w="550"/>
              <w:gridCol w:w="549"/>
              <w:gridCol w:w="549"/>
            </w:tblGrid>
            <w:tr w:rsidR="00F47B84" w:rsidRPr="00B107D7" w14:paraId="18CCDAD1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A3E856F" w14:textId="3C851E32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ПН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B91FEEA" w14:textId="24A4389B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ВТ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AED4022" w14:textId="196B6223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СР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AC22C1F" w14:textId="79A711FF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ЧТ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6237DF3" w14:textId="22DDF156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ПТ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AA3A134" w14:textId="4B822906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СБ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26C1E22" w14:textId="6FDE7B30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ВС</w:t>
                  </w:r>
                </w:p>
              </w:tc>
            </w:tr>
            <w:tr w:rsidR="00F47B84" w:rsidRPr="00B107D7" w14:paraId="4A047E2A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05F33CF3" w14:textId="5056F145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MonthStart7 \@ dddd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" 1 ""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5F75F285" w14:textId="750CA29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MonthStart7 \@ dddd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5D460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4AE5B3A7" w14:textId="7259BA4C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MonthStart7 \@ dddd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6929F79D" w14:textId="1A9ECA5A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MonthStart7 \@ dddd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0A0D3C19" w14:textId="3004B364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MonthStart7 \@ dddd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= “</w:instrText>
                  </w: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38C73A70" w14:textId="14EDA659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MonthStart7 \@ dddd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4E19ACBC" w14:textId="53E3AB0D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MonthStart7 \@ dddd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389D9127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968F13E" w14:textId="28F04ED1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=G2+1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9FBA526" w14:textId="43FB8601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=A3+1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5FB838A" w14:textId="66F8EC6D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=B3+1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4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CF20BB8" w14:textId="00169A11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=C3+1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5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CB8495E" w14:textId="5A6F25DB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=D3+1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6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4E3657B" w14:textId="71225341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=E3+1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7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2B8DA5A" w14:textId="66502A5E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=F3+1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8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0ACCCF2F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FD652B9" w14:textId="4F039616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=G3+1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9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C30369C" w14:textId="72B1AA89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=A4+1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10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0ABC960" w14:textId="7B9367FF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=B4+1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11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9594562" w14:textId="46DDC618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=C4+1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12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0C7B4D1" w14:textId="7BB7AFB6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=D4+1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13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8708534" w14:textId="423F5F55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=E4+1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14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FB2D61B" w14:textId="6F9382E2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=F4+1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15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31ADFC6D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E34FDD6" w14:textId="6B354FAD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=G4+1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16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1FAEAB0" w14:textId="3613A120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=A5+1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17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20A23CD" w14:textId="21D5FAB2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=B5+1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18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A0C3C5A" w14:textId="65FBE9A8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=C5+1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19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274211D" w14:textId="02FECCB0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=D5+1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20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C2715E6" w14:textId="6D13267A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=E5+1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21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27FF384" w14:textId="38E04409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=F5+1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22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14D499D0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AB9A39B" w14:textId="28556E75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22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22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MonthEnd7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23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23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23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EC6727C" w14:textId="70B4620C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23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23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MonthEnd7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24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E22DE94" w14:textId="1C565ADA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MonthEnd7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25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AC1C44E" w14:textId="1BE0B496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MonthEnd7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26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694DDCB" w14:textId="683DED8B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MonthEnd7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27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80D9F85" w14:textId="07FD1E48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MonthEnd7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28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4DAD8503" w14:textId="0246BC19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MonthEnd7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29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74B8C6CC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B1D6C3F" w14:textId="017F8216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MonthEnd7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A4D59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30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2CE82C0" w14:textId="0F0200F6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MonthEnd7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31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77B0618" w14:textId="7777777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5A5BAC8" w14:textId="7777777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1FB7270" w14:textId="7777777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661D5C1" w14:textId="7777777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2522742" w14:textId="7777777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</w:tr>
          </w:tbl>
          <w:p w14:paraId="4EF2F048" w14:textId="77777777" w:rsidR="00F47B84" w:rsidRPr="00B107D7" w:rsidRDefault="00F47B84" w:rsidP="00FC5F25">
            <w:pPr>
              <w:pStyle w:val="ad"/>
              <w:rPr>
                <w:rFonts w:ascii="Century Gothic" w:hAnsi="Century Gothic"/>
                <w:noProof/>
                <w:color w:val="auto"/>
                <w:sz w:val="80"/>
                <w:szCs w:val="80"/>
                <w:lang w:bidi="ru-RU"/>
              </w:rPr>
            </w:pPr>
          </w:p>
        </w:tc>
      </w:tr>
    </w:tbl>
    <w:p w14:paraId="696689DD" w14:textId="43D2E4CD" w:rsidR="00ED5F48" w:rsidRPr="00B107D7" w:rsidRDefault="00ED5F48" w:rsidP="00FC5F25">
      <w:pPr>
        <w:pStyle w:val="Months"/>
        <w:jc w:val="center"/>
        <w:rPr>
          <w:rFonts w:ascii="Century Gothic" w:hAnsi="Century Gothic"/>
          <w:noProof/>
          <w:color w:val="auto"/>
          <w:sz w:val="10"/>
          <w:szCs w:val="10"/>
        </w:rPr>
      </w:pPr>
    </w:p>
    <w:tbl>
      <w:tblPr>
        <w:tblStyle w:val="CalendarTable"/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Таблица содержимого календаря"/>
      </w:tblPr>
      <w:tblGrid>
        <w:gridCol w:w="2173"/>
        <w:gridCol w:w="2200"/>
        <w:gridCol w:w="2206"/>
        <w:gridCol w:w="2206"/>
        <w:gridCol w:w="2206"/>
        <w:gridCol w:w="2206"/>
        <w:gridCol w:w="2166"/>
      </w:tblGrid>
      <w:tr w:rsidR="006F5860" w:rsidRPr="00B107D7" w14:paraId="546A3C18" w14:textId="77777777" w:rsidTr="00907BEC">
        <w:trPr>
          <w:trHeight w:val="340"/>
        </w:trPr>
        <w:tc>
          <w:tcPr>
            <w:tcW w:w="707" w:type="pct"/>
            <w:shd w:val="clear" w:color="auto" w:fill="auto"/>
            <w:vAlign w:val="center"/>
          </w:tcPr>
          <w:p w14:paraId="1DC3C153" w14:textId="797C0F2B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Понедельник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79DC3F0D" w14:textId="7DFBEA4A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Вторник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116BD4E1" w14:textId="03D84688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Среда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70D278A7" w14:textId="4A7F8013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Четверг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556B925B" w14:textId="637FD938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Пятница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1ADA9849" w14:textId="06E2B238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Суббота</w:t>
            </w:r>
          </w:p>
        </w:tc>
        <w:tc>
          <w:tcPr>
            <w:tcW w:w="705" w:type="pct"/>
            <w:shd w:val="clear" w:color="auto" w:fill="auto"/>
            <w:vAlign w:val="center"/>
          </w:tcPr>
          <w:p w14:paraId="4F10D939" w14:textId="25C4512E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Воскресенье</w:t>
            </w:r>
          </w:p>
        </w:tc>
      </w:tr>
      <w:tr w:rsidR="00ED5F48" w:rsidRPr="00B107D7" w14:paraId="57699A99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0A903D23" w14:textId="6D2E933B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MonthStart6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пятница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" 1 ""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5A862814" w14:textId="7089F748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MonthStart6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пятница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вторник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7BC623A" w14:textId="52BEB134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MonthStart6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пятница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среда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4111388A" w14:textId="09F92DAA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MonthStart6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пятница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4CB2EE6F" w14:textId="28DA5FE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MonthStart6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пятница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пятница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771EC2C" w14:textId="74716F1F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MonthStart6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пятница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387E1147" w14:textId="587D055E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MonthStart6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пятница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22248B72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095CB634" w14:textId="76B3EB8B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44C69B78" w14:textId="56C381C2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2471560" w14:textId="69971D63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4C0BC1FD" w14:textId="2C11FF33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A1DF700" w14:textId="1C5AD63A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A99B103" w14:textId="1C31A4FB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25289D3A" w14:textId="1D600AC5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2C709336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6F0651ED" w14:textId="2EB2E37E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6081F62B" w14:textId="432551F8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4CDC03C" w14:textId="1AF8E8BE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454BE3A" w14:textId="20FF4565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2127770" w14:textId="71BF125B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97CB849" w14:textId="340EC30E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70B6B5FD" w14:textId="68C809E6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64D70266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75CC5276" w14:textId="2F39AD82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3A845C86" w14:textId="7AD35D5C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2DE4AA3" w14:textId="4947D8D8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4E20D68" w14:textId="6D4931C6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F291F7C" w14:textId="32ED5F7C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7A99437" w14:textId="3C28865F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7FA7D659" w14:textId="181477F8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57201894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2783FCD1" w14:textId="0BBD98BD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MonthEnd6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0D8697C6" w14:textId="1C10A98C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MonthEnd6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F794318" w14:textId="1F04BEDA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MonthEnd6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A0FEA73" w14:textId="3A94D325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MonthEnd6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FA22BFE" w14:textId="20E0B226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MonthEnd6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2A4D59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B7EB6E6" w14:textId="39CDEB28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MonthEnd6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30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173B4057" w14:textId="089F8411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MonthEnd6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3B248C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2B2D1670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055BD0D8" w14:textId="10128208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3B248C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MonthEnd6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3B248C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3B248C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3B248C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3B248C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2E67913D" w14:textId="58B37A7D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3B248C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MonthEnd6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3B248C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63B8F6D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45FA2044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7B4981D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63C47FB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61A251E8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</w:tr>
    </w:tbl>
    <w:tbl>
      <w:tblPr>
        <w:tblStyle w:val="ae"/>
        <w:tblW w:w="5000" w:type="pct"/>
        <w:tblLook w:val="04A0" w:firstRow="1" w:lastRow="0" w:firstColumn="1" w:lastColumn="0" w:noHBand="0" w:noVBand="1"/>
        <w:tblCaption w:val="Таблица содержимого календаря"/>
      </w:tblPr>
      <w:tblGrid>
        <w:gridCol w:w="3853"/>
        <w:gridCol w:w="7699"/>
        <w:gridCol w:w="3846"/>
      </w:tblGrid>
      <w:tr w:rsidR="00F47B84" w:rsidRPr="00B107D7" w14:paraId="57F999B1" w14:textId="7B7F19F9" w:rsidTr="00907BEC">
        <w:trPr>
          <w:trHeight w:val="2268"/>
        </w:trPr>
        <w:tc>
          <w:tcPr>
            <w:tcW w:w="1251" w:type="pct"/>
            <w:vAlign w:val="bottom"/>
          </w:tcPr>
          <w:tbl>
            <w:tblPr>
              <w:tblStyle w:val="ae"/>
              <w:tblW w:w="5000" w:type="pct"/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943"/>
              <w:gridCol w:w="1025"/>
              <w:gridCol w:w="943"/>
              <w:gridCol w:w="942"/>
            </w:tblGrid>
            <w:tr w:rsidR="00F47B84" w:rsidRPr="00B107D7" w14:paraId="5F764762" w14:textId="77777777" w:rsidTr="00F47B84">
              <w:trPr>
                <w:trHeight w:val="227"/>
              </w:trPr>
              <w:tc>
                <w:tcPr>
                  <w:tcW w:w="1251" w:type="pct"/>
                </w:tcPr>
                <w:p w14:paraId="44E0CB89" w14:textId="77777777" w:rsidR="00F47B84" w:rsidRPr="007D7864" w:rsidRDefault="00F47B84" w:rsidP="007D7864">
                  <w:pPr>
                    <w:pStyle w:val="ad"/>
                    <w:jc w:val="left"/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7EED294C" w14:textId="77777777" w:rsidR="00F47B84" w:rsidRPr="007D7864" w:rsidRDefault="00F47B84" w:rsidP="007D7864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  <w:t>Июнь</w:t>
                  </w: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6B564357" w14:textId="7CF1136E" w:rsidR="00F47B84" w:rsidRPr="007D7864" w:rsidRDefault="00F47B84" w:rsidP="007D7864">
                  <w:pPr>
                    <w:pStyle w:val="ad"/>
                    <w:jc w:val="left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instrText xml:space="preserve"> DOCVARIABLE  MonthStart1 \@  yyyy   \* MERGEFORMAT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t>2029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end"/>
                  </w:r>
                </w:p>
              </w:tc>
              <w:tc>
                <w:tcPr>
                  <w:tcW w:w="1249" w:type="pct"/>
                </w:tcPr>
                <w:p w14:paraId="52E96937" w14:textId="77777777" w:rsidR="00F47B84" w:rsidRPr="007D7864" w:rsidRDefault="00F47B84" w:rsidP="007D7864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</w:tr>
          </w:tbl>
          <w:p w14:paraId="579D63BA" w14:textId="77777777" w:rsidR="00F47B84" w:rsidRPr="00B107D7" w:rsidRDefault="00F47B84" w:rsidP="007D7864">
            <w:pPr>
              <w:pStyle w:val="Months"/>
              <w:jc w:val="center"/>
              <w:rPr>
                <w:rFonts w:ascii="Century Gothic" w:hAnsi="Century Gothic"/>
                <w:noProof/>
                <w:color w:val="auto"/>
                <w:sz w:val="10"/>
                <w:szCs w:val="10"/>
              </w:rPr>
            </w:pPr>
          </w:p>
          <w:tbl>
            <w:tblPr>
              <w:tblStyle w:val="CalendarTable"/>
              <w:tblW w:w="5000" w:type="pct"/>
              <w:tblCellMar>
                <w:left w:w="142" w:type="dxa"/>
                <w:right w:w="142" w:type="dxa"/>
              </w:tblCellMar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551"/>
              <w:gridCol w:w="550"/>
              <w:gridCol w:w="551"/>
              <w:gridCol w:w="550"/>
              <w:gridCol w:w="551"/>
              <w:gridCol w:w="550"/>
              <w:gridCol w:w="550"/>
            </w:tblGrid>
            <w:tr w:rsidR="00F47B84" w:rsidRPr="00B107D7" w14:paraId="3ED8A673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C07AA57" w14:textId="3F87539C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ПН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D1EA84A" w14:textId="101BDCDE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ВТ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C2B132B" w14:textId="28287993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СР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B8B553B" w14:textId="537AA33F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ЧТ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B516E9B" w14:textId="76C9EC9D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ПТ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E0D16AA" w14:textId="4F818907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СБ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72B2FE2" w14:textId="44D803C4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ВС</w:t>
                  </w:r>
                </w:p>
              </w:tc>
            </w:tr>
            <w:tr w:rsidR="00F47B84" w:rsidRPr="00B107D7" w14:paraId="31F40057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18767035" w14:textId="36463D5F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MonthStart6 \@ dddd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" 1 ""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12BB6059" w14:textId="53587F4F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MonthStart6 \@ dddd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396BE790" w14:textId="2B104E7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MonthStart6 \@ dddd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7B9F3FBF" w14:textId="3349CC3A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MonthStart6 \@ dddd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275D8AAF" w14:textId="7D2AA1F3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MonthStart6 \@ dddd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= “</w:instrText>
                  </w: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4A9E1EA2" w14:textId="2A8F4A63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MonthStart6 \@ dddd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2F0A1C7F" w14:textId="702C3FEA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MonthStart6 \@ dddd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5C97625A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8BDD907" w14:textId="57D980D6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=G2+1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4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63BD010" w14:textId="322EC9B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=A3+1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5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FA9CCA7" w14:textId="5BA6D5CE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=B3+1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6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01D1084" w14:textId="04490B81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=C3+1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7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460F565E" w14:textId="3848508D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=D3+1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8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57139C0" w14:textId="452A05D4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=E3+1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9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3C16046" w14:textId="2888D61A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=F3+1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10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272C15CA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6A4F987" w14:textId="6F48B2F3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=G3+1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11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20579EB" w14:textId="280AE9F0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=A4+1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12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7233052" w14:textId="0C804918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=B4+1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13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C018EAE" w14:textId="5A6A4B60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=C4+1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14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2CBA1B2" w14:textId="6D94ACF3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=D4+1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15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9070680" w14:textId="6E27A0D0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=E4+1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16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D91385C" w14:textId="21E3A8DB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=F4+1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17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547515FE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14C9D3B" w14:textId="459D729A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=G4+1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18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338B8C6" w14:textId="4292D025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=A5+1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19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421563B0" w14:textId="0537B5B8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=B5+1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20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99E3605" w14:textId="37F28129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=C5+1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21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58B4AE9" w14:textId="76034883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=D5+1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22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BC5B877" w14:textId="19E98B08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=E5+1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23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4B4295AE" w14:textId="79CA60F1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=F5+1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24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5A542201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AD98CB0" w14:textId="59EF3475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MonthEnd6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25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6F7067D" w14:textId="27DB1841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MonthEnd6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26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DC0DF58" w14:textId="6A34DA02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MonthEnd6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27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B452F92" w14:textId="16D31994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MonthEnd6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28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83EF6F0" w14:textId="624F74C0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MonthEnd6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A4D59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29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2943B9E" w14:textId="68B63120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MonthEnd6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30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BBFDB7E" w14:textId="73592AA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MonthEnd6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572B4475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8A957CB" w14:textId="12A20C48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MonthEnd6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399F6B0" w14:textId="5704B3CD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MonthEnd6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499A604" w14:textId="7777777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582A665" w14:textId="7777777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0363A58" w14:textId="7777777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B693103" w14:textId="7777777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D8A2146" w14:textId="7777777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</w:tr>
          </w:tbl>
          <w:p w14:paraId="3F8B8D45" w14:textId="77777777" w:rsidR="00F47B84" w:rsidRPr="00B107D7" w:rsidRDefault="00F47B84" w:rsidP="00FC5F25">
            <w:pPr>
              <w:pStyle w:val="ad"/>
              <w:jc w:val="left"/>
              <w:rPr>
                <w:rFonts w:ascii="Century Gothic" w:hAnsi="Century Gothic" w:cs="Calibri"/>
                <w:noProof/>
                <w:color w:val="auto"/>
                <w:sz w:val="80"/>
                <w:szCs w:val="80"/>
                <w:lang w:bidi="ru-RU"/>
              </w:rPr>
            </w:pPr>
          </w:p>
        </w:tc>
        <w:tc>
          <w:tcPr>
            <w:tcW w:w="2500" w:type="pct"/>
            <w:tcMar>
              <w:left w:w="142" w:type="dxa"/>
              <w:right w:w="142" w:type="dxa"/>
            </w:tcMar>
            <w:vAlign w:val="bottom"/>
          </w:tcPr>
          <w:p w14:paraId="1C85D291" w14:textId="77777777" w:rsidR="00F47B84" w:rsidRPr="00F47B84" w:rsidRDefault="00F47B84" w:rsidP="00F47B84">
            <w:pPr>
              <w:pStyle w:val="ad"/>
              <w:jc w:val="center"/>
              <w:rPr>
                <w:rFonts w:ascii="Century Gothic" w:hAnsi="Century Gothic"/>
                <w:noProof/>
                <w:color w:val="auto"/>
                <w:sz w:val="80"/>
                <w:szCs w:val="80"/>
                <w:lang w:bidi="ru-RU"/>
              </w:rPr>
            </w:pPr>
            <w:r w:rsidRPr="00F47B84">
              <w:rPr>
                <w:rFonts w:ascii="Century Gothic" w:hAnsi="Century Gothic" w:cs="Calibri"/>
                <w:noProof/>
                <w:color w:val="auto"/>
                <w:sz w:val="80"/>
                <w:szCs w:val="80"/>
                <w:lang w:bidi="ru-RU"/>
              </w:rPr>
              <w:t>Июль</w:t>
            </w:r>
          </w:p>
          <w:p w14:paraId="3BE4EA34" w14:textId="3A63C0E4" w:rsidR="00F47B84" w:rsidRPr="00B107D7" w:rsidRDefault="00F47B84" w:rsidP="00F47B84">
            <w:pPr>
              <w:pStyle w:val="ad"/>
              <w:jc w:val="center"/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</w:pP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begin"/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instrText xml:space="preserve"> DOCVARIABLE  MonthStart1 \@  yyyy   \* MERGEFORMAT </w:instrText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t>2029</w:t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end"/>
            </w:r>
          </w:p>
        </w:tc>
        <w:tc>
          <w:tcPr>
            <w:tcW w:w="1249" w:type="pct"/>
            <w:vAlign w:val="bottom"/>
          </w:tcPr>
          <w:tbl>
            <w:tblPr>
              <w:tblStyle w:val="ae"/>
              <w:tblW w:w="5000" w:type="pct"/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895"/>
              <w:gridCol w:w="1162"/>
              <w:gridCol w:w="905"/>
              <w:gridCol w:w="884"/>
            </w:tblGrid>
            <w:tr w:rsidR="00F47B84" w:rsidRPr="00B107D7" w14:paraId="4C066777" w14:textId="77777777" w:rsidTr="00F47B84">
              <w:trPr>
                <w:trHeight w:val="227"/>
              </w:trPr>
              <w:tc>
                <w:tcPr>
                  <w:tcW w:w="1251" w:type="pct"/>
                </w:tcPr>
                <w:p w14:paraId="4AE647AF" w14:textId="77777777" w:rsidR="00F47B84" w:rsidRPr="007D7864" w:rsidRDefault="00F47B84" w:rsidP="007D7864">
                  <w:pPr>
                    <w:pStyle w:val="ad"/>
                    <w:jc w:val="left"/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7F58DFE9" w14:textId="77777777" w:rsidR="00F47B84" w:rsidRPr="007D7864" w:rsidRDefault="00F47B84" w:rsidP="007D7864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  <w:t>Август</w:t>
                  </w: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0F92D799" w14:textId="7F7B6407" w:rsidR="00F47B84" w:rsidRPr="007D7864" w:rsidRDefault="00F47B84" w:rsidP="007D7864">
                  <w:pPr>
                    <w:pStyle w:val="ad"/>
                    <w:jc w:val="left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instrText xml:space="preserve"> DOCVARIABLE  MonthStart1 \@  yyyy   \* MERGEFORMAT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t>2029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end"/>
                  </w:r>
                </w:p>
              </w:tc>
              <w:tc>
                <w:tcPr>
                  <w:tcW w:w="1249" w:type="pct"/>
                </w:tcPr>
                <w:p w14:paraId="0F65B611" w14:textId="77777777" w:rsidR="00F47B84" w:rsidRPr="007D7864" w:rsidRDefault="00F47B84" w:rsidP="007D7864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</w:tr>
          </w:tbl>
          <w:p w14:paraId="2CBC3066" w14:textId="77777777" w:rsidR="00F47B84" w:rsidRPr="00B107D7" w:rsidRDefault="00F47B84" w:rsidP="007D7864">
            <w:pPr>
              <w:pStyle w:val="Months"/>
              <w:jc w:val="center"/>
              <w:rPr>
                <w:rFonts w:ascii="Century Gothic" w:hAnsi="Century Gothic"/>
                <w:noProof/>
                <w:color w:val="auto"/>
                <w:sz w:val="10"/>
                <w:szCs w:val="10"/>
              </w:rPr>
            </w:pPr>
          </w:p>
          <w:tbl>
            <w:tblPr>
              <w:tblStyle w:val="CalendarTable"/>
              <w:tblW w:w="5000" w:type="pct"/>
              <w:tblCellMar>
                <w:left w:w="142" w:type="dxa"/>
                <w:right w:w="142" w:type="dxa"/>
              </w:tblCellMar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550"/>
              <w:gridCol w:w="549"/>
              <w:gridCol w:w="550"/>
              <w:gridCol w:w="549"/>
              <w:gridCol w:w="550"/>
              <w:gridCol w:w="549"/>
              <w:gridCol w:w="549"/>
            </w:tblGrid>
            <w:tr w:rsidR="00F47B84" w:rsidRPr="00B107D7" w14:paraId="59FAE04C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A998FAC" w14:textId="4801C5D6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ПН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029926E" w14:textId="79A98099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ВТ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5E32A60" w14:textId="7443BDA0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СР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6DD895C" w14:textId="42262D3B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ЧТ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BEB402C" w14:textId="5B20A03B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ПТ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B09C934" w14:textId="302F773F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СБ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178950D" w14:textId="66C24BC1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ВС</w:t>
                  </w:r>
                </w:p>
              </w:tc>
            </w:tr>
            <w:tr w:rsidR="00F47B84" w:rsidRPr="00B107D7" w14:paraId="5A6733A9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087BB5E1" w14:textId="78D93613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MonthStart8 \@ dddd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" 1 ""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0CFD2C4B" w14:textId="5FAFAF1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MonthStart8 \@ dddd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FB338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6798EB85" w14:textId="7AFBE6C1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MonthStart8 \@ dddd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709048F2" w14:textId="17C5FAF9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MonthStart8 \@ dddd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6A4B60E0" w14:textId="0FF0BDF2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MonthStart8 \@ dddd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= “</w:instrText>
                  </w: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68D0600B" w14:textId="225DAEBF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MonthStart8 \@ dddd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4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1D016AB4" w14:textId="5D104D74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MonthStart8 \@ dddd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7D7864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5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5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5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1CE2011B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435C40B" w14:textId="0338A8F5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=G2+1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6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DAEB82E" w14:textId="0660DE34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=A3+1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7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2DCA2EB" w14:textId="27067B5D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=B3+1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8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562BB8F" w14:textId="1A010455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=C3+1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9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7C21A8B" w14:textId="641F418B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=D3+1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10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C8105CF" w14:textId="2737B6D1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=E3+1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11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CC8C2B2" w14:textId="3DA861E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=F3+1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12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575CFBCE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5512581" w14:textId="1EC3A993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=G3+1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13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5187E49" w14:textId="51C9C10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=A4+1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14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7B187BF" w14:textId="2C4534D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=B4+1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15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0B159F7" w14:textId="4E40B412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=C4+1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16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ED53FAE" w14:textId="43036AD6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=D4+1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17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5F8E615" w14:textId="604667C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=E4+1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18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89F6E73" w14:textId="3E688B9A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=F4+1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19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70EC8CE9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534F95C" w14:textId="31C9594B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=G4+1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20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C4F0AFF" w14:textId="2A4E61F1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=A5+1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21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F65CAE6" w14:textId="33ED7B0E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=B5+1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22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F25D9E7" w14:textId="02FA735D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=C5+1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23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A2578F6" w14:textId="72D79A22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=D5+1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24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A9E73EC" w14:textId="5A988570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=E5+1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25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BD1F68E" w14:textId="53666241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=F5+1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26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65A5E0A9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DE6B311" w14:textId="7D302B19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MonthEnd8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27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67066B8" w14:textId="3F417B3E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MonthEnd8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28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1218EFD" w14:textId="51280ABB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MonthEnd8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29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F775A32" w14:textId="55AC1A09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MonthEnd8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A4D59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2A4D59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30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0CC2BA5" w14:textId="077031A9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MonthEnd8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31</w: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3B33FF8" w14:textId="2EDF39FC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MonthEnd8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4EA9DD91" w14:textId="4DEFE5BF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MonthEnd8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4C6427F3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7A89D32" w14:textId="567C49A5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MonthEnd8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AA34CED" w14:textId="537E89E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MonthEnd8 \@ d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=A7+1 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7D786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5CAD7B2" w14:textId="7777777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1C198F6" w14:textId="7777777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B15F247" w14:textId="7777777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3FC709F" w14:textId="7777777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6797402" w14:textId="77777777" w:rsidR="00F47B84" w:rsidRPr="007D7864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</w:tr>
          </w:tbl>
          <w:p w14:paraId="56145B3E" w14:textId="77777777" w:rsidR="00F47B84" w:rsidRPr="00B107D7" w:rsidRDefault="00F47B84" w:rsidP="00FC5F25">
            <w:pPr>
              <w:pStyle w:val="ad"/>
              <w:rPr>
                <w:rFonts w:ascii="Century Gothic" w:hAnsi="Century Gothic"/>
                <w:noProof/>
                <w:color w:val="auto"/>
                <w:sz w:val="80"/>
                <w:szCs w:val="80"/>
                <w:lang w:bidi="ru-RU"/>
              </w:rPr>
            </w:pPr>
          </w:p>
        </w:tc>
      </w:tr>
    </w:tbl>
    <w:p w14:paraId="658049A2" w14:textId="382900B2" w:rsidR="00ED5F48" w:rsidRPr="00B107D7" w:rsidRDefault="00ED5F48" w:rsidP="00FC5F25">
      <w:pPr>
        <w:pStyle w:val="Months"/>
        <w:jc w:val="center"/>
        <w:rPr>
          <w:rFonts w:ascii="Century Gothic" w:hAnsi="Century Gothic"/>
          <w:noProof/>
          <w:color w:val="auto"/>
          <w:sz w:val="10"/>
          <w:szCs w:val="10"/>
        </w:rPr>
      </w:pPr>
    </w:p>
    <w:tbl>
      <w:tblPr>
        <w:tblStyle w:val="CalendarTable"/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Таблица содержимого календаря"/>
      </w:tblPr>
      <w:tblGrid>
        <w:gridCol w:w="2173"/>
        <w:gridCol w:w="2200"/>
        <w:gridCol w:w="2206"/>
        <w:gridCol w:w="2206"/>
        <w:gridCol w:w="2206"/>
        <w:gridCol w:w="2206"/>
        <w:gridCol w:w="2166"/>
      </w:tblGrid>
      <w:tr w:rsidR="006F5860" w:rsidRPr="00B107D7" w14:paraId="2A07B664" w14:textId="77777777" w:rsidTr="00907BEC">
        <w:trPr>
          <w:trHeight w:val="340"/>
        </w:trPr>
        <w:tc>
          <w:tcPr>
            <w:tcW w:w="707" w:type="pct"/>
            <w:shd w:val="clear" w:color="auto" w:fill="auto"/>
            <w:vAlign w:val="center"/>
          </w:tcPr>
          <w:p w14:paraId="0595B0EF" w14:textId="4D163512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Понедельник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5AB17593" w14:textId="362DC77F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Вторник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64F85D72" w14:textId="7E2C19F5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Среда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2725BE79" w14:textId="225A6AE7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Четверг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6E08FC8C" w14:textId="50E217BE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Пятница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69CD89D5" w14:textId="30BF2141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Суббота</w:t>
            </w:r>
          </w:p>
        </w:tc>
        <w:tc>
          <w:tcPr>
            <w:tcW w:w="705" w:type="pct"/>
            <w:shd w:val="clear" w:color="auto" w:fill="auto"/>
            <w:vAlign w:val="center"/>
          </w:tcPr>
          <w:p w14:paraId="0D2D9DB4" w14:textId="4C2B2352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Воскресенье</w:t>
            </w:r>
          </w:p>
        </w:tc>
      </w:tr>
      <w:tr w:rsidR="00ED5F48" w:rsidRPr="00B107D7" w14:paraId="250FBDA1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04ECF66B" w14:textId="7A1A9265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MonthStart7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" 1 ""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11B6236B" w14:textId="7A3017A0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MonthStart7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вторник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5D460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3796A5C" w14:textId="669B7DC0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MonthStart7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среда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3B248C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3F1FE86" w14:textId="6FE087F4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MonthStart7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5BE2FDF" w14:textId="5CD87249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MonthStart7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пятница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4C3F6C02" w14:textId="5B6F046B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MonthStart7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381F5514" w14:textId="455CD952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MonthStart7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7366C7E6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67EA8966" w14:textId="1A516A9B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2BA60BF0" w14:textId="2C0C5039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C24AFA9" w14:textId="77132339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4673A615" w14:textId="60F1D2AA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DB75C9A" w14:textId="7FA54195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E686C24" w14:textId="6D63843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67098601" w14:textId="6BE773C0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203AD7F0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490FC634" w14:textId="10ACB04B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7D339845" w14:textId="658B102E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F659809" w14:textId="36C34EE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7866C9C" w14:textId="6588251C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B016042" w14:textId="4F4AE19B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ED697AC" w14:textId="3A6C77B8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49857734" w14:textId="34E875FD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671CE60E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0C7AE80F" w14:textId="7823DA6C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62254111" w14:textId="389F3BE8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4A3E1D2A" w14:textId="124FB380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4BF1B4FD" w14:textId="78F28D71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2B93ADC" w14:textId="2144FF6F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713C171" w14:textId="24391019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7BF0FCBD" w14:textId="650C5DF2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3D3EA8D2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5AB2899E" w14:textId="205180D3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MonthEnd7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0E5646C5" w14:textId="110D9D3A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MonthEnd7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EE5BB46" w14:textId="68A30182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MonthEnd7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E4E3FBF" w14:textId="254616B0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MonthEnd7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3B248C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3B248C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4AF081FD" w14:textId="023D550F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MonthEnd7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7B7ADA4" w14:textId="2371C495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MonthEnd7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2C8D212E" w14:textId="04B31B5D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MonthEnd7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5D0A46A4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27DF423A" w14:textId="2D914790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MonthEnd7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2A4D59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30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3AFC7EEA" w14:textId="5260B6B4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MonthEnd7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31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39DBAAB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50ED590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523CBEE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9534267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4A273432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</w:tr>
    </w:tbl>
    <w:tbl>
      <w:tblPr>
        <w:tblStyle w:val="ae"/>
        <w:tblW w:w="5000" w:type="pct"/>
        <w:tblLook w:val="04A0" w:firstRow="1" w:lastRow="0" w:firstColumn="1" w:lastColumn="0" w:noHBand="0" w:noVBand="1"/>
        <w:tblCaption w:val="Таблица содержимого календаря"/>
      </w:tblPr>
      <w:tblGrid>
        <w:gridCol w:w="3853"/>
        <w:gridCol w:w="7699"/>
        <w:gridCol w:w="3846"/>
      </w:tblGrid>
      <w:tr w:rsidR="00F47B84" w:rsidRPr="00FA5682" w14:paraId="3897A9E6" w14:textId="6AA1C055" w:rsidTr="00907BEC">
        <w:trPr>
          <w:trHeight w:val="2268"/>
        </w:trPr>
        <w:tc>
          <w:tcPr>
            <w:tcW w:w="1251" w:type="pct"/>
            <w:vAlign w:val="bottom"/>
          </w:tcPr>
          <w:tbl>
            <w:tblPr>
              <w:tblStyle w:val="ae"/>
              <w:tblW w:w="5000" w:type="pct"/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947"/>
              <w:gridCol w:w="1013"/>
              <w:gridCol w:w="947"/>
              <w:gridCol w:w="946"/>
            </w:tblGrid>
            <w:tr w:rsidR="00F47B84" w:rsidRPr="00B107D7" w14:paraId="1C1DE5AA" w14:textId="77777777" w:rsidTr="00F47B84">
              <w:trPr>
                <w:trHeight w:val="227"/>
              </w:trPr>
              <w:tc>
                <w:tcPr>
                  <w:tcW w:w="1251" w:type="pct"/>
                </w:tcPr>
                <w:p w14:paraId="30FFC26F" w14:textId="77777777" w:rsidR="00F47B84" w:rsidRPr="00046855" w:rsidRDefault="00F47B84" w:rsidP="00046855">
                  <w:pPr>
                    <w:pStyle w:val="ad"/>
                    <w:jc w:val="left"/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5ED2EC45" w14:textId="77777777" w:rsidR="00F47B84" w:rsidRPr="00046855" w:rsidRDefault="00F47B84" w:rsidP="00046855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046855"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  <w:t>Июль</w:t>
                  </w: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5CBF0C00" w14:textId="64223C73" w:rsidR="00F47B84" w:rsidRPr="00046855" w:rsidRDefault="00F47B84" w:rsidP="00046855">
                  <w:pPr>
                    <w:pStyle w:val="ad"/>
                    <w:jc w:val="left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instrText xml:space="preserve"> DOCVARIABLE  MonthStart1 \@  yyyy   \* MERGEFORMAT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t>2029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end"/>
                  </w:r>
                </w:p>
              </w:tc>
              <w:tc>
                <w:tcPr>
                  <w:tcW w:w="1249" w:type="pct"/>
                </w:tcPr>
                <w:p w14:paraId="49B411DB" w14:textId="77777777" w:rsidR="00F47B84" w:rsidRPr="00046855" w:rsidRDefault="00F47B84" w:rsidP="00046855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</w:tr>
          </w:tbl>
          <w:p w14:paraId="42005BD6" w14:textId="77777777" w:rsidR="00F47B84" w:rsidRPr="00B107D7" w:rsidRDefault="00F47B84" w:rsidP="00046855">
            <w:pPr>
              <w:pStyle w:val="Months"/>
              <w:jc w:val="center"/>
              <w:rPr>
                <w:rFonts w:ascii="Century Gothic" w:hAnsi="Century Gothic"/>
                <w:noProof/>
                <w:color w:val="auto"/>
                <w:sz w:val="10"/>
                <w:szCs w:val="10"/>
              </w:rPr>
            </w:pPr>
          </w:p>
          <w:tbl>
            <w:tblPr>
              <w:tblStyle w:val="CalendarTable"/>
              <w:tblW w:w="5000" w:type="pct"/>
              <w:tblCellMar>
                <w:left w:w="142" w:type="dxa"/>
                <w:right w:w="142" w:type="dxa"/>
              </w:tblCellMar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551"/>
              <w:gridCol w:w="550"/>
              <w:gridCol w:w="551"/>
              <w:gridCol w:w="550"/>
              <w:gridCol w:w="551"/>
              <w:gridCol w:w="550"/>
              <w:gridCol w:w="550"/>
            </w:tblGrid>
            <w:tr w:rsidR="00F47B84" w:rsidRPr="00046855" w14:paraId="3E59FE93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2CFF99C" w14:textId="041A2139" w:rsidR="00F47B84" w:rsidRPr="00046855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ПН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FA7997C" w14:textId="39819B86" w:rsidR="00F47B84" w:rsidRPr="00046855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ВТ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BB7EC48" w14:textId="5526E2C8" w:rsidR="00F47B84" w:rsidRPr="00046855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СР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9F075E0" w14:textId="024460EF" w:rsidR="00F47B84" w:rsidRPr="00046855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ЧТ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8E6E59E" w14:textId="132D20A6" w:rsidR="00F47B84" w:rsidRPr="00046855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ПТ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D03D708" w14:textId="4B6C28EC" w:rsidR="00F47B84" w:rsidRPr="00046855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СБ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75D38D5" w14:textId="0D4CDBB1" w:rsidR="00F47B84" w:rsidRPr="00046855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ВС</w:t>
                  </w:r>
                </w:p>
              </w:tc>
            </w:tr>
            <w:tr w:rsidR="00F47B84" w:rsidRPr="00046855" w14:paraId="316B4155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1D8813EA" w14:textId="786F8212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MonthStart7 \@ dddd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046855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" 1 ""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0870A891" w14:textId="33BB0069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MonthStart7 \@ dddd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046855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5D460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64FF6AC3" w14:textId="6E2D3F5D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MonthStart7 \@ dddd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046855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35AF9B80" w14:textId="6FFE96D9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MonthStart7 \@ dddd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046855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2CED3D1E" w14:textId="3D8A8FB7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MonthStart7 \@ dddd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= “</w:instrText>
                  </w:r>
                  <w:r w:rsidRPr="00046855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244E638B" w14:textId="65E04D95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MonthStart7 \@ dddd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046855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6E4D9573" w14:textId="0A119F22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MonthStart7 \@ dddd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046855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046855" w14:paraId="5A4BAA8A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AB62AB9" w14:textId="1F34F5BE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=G2+1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991FB09" w14:textId="7CFDB78B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=A3+1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0585D9D" w14:textId="788F93E4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=B3+1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4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90C259A" w14:textId="50867212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=C3+1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5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20B6F6A" w14:textId="479EE048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=D3+1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6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BBE39FB" w14:textId="1CBCF7F1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=E3+1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7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BC3316C" w14:textId="15C26324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=F3+1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8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046855" w14:paraId="2321E5D6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3DA53B7" w14:textId="1848D1C0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=G3+1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9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9CA5652" w14:textId="6364B2F0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=A4+1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10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25E3C2A" w14:textId="6EF83749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=B4+1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11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436EFD2" w14:textId="6655BF70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=C4+1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12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A9B3FF4" w14:textId="0765CE42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=D4+1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13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0F1465D" w14:textId="7440E0A5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=E4+1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14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32525A4" w14:textId="59B93CF8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=F4+1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15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046855" w14:paraId="4E21CBB4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67B13BD" w14:textId="61AF084E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=G4+1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16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AB12110" w14:textId="7AFCF7F2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=A5+1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17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84E2FC4" w14:textId="6994A1CC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=B5+1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18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A8B3A96" w14:textId="2D654D0F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=C5+1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19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A5351CE" w14:textId="0E87143D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=D5+1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20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975FFFD" w14:textId="40075469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=E5+1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21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EEA5093" w14:textId="0C7AB59A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=F5+1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22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046855" w14:paraId="612136E2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19089FE" w14:textId="32027ED3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22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22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MonthEnd7 \@ 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23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23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23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10A8155" w14:textId="32415499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23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23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MonthEnd7 \@ 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24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B106C3A" w14:textId="5ED63AA0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MonthEnd7 \@ 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25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014C3F3" w14:textId="221FE02F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MonthEnd7 \@ 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26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7AE1F6D" w14:textId="2B035DED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MonthEnd7 \@ 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27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DF86822" w14:textId="2D6FBCD3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MonthEnd7 \@ 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28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DBFC625" w14:textId="706A6A12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MonthEnd7 \@ 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29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046855" w14:paraId="43686691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24353D8" w14:textId="00D4FB50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MonthEnd7 \@ 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A4D59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30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BF453D7" w14:textId="5701B478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MonthEnd7 \@ 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31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7415F28" w14:textId="77777777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1EC6BB4" w14:textId="77777777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5ECC0FD" w14:textId="77777777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6B499A2" w14:textId="77777777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97688BC" w14:textId="77777777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</w:tr>
          </w:tbl>
          <w:p w14:paraId="4B203E0B" w14:textId="77777777" w:rsidR="00F47B84" w:rsidRPr="00B107D7" w:rsidRDefault="00F47B84" w:rsidP="00FC5F25">
            <w:pPr>
              <w:pStyle w:val="ad"/>
              <w:jc w:val="left"/>
              <w:rPr>
                <w:rFonts w:ascii="Century Gothic" w:hAnsi="Century Gothic" w:cs="Calibri"/>
                <w:noProof/>
                <w:color w:val="auto"/>
                <w:sz w:val="80"/>
                <w:szCs w:val="80"/>
                <w:lang w:bidi="ru-RU"/>
              </w:rPr>
            </w:pPr>
          </w:p>
        </w:tc>
        <w:tc>
          <w:tcPr>
            <w:tcW w:w="2500" w:type="pct"/>
            <w:tcMar>
              <w:left w:w="142" w:type="dxa"/>
              <w:right w:w="142" w:type="dxa"/>
            </w:tcMar>
            <w:vAlign w:val="bottom"/>
          </w:tcPr>
          <w:p w14:paraId="289717E6" w14:textId="77777777" w:rsidR="00F47B84" w:rsidRPr="00F47B84" w:rsidRDefault="00F47B84" w:rsidP="00F47B84">
            <w:pPr>
              <w:pStyle w:val="ad"/>
              <w:jc w:val="center"/>
              <w:rPr>
                <w:rFonts w:ascii="Century Gothic" w:hAnsi="Century Gothic"/>
                <w:noProof/>
                <w:color w:val="auto"/>
                <w:sz w:val="80"/>
                <w:szCs w:val="80"/>
                <w:lang w:bidi="ru-RU"/>
              </w:rPr>
            </w:pPr>
            <w:r w:rsidRPr="00F47B84">
              <w:rPr>
                <w:rFonts w:ascii="Century Gothic" w:hAnsi="Century Gothic" w:cs="Calibri"/>
                <w:noProof/>
                <w:color w:val="auto"/>
                <w:sz w:val="80"/>
                <w:szCs w:val="80"/>
                <w:lang w:bidi="ru-RU"/>
              </w:rPr>
              <w:t>Август</w:t>
            </w:r>
          </w:p>
          <w:p w14:paraId="055F6AFA" w14:textId="012E9A4E" w:rsidR="00F47B84" w:rsidRPr="00B107D7" w:rsidRDefault="00F47B84" w:rsidP="00F47B84">
            <w:pPr>
              <w:pStyle w:val="ad"/>
              <w:jc w:val="center"/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</w:pP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begin"/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instrText xml:space="preserve"> DOCVARIABLE  MonthStart1 \@  yyyy   \* MERGEFORMAT </w:instrText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t>2029</w:t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end"/>
            </w:r>
          </w:p>
        </w:tc>
        <w:tc>
          <w:tcPr>
            <w:tcW w:w="1249" w:type="pct"/>
            <w:vAlign w:val="bottom"/>
          </w:tcPr>
          <w:tbl>
            <w:tblPr>
              <w:tblStyle w:val="ae"/>
              <w:tblW w:w="5000" w:type="pct"/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747"/>
              <w:gridCol w:w="1604"/>
              <w:gridCol w:w="905"/>
              <w:gridCol w:w="590"/>
            </w:tblGrid>
            <w:tr w:rsidR="00F47B84" w:rsidRPr="00B107D7" w14:paraId="153C5C83" w14:textId="77777777" w:rsidTr="00F47B84">
              <w:trPr>
                <w:trHeight w:val="227"/>
              </w:trPr>
              <w:tc>
                <w:tcPr>
                  <w:tcW w:w="1251" w:type="pct"/>
                </w:tcPr>
                <w:p w14:paraId="7024C989" w14:textId="77777777" w:rsidR="00F47B84" w:rsidRPr="00046855" w:rsidRDefault="00F47B84" w:rsidP="00046855">
                  <w:pPr>
                    <w:pStyle w:val="ad"/>
                    <w:jc w:val="left"/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4E548661" w14:textId="77777777" w:rsidR="00F47B84" w:rsidRPr="00046855" w:rsidRDefault="00F47B84" w:rsidP="00046855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046855"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  <w:t>Сентябрь</w:t>
                  </w: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1BB40996" w14:textId="1BE395F8" w:rsidR="00F47B84" w:rsidRPr="00046855" w:rsidRDefault="00F47B84" w:rsidP="00046855">
                  <w:pPr>
                    <w:pStyle w:val="ad"/>
                    <w:jc w:val="left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instrText xml:space="preserve"> DOCVARIABLE  MonthStart1 \@  yyyy   \* MERGEFORMAT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t>2029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end"/>
                  </w:r>
                </w:p>
              </w:tc>
              <w:tc>
                <w:tcPr>
                  <w:tcW w:w="1249" w:type="pct"/>
                </w:tcPr>
                <w:p w14:paraId="64E08ADE" w14:textId="77777777" w:rsidR="00F47B84" w:rsidRPr="00046855" w:rsidRDefault="00F47B84" w:rsidP="00046855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</w:tr>
          </w:tbl>
          <w:p w14:paraId="47B5DCB7" w14:textId="77777777" w:rsidR="00F47B84" w:rsidRPr="00B107D7" w:rsidRDefault="00F47B84" w:rsidP="00046855">
            <w:pPr>
              <w:pStyle w:val="Months"/>
              <w:jc w:val="center"/>
              <w:rPr>
                <w:rFonts w:ascii="Century Gothic" w:hAnsi="Century Gothic"/>
                <w:noProof/>
                <w:color w:val="auto"/>
                <w:sz w:val="10"/>
                <w:szCs w:val="10"/>
              </w:rPr>
            </w:pPr>
          </w:p>
          <w:tbl>
            <w:tblPr>
              <w:tblStyle w:val="CalendarTable"/>
              <w:tblW w:w="5000" w:type="pct"/>
              <w:tblCellMar>
                <w:left w:w="142" w:type="dxa"/>
                <w:right w:w="142" w:type="dxa"/>
              </w:tblCellMar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550"/>
              <w:gridCol w:w="549"/>
              <w:gridCol w:w="550"/>
              <w:gridCol w:w="549"/>
              <w:gridCol w:w="550"/>
              <w:gridCol w:w="549"/>
              <w:gridCol w:w="549"/>
            </w:tblGrid>
            <w:tr w:rsidR="00F47B84" w:rsidRPr="00B107D7" w14:paraId="2E0FC384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6E12B21" w14:textId="04D601A8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ПН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74051E1" w14:textId="1F8205F0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046855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ВТ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991E3C0" w14:textId="2C9D25FF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046855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СР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CDB33BD" w14:textId="37D5F5F5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046855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ЧТ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05C9E39" w14:textId="702A949A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046855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ПТ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C2EABE7" w14:textId="3E428247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046855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СБ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585836D" w14:textId="680643B0" w:rsidR="00F47B84" w:rsidRPr="00B107D7" w:rsidRDefault="00F47B84" w:rsidP="00907BEC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ВС</w:t>
                  </w:r>
                </w:p>
              </w:tc>
            </w:tr>
            <w:tr w:rsidR="00F47B84" w:rsidRPr="00B107D7" w14:paraId="0C2E0EC0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2DCC6D68" w14:textId="6A4F2D5F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MonthStart9 \@ dddd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046855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" 1 ""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168DE914" w14:textId="4029F972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MonthStart9 \@ dddd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046855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5D3363E1" w14:textId="0E4CEC8D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MonthStart9 \@ dddd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046855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178B90BF" w14:textId="02CBD337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MonthStart9 \@ dddd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046855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603CB957" w14:textId="7245999D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MonthStart9 \@ dddd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= “</w:instrText>
                  </w:r>
                  <w:r w:rsidRPr="00046855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149F232A" w14:textId="6E395745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MonthStart9 \@ dddd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046855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3814AC98" w14:textId="1169B489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MonthStart9 \@ dddd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046855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3D773F79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DF892D2" w14:textId="65DB906C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=G2+1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4256F89" w14:textId="46B73ECC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=A3+1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4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4B34AE2A" w14:textId="7E78B22F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=B3+1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5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F0A6177" w14:textId="21ADB0DA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=C3+1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6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C49F4C4" w14:textId="357450AC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=D3+1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7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C3FB136" w14:textId="385E9331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=E3+1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8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27E2C54" w14:textId="30D4B0E9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=F3+1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9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22BA702D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2CADE33" w14:textId="3B91B7FC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=G3+1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10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BBB21D1" w14:textId="5FEEFB0D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=A4+1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11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50D4038" w14:textId="2D1DA28C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=B4+1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12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8657065" w14:textId="2751D47E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=C4+1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13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4695BA8B" w14:textId="1F3986D5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=D4+1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14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92236E4" w14:textId="113CB03B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=E4+1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15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0A0C536" w14:textId="4E22EB24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=F4+1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16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708B8155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56E33BB" w14:textId="1A9AE14E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=G4+1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17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FC36E6A" w14:textId="3042F144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=A5+1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18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76FBE6A" w14:textId="7A64E49A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=B5+1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19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4E89D2F" w14:textId="005DF1D6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=C5+1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20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AE2E226" w14:textId="13152238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=D5+1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21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D0AAFFC" w14:textId="08082A6C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=E5+1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22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E0E2AC5" w14:textId="6721E85E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=F5+1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23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760C55AA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2ED9BCE" w14:textId="47C45ABD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23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23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MonthEnd9 \@ 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24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07F0679" w14:textId="530EFDA9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MonthEnd9 \@ 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25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4284B98" w14:textId="088316C2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MonthEnd9 \@ 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26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8E8AE75" w14:textId="5E8A2883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MonthEnd9 \@ 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27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17986BC" w14:textId="5C020757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MonthEnd9 \@ 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28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E32B809" w14:textId="6480E829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MonthEnd9 \@ 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A4D59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29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ACAEDAA" w14:textId="1A8B4FF2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MonthEnd9 \@ 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30</w: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50A27A83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23F62D4" w14:textId="069E2B23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MonthEnd9 \@ 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5D460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4BF3375" w14:textId="02F48EFB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5D460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MonthEnd9 \@ d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5D460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=A7+1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04685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626048B" w14:textId="77777777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B8917B2" w14:textId="77777777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55EE147" w14:textId="77777777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3F543ED" w14:textId="77777777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33B9A7C" w14:textId="77777777" w:rsidR="00F47B84" w:rsidRPr="00046855" w:rsidRDefault="00F47B84" w:rsidP="00907BEC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</w:tr>
          </w:tbl>
          <w:p w14:paraId="5A5C63D4" w14:textId="77777777" w:rsidR="00F47B84" w:rsidRPr="00B107D7" w:rsidRDefault="00F47B84" w:rsidP="00FC5F25">
            <w:pPr>
              <w:pStyle w:val="ad"/>
              <w:rPr>
                <w:rFonts w:ascii="Century Gothic" w:hAnsi="Century Gothic"/>
                <w:noProof/>
                <w:color w:val="auto"/>
                <w:sz w:val="80"/>
                <w:szCs w:val="80"/>
                <w:lang w:bidi="ru-RU"/>
              </w:rPr>
            </w:pPr>
          </w:p>
        </w:tc>
      </w:tr>
    </w:tbl>
    <w:p w14:paraId="36B97403" w14:textId="63A23460" w:rsidR="00ED5F48" w:rsidRPr="00B107D7" w:rsidRDefault="00ED5F48" w:rsidP="00FC5F25">
      <w:pPr>
        <w:pStyle w:val="Months"/>
        <w:jc w:val="center"/>
        <w:rPr>
          <w:rFonts w:ascii="Century Gothic" w:hAnsi="Century Gothic"/>
          <w:noProof/>
          <w:color w:val="auto"/>
          <w:sz w:val="10"/>
          <w:szCs w:val="10"/>
        </w:rPr>
      </w:pPr>
    </w:p>
    <w:tbl>
      <w:tblPr>
        <w:tblStyle w:val="CalendarTable"/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Таблица содержимого календаря"/>
      </w:tblPr>
      <w:tblGrid>
        <w:gridCol w:w="2173"/>
        <w:gridCol w:w="2200"/>
        <w:gridCol w:w="2206"/>
        <w:gridCol w:w="2206"/>
        <w:gridCol w:w="2206"/>
        <w:gridCol w:w="2206"/>
        <w:gridCol w:w="2166"/>
      </w:tblGrid>
      <w:tr w:rsidR="006F5860" w:rsidRPr="00B107D7" w14:paraId="58B73B97" w14:textId="77777777" w:rsidTr="00907BEC">
        <w:trPr>
          <w:trHeight w:val="340"/>
        </w:trPr>
        <w:tc>
          <w:tcPr>
            <w:tcW w:w="707" w:type="pct"/>
            <w:shd w:val="clear" w:color="auto" w:fill="auto"/>
            <w:vAlign w:val="center"/>
          </w:tcPr>
          <w:p w14:paraId="03A47607" w14:textId="051ACDC7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Понедельник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5750A356" w14:textId="09316C8F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Вторник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4B970E4E" w14:textId="50B6677A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Среда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7D0CAE09" w14:textId="74DE8484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Четверг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6A7D7818" w14:textId="5654502A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Пятница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6A750F0D" w14:textId="038E862D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Суббота</w:t>
            </w:r>
          </w:p>
        </w:tc>
        <w:tc>
          <w:tcPr>
            <w:tcW w:w="705" w:type="pct"/>
            <w:shd w:val="clear" w:color="auto" w:fill="auto"/>
            <w:vAlign w:val="center"/>
          </w:tcPr>
          <w:p w14:paraId="27CF59DD" w14:textId="50A1414A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Воскресенье</w:t>
            </w:r>
          </w:p>
        </w:tc>
      </w:tr>
      <w:tr w:rsidR="00ED5F48" w:rsidRPr="00B107D7" w14:paraId="4D9E18BA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0875F490" w14:textId="3149AD11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MonthStart8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среда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" 1 ""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3033F096" w14:textId="2D32375E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MonthStart8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среда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вторник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FB338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3A16DC7" w14:textId="42138E65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MonthStart8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среда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среда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2FD497A" w14:textId="39D559A2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MonthStart8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среда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9F8B385" w14:textId="493B61CA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MonthStart8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среда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пятница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50BEC3A" w14:textId="7E27668B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MonthStart8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среда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45725119" w14:textId="6FC9B87C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MonthStart8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среда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20258D95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45277FF2" w14:textId="1DB0BB8D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176441BB" w14:textId="4DAF79B0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C3A5C1A" w14:textId="1B774B6D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5EC41FC" w14:textId="5ECC521D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3AC5A28" w14:textId="72E21EDD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60B82CD" w14:textId="56AB3C43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32A5DD3F" w14:textId="12D85373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6E3A00FA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5BB562D8" w14:textId="53A20F05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589DF0E1" w14:textId="77F46E78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E2EBD9B" w14:textId="463EE04D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22CC34B" w14:textId="46E4B84D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A4CE1E0" w14:textId="5DEFFA33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28208BE" w14:textId="72A210C3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31964DF8" w14:textId="524EDABF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319BF7D1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42446783" w14:textId="1E7EBBAB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5543ED9F" w14:textId="2E989D44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9FFCF38" w14:textId="3ED03A2C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5BD64BE" w14:textId="28742EC1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DCEBF36" w14:textId="055D2D40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F8A73ED" w14:textId="55B89B91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5D8E27DB" w14:textId="58AF721A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7343E446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477EDF0C" w14:textId="28FD4363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MonthEnd8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693FAC31" w14:textId="19B25143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MonthEnd8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4ABDD607" w14:textId="343DE33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MonthEnd8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FC8988A" w14:textId="6F49D659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MonthEnd8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2A4D59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2A4D59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30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D90E9B4" w14:textId="3463B04F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MonthEnd8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31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B629D18" w14:textId="570024BC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MonthEnd8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5131818D" w14:textId="2BFF3DF9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MonthEnd8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3B248C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35D117A2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0E993A68" w14:textId="3DA94D4D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MonthEnd8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27626DB1" w14:textId="4C930062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MonthEnd8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616E4D7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755AECC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D1FA5C4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227525A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698F342A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</w:tr>
    </w:tbl>
    <w:tbl>
      <w:tblPr>
        <w:tblStyle w:val="ae"/>
        <w:tblW w:w="5000" w:type="pct"/>
        <w:tblLook w:val="04A0" w:firstRow="1" w:lastRow="0" w:firstColumn="1" w:lastColumn="0" w:noHBand="0" w:noVBand="1"/>
        <w:tblCaption w:val="Таблица содержимого календаря"/>
      </w:tblPr>
      <w:tblGrid>
        <w:gridCol w:w="3853"/>
        <w:gridCol w:w="7699"/>
        <w:gridCol w:w="3846"/>
      </w:tblGrid>
      <w:tr w:rsidR="00F47B84" w:rsidRPr="00B107D7" w14:paraId="50296CB7" w14:textId="522AA85D" w:rsidTr="00907BEC">
        <w:trPr>
          <w:trHeight w:val="2268"/>
        </w:trPr>
        <w:tc>
          <w:tcPr>
            <w:tcW w:w="1251" w:type="pct"/>
            <w:vAlign w:val="bottom"/>
          </w:tcPr>
          <w:tbl>
            <w:tblPr>
              <w:tblStyle w:val="ae"/>
              <w:tblW w:w="5000" w:type="pct"/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898"/>
              <w:gridCol w:w="1162"/>
              <w:gridCol w:w="905"/>
              <w:gridCol w:w="888"/>
            </w:tblGrid>
            <w:tr w:rsidR="00F47B84" w:rsidRPr="00FA5682" w14:paraId="353ACD0A" w14:textId="77777777" w:rsidTr="00F47B84">
              <w:trPr>
                <w:trHeight w:val="227"/>
              </w:trPr>
              <w:tc>
                <w:tcPr>
                  <w:tcW w:w="1251" w:type="pct"/>
                </w:tcPr>
                <w:p w14:paraId="5CD620A9" w14:textId="77777777" w:rsidR="00F47B84" w:rsidRPr="00FA5682" w:rsidRDefault="00F47B84" w:rsidP="00FA5682">
                  <w:pPr>
                    <w:pStyle w:val="ad"/>
                    <w:jc w:val="left"/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1DAFCE82" w14:textId="77777777" w:rsidR="00F47B84" w:rsidRPr="00FA5682" w:rsidRDefault="00F47B84" w:rsidP="00FA5682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  <w:t>Август</w:t>
                  </w: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7C922644" w14:textId="7C286EAC" w:rsidR="00F47B84" w:rsidRPr="00FA5682" w:rsidRDefault="00F47B84" w:rsidP="00FA5682">
                  <w:pPr>
                    <w:pStyle w:val="ad"/>
                    <w:jc w:val="left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instrText xml:space="preserve"> DOCVARIABLE  MonthStart1 \@  yyyy   \* MERGEFORMAT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t>2029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end"/>
                  </w:r>
                </w:p>
              </w:tc>
              <w:tc>
                <w:tcPr>
                  <w:tcW w:w="1249" w:type="pct"/>
                </w:tcPr>
                <w:p w14:paraId="3BB1F618" w14:textId="77777777" w:rsidR="00F47B84" w:rsidRPr="00FA5682" w:rsidRDefault="00F47B84" w:rsidP="00FA5682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</w:tr>
          </w:tbl>
          <w:p w14:paraId="2BD8B5B3" w14:textId="77777777" w:rsidR="00F47B84" w:rsidRPr="00B107D7" w:rsidRDefault="00F47B84" w:rsidP="00FA5682">
            <w:pPr>
              <w:pStyle w:val="Months"/>
              <w:jc w:val="center"/>
              <w:rPr>
                <w:rFonts w:ascii="Century Gothic" w:hAnsi="Century Gothic"/>
                <w:noProof/>
                <w:color w:val="auto"/>
                <w:sz w:val="10"/>
                <w:szCs w:val="10"/>
              </w:rPr>
            </w:pPr>
          </w:p>
          <w:tbl>
            <w:tblPr>
              <w:tblStyle w:val="CalendarTable"/>
              <w:tblW w:w="5000" w:type="pct"/>
              <w:tblCellMar>
                <w:left w:w="142" w:type="dxa"/>
                <w:right w:w="142" w:type="dxa"/>
              </w:tblCellMar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551"/>
              <w:gridCol w:w="550"/>
              <w:gridCol w:w="551"/>
              <w:gridCol w:w="550"/>
              <w:gridCol w:w="551"/>
              <w:gridCol w:w="550"/>
              <w:gridCol w:w="550"/>
            </w:tblGrid>
            <w:tr w:rsidR="00F47B84" w:rsidRPr="00B107D7" w14:paraId="3AB58828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3BF6F4B" w14:textId="4F6C7188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ПН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21D4CDD" w14:textId="21C6D02E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ВТ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91A921A" w14:textId="56D8C632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СР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B63C4CB" w14:textId="6A586C3E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ЧТ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D814EF3" w14:textId="177B57E4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ПТ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4BEAAC0" w14:textId="585EF46C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СБ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1A965DC" w14:textId="4BBD8DEB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ВС</w:t>
                  </w:r>
                </w:p>
              </w:tc>
            </w:tr>
            <w:tr w:rsidR="00F47B84" w:rsidRPr="00B107D7" w14:paraId="49FEFE49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61353B33" w14:textId="6A316B8F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MonthStart8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" 1 ""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522CF71B" w14:textId="130D22A0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MonthStart8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FB3385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2210B003" w14:textId="7D4D9374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MonthStart8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753D1776" w14:textId="22FA3A05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MonthStart8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43BA08CC" w14:textId="669089A2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MonthStart8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52F0488F" w14:textId="4326DE6E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MonthStart8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4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671C769B" w14:textId="5753652F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MonthStart8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5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5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5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47B08992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66E1886" w14:textId="66971246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6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8AFBCFF" w14:textId="71DDA6A0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7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8F26730" w14:textId="56BB6CF9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8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66D9380" w14:textId="7A8B221D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9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4C06108" w14:textId="51004CDB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10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35726FC" w14:textId="46BD8D9E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11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417F3211" w14:textId="0FAE343A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12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6C5B4302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A9A863F" w14:textId="5842E503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13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51D016A" w14:textId="73739EAA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14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4CC3A3D" w14:textId="0F5B4B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15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9E32461" w14:textId="68C6CD8D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16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9F77E91" w14:textId="01BF9175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17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6BF7F02" w14:textId="6ED5D1D0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18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B782CCC" w14:textId="555090C8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19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53E56213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42686B6" w14:textId="3CE3C2DE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20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50AA5A5" w14:textId="05E62AA6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21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4818742" w14:textId="6E1A6552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22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82E9A0F" w14:textId="7C18AFBF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23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ED91C4C" w14:textId="60EC371D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24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A1F6A33" w14:textId="090E7D0E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25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239F129" w14:textId="31C19A84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26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4DE72E11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1F044E0" w14:textId="35D65D4E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MonthEnd8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27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98F1447" w14:textId="7DFD6FFE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MonthEnd8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28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109A589" w14:textId="57153DC1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MonthEnd8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29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A204606" w14:textId="54B8BE4E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MonthEnd8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A4D59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2A4D59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30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32B1213" w14:textId="1803C1B6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MonthEnd8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31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66117B9" w14:textId="3E14B14C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MonthEnd8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5D81696" w14:textId="1D5F3AD6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MonthEnd8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74E7CDBB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8DF1725" w14:textId="242710EA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MonthEnd8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187BF88" w14:textId="37AA2A8A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MonthEnd8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FCB9D1F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1578A80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6691AFC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93CD7CB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E2F3A98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</w:tr>
          </w:tbl>
          <w:p w14:paraId="3E57E090" w14:textId="77777777" w:rsidR="00F47B84" w:rsidRPr="00B107D7" w:rsidRDefault="00F47B84" w:rsidP="00FC5F25">
            <w:pPr>
              <w:pStyle w:val="ad"/>
              <w:jc w:val="left"/>
              <w:rPr>
                <w:rFonts w:ascii="Century Gothic" w:hAnsi="Century Gothic" w:cs="Calibri"/>
                <w:noProof/>
                <w:color w:val="auto"/>
                <w:sz w:val="80"/>
                <w:szCs w:val="80"/>
                <w:lang w:bidi="ru-RU"/>
              </w:rPr>
            </w:pPr>
          </w:p>
        </w:tc>
        <w:tc>
          <w:tcPr>
            <w:tcW w:w="2500" w:type="pct"/>
            <w:tcMar>
              <w:left w:w="142" w:type="dxa"/>
              <w:right w:w="142" w:type="dxa"/>
            </w:tcMar>
            <w:vAlign w:val="bottom"/>
          </w:tcPr>
          <w:p w14:paraId="3022124A" w14:textId="77777777" w:rsidR="00F47B84" w:rsidRPr="00F47B84" w:rsidRDefault="00F47B84" w:rsidP="00F47B84">
            <w:pPr>
              <w:pStyle w:val="ad"/>
              <w:jc w:val="center"/>
              <w:rPr>
                <w:rFonts w:ascii="Century Gothic" w:hAnsi="Century Gothic"/>
                <w:noProof/>
                <w:color w:val="auto"/>
                <w:sz w:val="80"/>
                <w:szCs w:val="80"/>
                <w:lang w:bidi="ru-RU"/>
              </w:rPr>
            </w:pPr>
            <w:r w:rsidRPr="00F47B84">
              <w:rPr>
                <w:rFonts w:ascii="Century Gothic" w:hAnsi="Century Gothic" w:cs="Calibri"/>
                <w:noProof/>
                <w:color w:val="auto"/>
                <w:sz w:val="80"/>
                <w:szCs w:val="80"/>
                <w:lang w:bidi="ru-RU"/>
              </w:rPr>
              <w:t>Сентябрь</w:t>
            </w:r>
          </w:p>
          <w:p w14:paraId="2C122BDC" w14:textId="16808701" w:rsidR="00F47B84" w:rsidRPr="00B107D7" w:rsidRDefault="00F47B84" w:rsidP="00F47B84">
            <w:pPr>
              <w:pStyle w:val="ad"/>
              <w:jc w:val="center"/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</w:pP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begin"/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instrText xml:space="preserve"> DOCVARIABLE  MonthStart1 \@  yyyy   \* MERGEFORMAT </w:instrText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t>2029</w:t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end"/>
            </w:r>
          </w:p>
        </w:tc>
        <w:tc>
          <w:tcPr>
            <w:tcW w:w="1249" w:type="pct"/>
            <w:vAlign w:val="bottom"/>
          </w:tcPr>
          <w:tbl>
            <w:tblPr>
              <w:tblStyle w:val="ae"/>
              <w:tblW w:w="5000" w:type="pct"/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812"/>
              <w:gridCol w:w="1410"/>
              <w:gridCol w:w="905"/>
              <w:gridCol w:w="719"/>
            </w:tblGrid>
            <w:tr w:rsidR="00F47B84" w:rsidRPr="00B107D7" w14:paraId="74F6710C" w14:textId="77777777" w:rsidTr="00F47B84">
              <w:trPr>
                <w:trHeight w:val="227"/>
              </w:trPr>
              <w:tc>
                <w:tcPr>
                  <w:tcW w:w="1251" w:type="pct"/>
                </w:tcPr>
                <w:p w14:paraId="32B63F90" w14:textId="77777777" w:rsidR="00F47B84" w:rsidRPr="00FA5682" w:rsidRDefault="00F47B84" w:rsidP="00FA5682">
                  <w:pPr>
                    <w:pStyle w:val="ad"/>
                    <w:jc w:val="left"/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14B14E15" w14:textId="77777777" w:rsidR="00F47B84" w:rsidRPr="00FA5682" w:rsidRDefault="00F47B84" w:rsidP="00FA5682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  <w:t>Октябрь</w:t>
                  </w: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710D3C24" w14:textId="44CE5BCE" w:rsidR="00F47B84" w:rsidRPr="00FA5682" w:rsidRDefault="00F47B84" w:rsidP="00FA5682">
                  <w:pPr>
                    <w:pStyle w:val="ad"/>
                    <w:jc w:val="left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instrText xml:space="preserve"> DOCVARIABLE  MonthStart1 \@  yyyy   \* MERGEFORMAT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t>2029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end"/>
                  </w:r>
                </w:p>
              </w:tc>
              <w:tc>
                <w:tcPr>
                  <w:tcW w:w="1249" w:type="pct"/>
                </w:tcPr>
                <w:p w14:paraId="23C919FB" w14:textId="77777777" w:rsidR="00F47B84" w:rsidRPr="00FA5682" w:rsidRDefault="00F47B84" w:rsidP="00FA5682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</w:tr>
          </w:tbl>
          <w:p w14:paraId="2D5BC269" w14:textId="77777777" w:rsidR="00F47B84" w:rsidRPr="00B107D7" w:rsidRDefault="00F47B84" w:rsidP="00FA5682">
            <w:pPr>
              <w:pStyle w:val="Months"/>
              <w:jc w:val="center"/>
              <w:rPr>
                <w:rFonts w:ascii="Century Gothic" w:hAnsi="Century Gothic"/>
                <w:noProof/>
                <w:color w:val="auto"/>
                <w:sz w:val="10"/>
                <w:szCs w:val="10"/>
              </w:rPr>
            </w:pPr>
          </w:p>
          <w:tbl>
            <w:tblPr>
              <w:tblStyle w:val="CalendarTable"/>
              <w:tblW w:w="5000" w:type="pct"/>
              <w:tblCellMar>
                <w:left w:w="142" w:type="dxa"/>
                <w:right w:w="142" w:type="dxa"/>
              </w:tblCellMar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550"/>
              <w:gridCol w:w="549"/>
              <w:gridCol w:w="550"/>
              <w:gridCol w:w="549"/>
              <w:gridCol w:w="550"/>
              <w:gridCol w:w="549"/>
              <w:gridCol w:w="549"/>
            </w:tblGrid>
            <w:tr w:rsidR="00F47B84" w:rsidRPr="00B107D7" w14:paraId="356E124F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43E0319" w14:textId="0D2522BE" w:rsidR="00F47B84" w:rsidRPr="00B107D7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ПН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A099E76" w14:textId="2EED3909" w:rsidR="00F47B84" w:rsidRPr="00B107D7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ВТ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E110089" w14:textId="0D338B12" w:rsidR="00F47B84" w:rsidRPr="00B107D7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СР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D4E88A6" w14:textId="5ADA855D" w:rsidR="00F47B84" w:rsidRPr="00B107D7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ЧТ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8DD0BF6" w14:textId="52F1F85D" w:rsidR="00F47B84" w:rsidRPr="00B107D7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ПТ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320DD66" w14:textId="3C86E93E" w:rsidR="00F47B84" w:rsidRPr="00B107D7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СБ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EDA3D4A" w14:textId="31281534" w:rsidR="00F47B84" w:rsidRPr="00B107D7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ВС</w:t>
                  </w:r>
                </w:p>
              </w:tc>
            </w:tr>
            <w:tr w:rsidR="00F47B84" w:rsidRPr="00B107D7" w14:paraId="5E2D8B2E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5AC123AF" w14:textId="01747292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MonthStart10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" 1 ""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3E82D940" w14:textId="11FFB615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MonthStart10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3CD53C93" w14:textId="30CFAEDB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MonthStart10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5B81A273" w14:textId="454ABA2B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MonthStart10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4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174207D2" w14:textId="26EF8A1C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MonthStart10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5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5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5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5B32C84C" w14:textId="5CCCF62B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MonthStart10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5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6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463AF09D" w14:textId="521C16F3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MonthStart10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7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39C87C72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4413CE1" w14:textId="6CEF6CD3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8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5C93D0F" w14:textId="746D04E5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9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4384091" w14:textId="6126B94C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10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D11C587" w14:textId="757CE354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11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DD3B77D" w14:textId="0D9F9191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12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E332289" w14:textId="402AB0C4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13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AC0995E" w14:textId="728345D9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14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7AF29615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B5AFE53" w14:textId="08216292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15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CDB98FB" w14:textId="412C4D9D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16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F88C56E" w14:textId="2FC2A982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17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D0AC42F" w14:textId="0D19B19B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18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11513E6" w14:textId="1C646103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19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0A90359" w14:textId="2B617C2A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20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EF227EE" w14:textId="516062DF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21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5D5420BD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774AA2A" w14:textId="030FCEE6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22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1B0D929" w14:textId="3FF4A2E0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23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887D3CF" w14:textId="0D8FD70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24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DD584D6" w14:textId="3D815A99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25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3560160" w14:textId="33DC361C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26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57F8EA1" w14:textId="0C46F839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27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98F664C" w14:textId="2CA19A49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28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7140D9E4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F78D629" w14:textId="1E34D5A3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MonthEnd10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29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9BCEB7D" w14:textId="03C19D50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MonthEnd10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30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FA2F958" w14:textId="53C0E26C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MonthEnd10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31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A448420" w14:textId="662B1676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MonthEnd10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18DB3B0" w14:textId="5574F7AD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MonthEnd10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4334EA4" w14:textId="54D92F64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MonthEnd10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F5CAC0B" w14:textId="5CF17A92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MonthEnd10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527DD3BF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FF3ECFF" w14:textId="5FA6FD2E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MonthEnd10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BD7E581" w14:textId="5B175FBE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MonthEnd10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A4D59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48C4ACD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51E5224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7422DB5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0E0518C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8A524B3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</w:tr>
          </w:tbl>
          <w:p w14:paraId="4989D31F" w14:textId="77777777" w:rsidR="00F47B84" w:rsidRPr="00B107D7" w:rsidRDefault="00F47B84" w:rsidP="00FC5F25">
            <w:pPr>
              <w:pStyle w:val="ad"/>
              <w:rPr>
                <w:rFonts w:ascii="Century Gothic" w:hAnsi="Century Gothic"/>
                <w:noProof/>
                <w:color w:val="auto"/>
                <w:sz w:val="80"/>
                <w:szCs w:val="80"/>
                <w:lang w:bidi="ru-RU"/>
              </w:rPr>
            </w:pPr>
          </w:p>
        </w:tc>
      </w:tr>
    </w:tbl>
    <w:p w14:paraId="3A1C3F59" w14:textId="58A003CF" w:rsidR="00ED5F48" w:rsidRPr="00B107D7" w:rsidRDefault="00ED5F48" w:rsidP="00FC5F25">
      <w:pPr>
        <w:pStyle w:val="Months"/>
        <w:jc w:val="center"/>
        <w:rPr>
          <w:rFonts w:ascii="Century Gothic" w:hAnsi="Century Gothic"/>
          <w:noProof/>
          <w:color w:val="auto"/>
          <w:sz w:val="10"/>
          <w:szCs w:val="10"/>
        </w:rPr>
      </w:pPr>
    </w:p>
    <w:tbl>
      <w:tblPr>
        <w:tblStyle w:val="CalendarTable"/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Таблица содержимого календаря"/>
      </w:tblPr>
      <w:tblGrid>
        <w:gridCol w:w="2173"/>
        <w:gridCol w:w="2200"/>
        <w:gridCol w:w="2206"/>
        <w:gridCol w:w="2206"/>
        <w:gridCol w:w="2206"/>
        <w:gridCol w:w="2206"/>
        <w:gridCol w:w="2166"/>
      </w:tblGrid>
      <w:tr w:rsidR="006F5860" w:rsidRPr="00B107D7" w14:paraId="73D4F18E" w14:textId="77777777" w:rsidTr="00907BEC">
        <w:trPr>
          <w:trHeight w:val="340"/>
        </w:trPr>
        <w:tc>
          <w:tcPr>
            <w:tcW w:w="707" w:type="pct"/>
            <w:shd w:val="clear" w:color="auto" w:fill="auto"/>
            <w:vAlign w:val="center"/>
          </w:tcPr>
          <w:p w14:paraId="68B71591" w14:textId="0E04D437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Понедельник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52C34C84" w14:textId="4AD1668E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Вторник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295B52EC" w14:textId="7AA9DD0A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Среда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2F8901F3" w14:textId="2F291EA1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Четверг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361C956E" w14:textId="397763A9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Пятница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019D61C0" w14:textId="43C63456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Суббота</w:t>
            </w:r>
          </w:p>
        </w:tc>
        <w:tc>
          <w:tcPr>
            <w:tcW w:w="705" w:type="pct"/>
            <w:shd w:val="clear" w:color="auto" w:fill="auto"/>
            <w:vAlign w:val="center"/>
          </w:tcPr>
          <w:p w14:paraId="0DBBAC7D" w14:textId="1EE4787F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Воскресенье</w:t>
            </w:r>
          </w:p>
        </w:tc>
      </w:tr>
      <w:tr w:rsidR="00ED5F48" w:rsidRPr="00B107D7" w14:paraId="166C3811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4B43B821" w14:textId="382A85E1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MonthStart9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" 1 ""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7FFB9CA1" w14:textId="586104D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MonthStart9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вторник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3B248C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2B4DA1A" w14:textId="105FC90F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MonthStart9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среда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F1FFCFA" w14:textId="7083064C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MonthStart9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938BB18" w14:textId="63603BC5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MonthStart9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пятница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06E4B02" w14:textId="113E0A6F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MonthStart9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3B248C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3B248C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2240438D" w14:textId="07254BDF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MonthStart9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0D4D71E7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50AF99DC" w14:textId="6E90A3D8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7BAE7F85" w14:textId="6A93E3C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05F1DBB" w14:textId="0EDBFB52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C047810" w14:textId="0141588F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27EAB4C" w14:textId="6A92520D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07E3FE6" w14:textId="07D16EF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36664AB9" w14:textId="30A31F8C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1B78E7BE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6F176476" w14:textId="3ADA3FF5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6F75EFE3" w14:textId="2F97E9B1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A80BC65" w14:textId="2BDCD3E8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7C83BF1" w14:textId="7279023E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7B070CE" w14:textId="727B9633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6E46A07" w14:textId="0B7CA07B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03C44432" w14:textId="7D5EF9EE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1302B2E8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085F12A2" w14:textId="0A8D61E3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425A8394" w14:textId="76360D96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5769D7C" w14:textId="24A35743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28453EB" w14:textId="16EE7BFD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9944F37" w14:textId="58A34F13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9AFB997" w14:textId="5E4DE1C6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356F89B5" w14:textId="32D3EEC8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05D3B96E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69963310" w14:textId="05BDC3AD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MonthEnd9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4231E346" w14:textId="37CDA681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MonthEnd9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EE8D4F1" w14:textId="1C499FE9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MonthEnd9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53DD33B" w14:textId="62E22EC1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MonthEnd9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FDD4251" w14:textId="09EEB01A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MonthEnd9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6460CFE" w14:textId="3A3BB121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MonthEnd9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2A4D59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286D57F2" w14:textId="6BD65C76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MonthEnd9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30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3171E1FC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267D74A0" w14:textId="2C5F6E46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MonthEnd9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5D460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35EFD26D" w14:textId="0DFA8D95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5D460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MonthEnd9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5D460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4C687132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DCB5D95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DD215D6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F9CA47B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175EF88C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</w:tr>
    </w:tbl>
    <w:tbl>
      <w:tblPr>
        <w:tblStyle w:val="ae"/>
        <w:tblW w:w="5000" w:type="pct"/>
        <w:tblLook w:val="04A0" w:firstRow="1" w:lastRow="0" w:firstColumn="1" w:lastColumn="0" w:noHBand="0" w:noVBand="1"/>
        <w:tblCaption w:val="Таблица содержимого календаря"/>
      </w:tblPr>
      <w:tblGrid>
        <w:gridCol w:w="3853"/>
        <w:gridCol w:w="7699"/>
        <w:gridCol w:w="3846"/>
      </w:tblGrid>
      <w:tr w:rsidR="00F47B84" w:rsidRPr="00B107D7" w14:paraId="37EB2D43" w14:textId="20F61DF3" w:rsidTr="00907BEC">
        <w:trPr>
          <w:trHeight w:val="2268"/>
        </w:trPr>
        <w:tc>
          <w:tcPr>
            <w:tcW w:w="1251" w:type="pct"/>
            <w:vAlign w:val="bottom"/>
          </w:tcPr>
          <w:tbl>
            <w:tblPr>
              <w:tblStyle w:val="ae"/>
              <w:tblW w:w="5000" w:type="pct"/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750"/>
              <w:gridCol w:w="1604"/>
              <w:gridCol w:w="905"/>
              <w:gridCol w:w="594"/>
            </w:tblGrid>
            <w:tr w:rsidR="00F47B84" w:rsidRPr="00B107D7" w14:paraId="1FF6B530" w14:textId="77777777" w:rsidTr="00F47B84">
              <w:trPr>
                <w:trHeight w:val="227"/>
              </w:trPr>
              <w:tc>
                <w:tcPr>
                  <w:tcW w:w="1251" w:type="pct"/>
                </w:tcPr>
                <w:p w14:paraId="16DBF7A3" w14:textId="77777777" w:rsidR="00F47B84" w:rsidRPr="00FA5682" w:rsidRDefault="00F47B84" w:rsidP="00FA5682">
                  <w:pPr>
                    <w:pStyle w:val="ad"/>
                    <w:jc w:val="left"/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0FB7E8E2" w14:textId="77777777" w:rsidR="00F47B84" w:rsidRPr="00FA5682" w:rsidRDefault="00F47B84" w:rsidP="00FA5682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  <w:t>Сентябрь</w:t>
                  </w: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1D6DD037" w14:textId="7CE9FB33" w:rsidR="00F47B84" w:rsidRPr="00FA5682" w:rsidRDefault="00F47B84" w:rsidP="00FA5682">
                  <w:pPr>
                    <w:pStyle w:val="ad"/>
                    <w:jc w:val="left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instrText xml:space="preserve"> DOCVARIABLE  MonthStart1 \@  yyyy   \* MERGEFORMAT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t>2029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end"/>
                  </w:r>
                </w:p>
              </w:tc>
              <w:tc>
                <w:tcPr>
                  <w:tcW w:w="1249" w:type="pct"/>
                </w:tcPr>
                <w:p w14:paraId="339CC322" w14:textId="77777777" w:rsidR="00F47B84" w:rsidRPr="00FA5682" w:rsidRDefault="00F47B84" w:rsidP="00FA5682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</w:tr>
          </w:tbl>
          <w:p w14:paraId="5691B100" w14:textId="77777777" w:rsidR="00F47B84" w:rsidRPr="00B107D7" w:rsidRDefault="00F47B84" w:rsidP="00FA5682">
            <w:pPr>
              <w:pStyle w:val="Months"/>
              <w:jc w:val="center"/>
              <w:rPr>
                <w:rFonts w:ascii="Century Gothic" w:hAnsi="Century Gothic"/>
                <w:noProof/>
                <w:color w:val="auto"/>
                <w:sz w:val="10"/>
                <w:szCs w:val="10"/>
              </w:rPr>
            </w:pPr>
          </w:p>
          <w:tbl>
            <w:tblPr>
              <w:tblStyle w:val="CalendarTable"/>
              <w:tblW w:w="5000" w:type="pct"/>
              <w:tblCellMar>
                <w:left w:w="142" w:type="dxa"/>
                <w:right w:w="142" w:type="dxa"/>
              </w:tblCellMar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551"/>
              <w:gridCol w:w="550"/>
              <w:gridCol w:w="551"/>
              <w:gridCol w:w="550"/>
              <w:gridCol w:w="551"/>
              <w:gridCol w:w="550"/>
              <w:gridCol w:w="550"/>
            </w:tblGrid>
            <w:tr w:rsidR="00F47B84" w:rsidRPr="00B107D7" w14:paraId="60FCCDDF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E40408A" w14:textId="64B947DE" w:rsidR="00F47B84" w:rsidRPr="00B107D7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ПН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1F8CB6A" w14:textId="30E3D0C6" w:rsidR="00F47B84" w:rsidRPr="00B107D7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ВТ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0A0A72D" w14:textId="0B4AA971" w:rsidR="00F47B84" w:rsidRPr="00B107D7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СР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3A6B59" w14:textId="6FE9E57A" w:rsidR="00F47B84" w:rsidRPr="00B107D7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ЧТ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23514DF" w14:textId="00FB05FB" w:rsidR="00F47B84" w:rsidRPr="00B107D7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ПТ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96E52D4" w14:textId="47659E72" w:rsidR="00F47B84" w:rsidRPr="00B107D7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СБ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86C621D" w14:textId="5E7A7DCA" w:rsidR="00F47B84" w:rsidRPr="00B107D7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40"/>
                      <w:szCs w:val="40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ВС</w:t>
                  </w:r>
                </w:p>
              </w:tc>
            </w:tr>
            <w:tr w:rsidR="00F47B84" w:rsidRPr="00B107D7" w14:paraId="516690F5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5D72CDF5" w14:textId="4EBC6436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MonthStart9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" 1 ""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18542A11" w14:textId="5F3A97EB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MonthStart9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6FDE7D87" w14:textId="6807F459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MonthStart9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45829C74" w14:textId="5A70B125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MonthStart9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3EB8E415" w14:textId="06C06EE4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MonthStart9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5612E094" w14:textId="310683DA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MonthStart9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2D3E7DA3" w14:textId="76539329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MonthStart9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35256693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6D3F06D" w14:textId="10A2AD1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BBB753D" w14:textId="14342972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4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18D97BB" w14:textId="5B0BA5E8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5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0028A13" w14:textId="3F680BAC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6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C77A3A9" w14:textId="00D68EA8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7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4CE8368" w14:textId="194E60D1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8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193FB88" w14:textId="5DBA582B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9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59EF625B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6DCEAE4" w14:textId="20C354F4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10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42C36B3" w14:textId="6B4400F5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11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F3B2CE4" w14:textId="488756FD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12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C362C0E" w14:textId="0E1BBF9B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13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544C710" w14:textId="5B6EB4FF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14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A959093" w14:textId="6103A7B1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15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6D8101F" w14:textId="480B52C6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16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039625D2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F9D28E1" w14:textId="66C1C7F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17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B362830" w14:textId="1D20980E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18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47B09B38" w14:textId="79BF0CCA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19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D3F8EC1" w14:textId="7D23C72B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20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A547307" w14:textId="74DD00D0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21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4CDC97B" w14:textId="70738EAC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22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5B749C7" w14:textId="451ACA4E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23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2B41393A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235AA8E" w14:textId="7568F765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23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23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MonthEnd9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24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FDCC514" w14:textId="4B85145E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MonthEnd9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25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38172A5" w14:textId="1529FCDB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MonthEnd9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26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81810BC" w14:textId="02B1ECB9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MonthEnd9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27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4E46F29C" w14:textId="00D24A19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MonthEnd9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28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2D61D52" w14:textId="1C6A60B9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MonthEnd9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A4D59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29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B2F93AD" w14:textId="2CEF9A8B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MonthEnd9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30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76951406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03D36B3" w14:textId="4EDD8C20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MonthEnd9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5D460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7680F39" w14:textId="6131AE06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5D460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MonthEnd9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5D460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E1CDF43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4AE0899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38CA7C8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60D611A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A52D3D3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</w:tr>
          </w:tbl>
          <w:p w14:paraId="48E6ADB5" w14:textId="77777777" w:rsidR="00F47B84" w:rsidRPr="00B107D7" w:rsidRDefault="00F47B84" w:rsidP="00FC5F25">
            <w:pPr>
              <w:pStyle w:val="ad"/>
              <w:jc w:val="left"/>
              <w:rPr>
                <w:rFonts w:ascii="Century Gothic" w:hAnsi="Century Gothic" w:cs="Calibri"/>
                <w:noProof/>
                <w:color w:val="auto"/>
                <w:sz w:val="80"/>
                <w:szCs w:val="80"/>
                <w:lang w:bidi="ru-RU"/>
              </w:rPr>
            </w:pPr>
          </w:p>
        </w:tc>
        <w:tc>
          <w:tcPr>
            <w:tcW w:w="2500" w:type="pct"/>
            <w:tcMar>
              <w:left w:w="142" w:type="dxa"/>
              <w:right w:w="142" w:type="dxa"/>
            </w:tcMar>
            <w:vAlign w:val="bottom"/>
          </w:tcPr>
          <w:p w14:paraId="155591DB" w14:textId="77777777" w:rsidR="00F47B84" w:rsidRPr="00F47B84" w:rsidRDefault="00F47B84" w:rsidP="00F47B84">
            <w:pPr>
              <w:pStyle w:val="ad"/>
              <w:jc w:val="center"/>
              <w:rPr>
                <w:rFonts w:ascii="Century Gothic" w:hAnsi="Century Gothic"/>
                <w:noProof/>
                <w:color w:val="auto"/>
                <w:sz w:val="80"/>
                <w:szCs w:val="80"/>
                <w:lang w:bidi="ru-RU"/>
              </w:rPr>
            </w:pPr>
            <w:r w:rsidRPr="00F47B84">
              <w:rPr>
                <w:rFonts w:ascii="Century Gothic" w:hAnsi="Century Gothic" w:cs="Calibri"/>
                <w:noProof/>
                <w:color w:val="auto"/>
                <w:sz w:val="80"/>
                <w:szCs w:val="80"/>
                <w:lang w:bidi="ru-RU"/>
              </w:rPr>
              <w:t>Октябрь</w:t>
            </w:r>
          </w:p>
          <w:p w14:paraId="351313CB" w14:textId="407FFAC5" w:rsidR="00F47B84" w:rsidRPr="00B107D7" w:rsidRDefault="00F47B84" w:rsidP="00F47B84">
            <w:pPr>
              <w:pStyle w:val="ad"/>
              <w:jc w:val="center"/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</w:pP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begin"/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instrText xml:space="preserve"> DOCVARIABLE  MonthStart1 \@  yyyy   \* MERGEFORMAT </w:instrText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t>2029</w:t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end"/>
            </w:r>
          </w:p>
        </w:tc>
        <w:tc>
          <w:tcPr>
            <w:tcW w:w="1249" w:type="pct"/>
            <w:vAlign w:val="bottom"/>
          </w:tcPr>
          <w:tbl>
            <w:tblPr>
              <w:tblStyle w:val="ae"/>
              <w:tblW w:w="5000" w:type="pct"/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851"/>
              <w:gridCol w:w="1294"/>
              <w:gridCol w:w="905"/>
              <w:gridCol w:w="796"/>
            </w:tblGrid>
            <w:tr w:rsidR="00F47B84" w:rsidRPr="00B107D7" w14:paraId="1F893B0E" w14:textId="77777777" w:rsidTr="00F47B84">
              <w:trPr>
                <w:trHeight w:val="227"/>
              </w:trPr>
              <w:tc>
                <w:tcPr>
                  <w:tcW w:w="1251" w:type="pct"/>
                </w:tcPr>
                <w:p w14:paraId="4002C65D" w14:textId="77777777" w:rsidR="00F47B84" w:rsidRPr="00FA5682" w:rsidRDefault="00F47B84" w:rsidP="00FA5682">
                  <w:pPr>
                    <w:pStyle w:val="ad"/>
                    <w:jc w:val="left"/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4580A365" w14:textId="77777777" w:rsidR="00F47B84" w:rsidRPr="00FA5682" w:rsidRDefault="00F47B84" w:rsidP="00FA5682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  <w:t>Ноябрь</w:t>
                  </w: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730929B6" w14:textId="633CF592" w:rsidR="00F47B84" w:rsidRPr="00FA5682" w:rsidRDefault="00F47B84" w:rsidP="00FA5682">
                  <w:pPr>
                    <w:pStyle w:val="ad"/>
                    <w:jc w:val="left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instrText xml:space="preserve"> DOCVARIABLE  MonthStart1 \@  yyyy   \* MERGEFORMAT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t>2029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end"/>
                  </w:r>
                </w:p>
              </w:tc>
              <w:tc>
                <w:tcPr>
                  <w:tcW w:w="1249" w:type="pct"/>
                </w:tcPr>
                <w:p w14:paraId="41922B05" w14:textId="77777777" w:rsidR="00F47B84" w:rsidRPr="00FA5682" w:rsidRDefault="00F47B84" w:rsidP="00FA5682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</w:tr>
          </w:tbl>
          <w:p w14:paraId="6EAB5290" w14:textId="77777777" w:rsidR="00F47B84" w:rsidRPr="00B107D7" w:rsidRDefault="00F47B84" w:rsidP="00FA5682">
            <w:pPr>
              <w:pStyle w:val="Months"/>
              <w:jc w:val="center"/>
              <w:rPr>
                <w:rFonts w:ascii="Century Gothic" w:hAnsi="Century Gothic"/>
                <w:noProof/>
                <w:color w:val="auto"/>
                <w:sz w:val="10"/>
                <w:szCs w:val="10"/>
              </w:rPr>
            </w:pPr>
          </w:p>
          <w:tbl>
            <w:tblPr>
              <w:tblStyle w:val="CalendarTable"/>
              <w:tblW w:w="5000" w:type="pct"/>
              <w:tblCellMar>
                <w:left w:w="142" w:type="dxa"/>
                <w:right w:w="142" w:type="dxa"/>
              </w:tblCellMar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550"/>
              <w:gridCol w:w="549"/>
              <w:gridCol w:w="550"/>
              <w:gridCol w:w="549"/>
              <w:gridCol w:w="550"/>
              <w:gridCol w:w="549"/>
              <w:gridCol w:w="549"/>
            </w:tblGrid>
            <w:tr w:rsidR="00F47B84" w:rsidRPr="00B107D7" w14:paraId="3618C1CD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D8B4D48" w14:textId="29A4E606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ПН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4209D72" w14:textId="034BCD92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ВТ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244F389" w14:textId="18BBF02C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СР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A3F8F6E" w14:textId="0D270B55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ЧТ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36E65CB" w14:textId="15404D6C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ПТ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D44203E" w14:textId="5DA3B774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СБ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995E255" w14:textId="6272605E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ВС</w:t>
                  </w:r>
                </w:p>
              </w:tc>
            </w:tr>
            <w:tr w:rsidR="00F47B84" w:rsidRPr="00B107D7" w14:paraId="7BC814F3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6ECFB707" w14:textId="51D97C05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MonthStart11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" 1 ""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31AD746A" w14:textId="74EF2F04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MonthStart11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6657DD7F" w14:textId="530D3960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MonthStart11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53D94CEB" w14:textId="50D92949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MonthStart11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5268AFE8" w14:textId="0F030B56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MonthStart11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15313DA3" w14:textId="467DCD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MonthStart11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1D164E57" w14:textId="4472A6D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MonthStart11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4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206CADBC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5D8BB11" w14:textId="65E54CE3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5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68D60B5" w14:textId="7322DB5C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6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8C3B7F4" w14:textId="7466C802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7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774C7F6" w14:textId="64665A46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8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4627E44F" w14:textId="79B6CF45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9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36E9088" w14:textId="626FA3E2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10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43AB5F1D" w14:textId="3E065191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11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04CE466D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451C2BE" w14:textId="627C8CDE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12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FA8A467" w14:textId="1126804E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13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3B7D1CC" w14:textId="77E1584C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14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DF83270" w14:textId="3663DA89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15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5B3B66D" w14:textId="7CEE7A3F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16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A6A2EDD" w14:textId="72CECC60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17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694C820" w14:textId="079B2C04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18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32CEC62D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8706C0E" w14:textId="45E94C41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19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BEE5897" w14:textId="2205BAD1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20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1C943F0" w14:textId="3997DCDE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21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1403909" w14:textId="4ADFC765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22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7D8E8DD" w14:textId="156031ED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23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76A0A8D" w14:textId="7EE35450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24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A2399C4" w14:textId="4A3F9F31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25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58AC60A5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1957B3F" w14:textId="223D0BB8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MonthEnd11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26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EA603FE" w14:textId="22748A36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MonthEnd11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27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1F3F486" w14:textId="124C8C45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MonthEnd11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28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6F89CEF" w14:textId="161F462B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MonthEnd11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A4D59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29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AA95802" w14:textId="6215F843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MonthEnd11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30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DA24719" w14:textId="2F99CA63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MonthEnd11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58E8C62" w14:textId="3CC76F93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MonthEnd11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041D756F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80479FF" w14:textId="44ECAF2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MonthEnd11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EC92699" w14:textId="4E397742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MonthEnd11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5DA71D4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84DBF56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9B2209C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199B665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0F72398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</w:tr>
          </w:tbl>
          <w:p w14:paraId="1CE7C91C" w14:textId="77777777" w:rsidR="00F47B84" w:rsidRPr="00B107D7" w:rsidRDefault="00F47B84" w:rsidP="00FC5F25">
            <w:pPr>
              <w:pStyle w:val="ad"/>
              <w:rPr>
                <w:rFonts w:ascii="Century Gothic" w:hAnsi="Century Gothic"/>
                <w:noProof/>
                <w:color w:val="auto"/>
                <w:sz w:val="80"/>
                <w:szCs w:val="80"/>
                <w:lang w:bidi="ru-RU"/>
              </w:rPr>
            </w:pPr>
          </w:p>
        </w:tc>
      </w:tr>
    </w:tbl>
    <w:p w14:paraId="702D815D" w14:textId="2505BBA2" w:rsidR="00ED5F48" w:rsidRPr="00B107D7" w:rsidRDefault="00ED5F48" w:rsidP="00FC5F25">
      <w:pPr>
        <w:pStyle w:val="Months"/>
        <w:jc w:val="center"/>
        <w:rPr>
          <w:rFonts w:ascii="Century Gothic" w:hAnsi="Century Gothic"/>
          <w:noProof/>
          <w:color w:val="auto"/>
          <w:sz w:val="10"/>
          <w:szCs w:val="10"/>
        </w:rPr>
      </w:pPr>
    </w:p>
    <w:tbl>
      <w:tblPr>
        <w:tblStyle w:val="CalendarTable"/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Таблица содержимого календаря"/>
      </w:tblPr>
      <w:tblGrid>
        <w:gridCol w:w="2173"/>
        <w:gridCol w:w="2200"/>
        <w:gridCol w:w="2206"/>
        <w:gridCol w:w="2206"/>
        <w:gridCol w:w="2206"/>
        <w:gridCol w:w="2206"/>
        <w:gridCol w:w="2166"/>
      </w:tblGrid>
      <w:tr w:rsidR="006F5860" w:rsidRPr="00B107D7" w14:paraId="744C85F7" w14:textId="77777777" w:rsidTr="00907BEC">
        <w:trPr>
          <w:trHeight w:val="340"/>
        </w:trPr>
        <w:tc>
          <w:tcPr>
            <w:tcW w:w="707" w:type="pct"/>
            <w:shd w:val="clear" w:color="auto" w:fill="auto"/>
            <w:vAlign w:val="center"/>
          </w:tcPr>
          <w:p w14:paraId="1CC8B071" w14:textId="0367112C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Понедельник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5A25A901" w14:textId="3FADE4B2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Вторник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71D16FEA" w14:textId="53BA52D8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Среда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0ABF5B13" w14:textId="2C2B910B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Четверг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6A158D24" w14:textId="1B36FA51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Пятница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57D4827B" w14:textId="1F9E219B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Суббота</w:t>
            </w:r>
          </w:p>
        </w:tc>
        <w:tc>
          <w:tcPr>
            <w:tcW w:w="705" w:type="pct"/>
            <w:shd w:val="clear" w:color="auto" w:fill="auto"/>
            <w:vAlign w:val="center"/>
          </w:tcPr>
          <w:p w14:paraId="0E9E91D0" w14:textId="01184296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Воскресенье</w:t>
            </w:r>
          </w:p>
        </w:tc>
      </w:tr>
      <w:tr w:rsidR="00ED5F48" w:rsidRPr="00B107D7" w14:paraId="5381513E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36BC57C8" w14:textId="60F106B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MonthStart10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" 1 ""</w:instrText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728061A7" w14:textId="2D7736A9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MonthStart10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вторник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422F473E" w14:textId="358236B5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MonthStart10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среда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ACCEDDE" w14:textId="69CFE28A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MonthStart10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2CE170C" w14:textId="145EC36F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MonthStart10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пятница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756E015" w14:textId="14F7161A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MonthStart10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2ADF4C5D" w14:textId="238B816C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MonthStart10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721964FC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23169FFA" w14:textId="66F13884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3603F53D" w14:textId="02A82FE4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0E40092" w14:textId="43965AB5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5F6D1F4" w14:textId="1D852E3F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8E17393" w14:textId="0F18E70C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C1BCADB" w14:textId="2A863AE2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51422885" w14:textId="2B80801F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4715A07D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5343FC40" w14:textId="0EF26266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723101E2" w14:textId="679939DF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D2224C0" w14:textId="58261E78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1E8B817" w14:textId="444A6B46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7EAF1C4" w14:textId="4D1F8FCA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B49DADF" w14:textId="6E9F44C0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0B5E98B9" w14:textId="59329382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031FB9CF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23BAA67E" w14:textId="4E5DED36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4A91E366" w14:textId="3EF60AA9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9CD9FA9" w14:textId="2D4EC12D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40730DE8" w14:textId="0F9657A1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8E94C42" w14:textId="119A3D62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491F44B0" w14:textId="3861D23E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4F9ADD11" w14:textId="62D7BFAD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70CC9F45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7327EB80" w14:textId="218B38F5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MonthEnd10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5D827B45" w14:textId="4006999E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MonthEnd10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30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1BFFAE0" w14:textId="42A0359D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MonthEnd10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31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D086A65" w14:textId="6EB41175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MonthEnd10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6E68AD1" w14:textId="2B5438E3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MonthEnd10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3B248C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56863F3" w14:textId="2221313C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MonthEnd10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10CF03AC" w14:textId="77ADB27D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MonthEnd10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1957B553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75070656" w14:textId="47E72D90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MonthEnd10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298AFD37" w14:textId="0D663ED6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MonthEnd10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2A4D59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420F714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FB39AC7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84575F8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BCB9558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6C2D1A52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</w:tr>
    </w:tbl>
    <w:tbl>
      <w:tblPr>
        <w:tblStyle w:val="ae"/>
        <w:tblW w:w="5000" w:type="pct"/>
        <w:tblLook w:val="04A0" w:firstRow="1" w:lastRow="0" w:firstColumn="1" w:lastColumn="0" w:noHBand="0" w:noVBand="1"/>
        <w:tblCaption w:val="Таблица содержимого календаря"/>
      </w:tblPr>
      <w:tblGrid>
        <w:gridCol w:w="3853"/>
        <w:gridCol w:w="7699"/>
        <w:gridCol w:w="3846"/>
      </w:tblGrid>
      <w:tr w:rsidR="00F47B84" w:rsidRPr="00B107D7" w14:paraId="491B8CF8" w14:textId="7C3BEA67" w:rsidTr="00907BEC">
        <w:trPr>
          <w:trHeight w:val="2268"/>
        </w:trPr>
        <w:tc>
          <w:tcPr>
            <w:tcW w:w="1251" w:type="pct"/>
            <w:vAlign w:val="bottom"/>
          </w:tcPr>
          <w:tbl>
            <w:tblPr>
              <w:tblStyle w:val="ae"/>
              <w:tblW w:w="5000" w:type="pct"/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815"/>
              <w:gridCol w:w="1410"/>
              <w:gridCol w:w="905"/>
              <w:gridCol w:w="723"/>
            </w:tblGrid>
            <w:tr w:rsidR="00F47B84" w:rsidRPr="00B107D7" w14:paraId="74EA2E24" w14:textId="77777777" w:rsidTr="00F47B84">
              <w:trPr>
                <w:trHeight w:val="227"/>
              </w:trPr>
              <w:tc>
                <w:tcPr>
                  <w:tcW w:w="1251" w:type="pct"/>
                </w:tcPr>
                <w:p w14:paraId="1A5FF18A" w14:textId="77777777" w:rsidR="00F47B84" w:rsidRPr="00FA5682" w:rsidRDefault="00F47B84" w:rsidP="00FA5682">
                  <w:pPr>
                    <w:pStyle w:val="ad"/>
                    <w:jc w:val="left"/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6DC2029D" w14:textId="77777777" w:rsidR="00F47B84" w:rsidRPr="00FA5682" w:rsidRDefault="00F47B84" w:rsidP="00FA5682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  <w:t>Октябрь</w:t>
                  </w: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46EB25D0" w14:textId="0185689F" w:rsidR="00F47B84" w:rsidRPr="00FA5682" w:rsidRDefault="00F47B84" w:rsidP="00FA5682">
                  <w:pPr>
                    <w:pStyle w:val="ad"/>
                    <w:jc w:val="left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instrText xml:space="preserve"> DOCVARIABLE  MonthStart1 \@  yyyy   \* MERGEFORMAT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t>2029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end"/>
                  </w:r>
                </w:p>
              </w:tc>
              <w:tc>
                <w:tcPr>
                  <w:tcW w:w="1249" w:type="pct"/>
                </w:tcPr>
                <w:p w14:paraId="62FBE76D" w14:textId="77777777" w:rsidR="00F47B84" w:rsidRPr="00FA5682" w:rsidRDefault="00F47B84" w:rsidP="00FA5682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</w:tr>
          </w:tbl>
          <w:p w14:paraId="56F90A58" w14:textId="77777777" w:rsidR="00F47B84" w:rsidRPr="00B107D7" w:rsidRDefault="00F47B84" w:rsidP="00FA5682">
            <w:pPr>
              <w:pStyle w:val="Months"/>
              <w:jc w:val="center"/>
              <w:rPr>
                <w:rFonts w:ascii="Century Gothic" w:hAnsi="Century Gothic"/>
                <w:noProof/>
                <w:color w:val="auto"/>
                <w:sz w:val="10"/>
                <w:szCs w:val="10"/>
              </w:rPr>
            </w:pPr>
          </w:p>
          <w:tbl>
            <w:tblPr>
              <w:tblStyle w:val="CalendarTable"/>
              <w:tblW w:w="5000" w:type="pct"/>
              <w:tblCellMar>
                <w:left w:w="142" w:type="dxa"/>
                <w:right w:w="142" w:type="dxa"/>
              </w:tblCellMar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551"/>
              <w:gridCol w:w="550"/>
              <w:gridCol w:w="551"/>
              <w:gridCol w:w="550"/>
              <w:gridCol w:w="551"/>
              <w:gridCol w:w="550"/>
              <w:gridCol w:w="550"/>
            </w:tblGrid>
            <w:tr w:rsidR="00F47B84" w:rsidRPr="00B107D7" w14:paraId="536F52B0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B0EC822" w14:textId="2F3661CC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ПН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12084FC" w14:textId="01452E2C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ВТ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79AA013" w14:textId="2F84A055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СР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1FBBB5D" w14:textId="5447F893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ЧТ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14FBD0C" w14:textId="7A20986F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ПТ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B143C2B" w14:textId="36C5FE88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СБ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2550A0C" w14:textId="14A30289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ВС</w:t>
                  </w:r>
                </w:p>
              </w:tc>
            </w:tr>
            <w:tr w:rsidR="00F47B84" w:rsidRPr="00B107D7" w14:paraId="2DE1231A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70C40C17" w14:textId="63365151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MonthStart10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" 1 ""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2C10CC9C" w14:textId="51F15C93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MonthStart10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1B865910" w14:textId="7A128A21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MonthStart10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0C136CDE" w14:textId="248C957D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MonthStart10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4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60444103" w14:textId="2D382F5F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MonthStart10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5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5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5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357EEB0E" w14:textId="4E2130AD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MonthStart10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5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6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610C3F31" w14:textId="5144510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MonthStart10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7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19105E8C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10C704B" w14:textId="2B7AB6C2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8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53CAA8A" w14:textId="382F55CE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9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436739F0" w14:textId="70C4D935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10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A2682CD" w14:textId="519F9B22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11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274F1C6" w14:textId="2A6D302C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12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B6C2A12" w14:textId="10722A39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13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F96D905" w14:textId="2400019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14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69211D9F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407F083" w14:textId="3B9D3F1A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15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FA28849" w14:textId="4FCC06DE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16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9534949" w14:textId="17770C1E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17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B2F5D86" w14:textId="41AD8F76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18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32395A7" w14:textId="62AF1BC5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19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730F571" w14:textId="2BB85570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20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C44DEB9" w14:textId="2C8FD034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21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086D3AF8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67A425E" w14:textId="5B247F7C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22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B50CF51" w14:textId="638EF52B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23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62E0E9F" w14:textId="519B42EF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24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FF3CC72" w14:textId="2412F20E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25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6F6ED5B" w14:textId="01F525BA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26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9FCA1E3" w14:textId="1E8E9BDD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27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BDB5588" w14:textId="378E58B9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28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4F7247C4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17BF989" w14:textId="129D8F1F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MonthEnd10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29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C20D482" w14:textId="6DA7A7CE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MonthEnd10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30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428573F7" w14:textId="214BF5C2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MonthEnd10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31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4BEA493" w14:textId="3C8270A1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MonthEnd10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0BC46B5" w14:textId="73028150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MonthEnd10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1F18D83" w14:textId="3CAB112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MonthEnd10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ACE8287" w14:textId="2D987EDA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MonthEnd10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6A694394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E38090F" w14:textId="480BDBED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MonthEnd10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6C08300" w14:textId="078D6832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MonthEnd10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A4D59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26E8F42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67AC558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EF1B029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9000403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0A6CF3E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</w:tr>
          </w:tbl>
          <w:p w14:paraId="40D7DEA9" w14:textId="77777777" w:rsidR="00F47B84" w:rsidRPr="00B107D7" w:rsidRDefault="00F47B84" w:rsidP="00FC5F25">
            <w:pPr>
              <w:pStyle w:val="ad"/>
              <w:jc w:val="left"/>
              <w:rPr>
                <w:rFonts w:ascii="Century Gothic" w:hAnsi="Century Gothic" w:cs="Calibri"/>
                <w:noProof/>
                <w:color w:val="auto"/>
                <w:sz w:val="80"/>
                <w:szCs w:val="80"/>
                <w:lang w:bidi="ru-RU"/>
              </w:rPr>
            </w:pPr>
          </w:p>
        </w:tc>
        <w:tc>
          <w:tcPr>
            <w:tcW w:w="2500" w:type="pct"/>
            <w:tcMar>
              <w:left w:w="142" w:type="dxa"/>
              <w:right w:w="142" w:type="dxa"/>
            </w:tcMar>
            <w:vAlign w:val="bottom"/>
          </w:tcPr>
          <w:p w14:paraId="218434F4" w14:textId="77777777" w:rsidR="00F47B84" w:rsidRPr="00F47B84" w:rsidRDefault="00F47B84" w:rsidP="00F47B84">
            <w:pPr>
              <w:pStyle w:val="ad"/>
              <w:jc w:val="center"/>
              <w:rPr>
                <w:rFonts w:ascii="Century Gothic" w:hAnsi="Century Gothic"/>
                <w:noProof/>
                <w:color w:val="auto"/>
                <w:sz w:val="80"/>
                <w:szCs w:val="80"/>
                <w:lang w:bidi="ru-RU"/>
              </w:rPr>
            </w:pPr>
            <w:r w:rsidRPr="00F47B84">
              <w:rPr>
                <w:rFonts w:ascii="Century Gothic" w:hAnsi="Century Gothic" w:cs="Calibri"/>
                <w:noProof/>
                <w:color w:val="auto"/>
                <w:sz w:val="80"/>
                <w:szCs w:val="80"/>
                <w:lang w:bidi="ru-RU"/>
              </w:rPr>
              <w:t>Ноябрь</w:t>
            </w:r>
          </w:p>
          <w:p w14:paraId="5AC816B2" w14:textId="5B85FF1A" w:rsidR="00F47B84" w:rsidRPr="00B107D7" w:rsidRDefault="00F47B84" w:rsidP="00F47B84">
            <w:pPr>
              <w:pStyle w:val="ad"/>
              <w:jc w:val="center"/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</w:pP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begin"/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instrText xml:space="preserve"> DOCVARIABLE  MonthStart1 \@  yyyy   \* MERGEFORMAT </w:instrText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t>2029</w:t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end"/>
            </w:r>
          </w:p>
        </w:tc>
        <w:tc>
          <w:tcPr>
            <w:tcW w:w="1249" w:type="pct"/>
            <w:vAlign w:val="bottom"/>
          </w:tcPr>
          <w:tbl>
            <w:tblPr>
              <w:tblStyle w:val="ae"/>
              <w:tblW w:w="5000" w:type="pct"/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776"/>
              <w:gridCol w:w="1518"/>
              <w:gridCol w:w="905"/>
              <w:gridCol w:w="647"/>
            </w:tblGrid>
            <w:tr w:rsidR="00F47B84" w:rsidRPr="00B107D7" w14:paraId="47DECDDE" w14:textId="77777777" w:rsidTr="00F47B84">
              <w:trPr>
                <w:trHeight w:val="227"/>
              </w:trPr>
              <w:tc>
                <w:tcPr>
                  <w:tcW w:w="1251" w:type="pct"/>
                </w:tcPr>
                <w:p w14:paraId="71E098B9" w14:textId="77777777" w:rsidR="00F47B84" w:rsidRPr="00FA5682" w:rsidRDefault="00F47B84" w:rsidP="00FA5682">
                  <w:pPr>
                    <w:pStyle w:val="ad"/>
                    <w:jc w:val="left"/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504FF4DB" w14:textId="77777777" w:rsidR="00F47B84" w:rsidRPr="00FA5682" w:rsidRDefault="00F47B84" w:rsidP="00FA5682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  <w:t>Декабрь</w:t>
                  </w: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267154F2" w14:textId="5540CBF2" w:rsidR="00F47B84" w:rsidRPr="00FA5682" w:rsidRDefault="00F47B84" w:rsidP="00FA5682">
                  <w:pPr>
                    <w:pStyle w:val="ad"/>
                    <w:jc w:val="left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instrText xml:space="preserve"> DOCVARIABLE  MonthStart1 \@  yyyy   \* MERGEFORMAT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t>2029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end"/>
                  </w:r>
                </w:p>
              </w:tc>
              <w:tc>
                <w:tcPr>
                  <w:tcW w:w="1249" w:type="pct"/>
                </w:tcPr>
                <w:p w14:paraId="64D48428" w14:textId="77777777" w:rsidR="00F47B84" w:rsidRPr="00FA5682" w:rsidRDefault="00F47B84" w:rsidP="00FA5682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</w:tr>
          </w:tbl>
          <w:p w14:paraId="498CA799" w14:textId="77777777" w:rsidR="00F47B84" w:rsidRPr="00B107D7" w:rsidRDefault="00F47B84" w:rsidP="00FA5682">
            <w:pPr>
              <w:pStyle w:val="Months"/>
              <w:jc w:val="center"/>
              <w:rPr>
                <w:rFonts w:ascii="Century Gothic" w:hAnsi="Century Gothic"/>
                <w:noProof/>
                <w:color w:val="auto"/>
                <w:sz w:val="10"/>
                <w:szCs w:val="10"/>
              </w:rPr>
            </w:pPr>
          </w:p>
          <w:tbl>
            <w:tblPr>
              <w:tblStyle w:val="CalendarTable"/>
              <w:tblW w:w="5000" w:type="pct"/>
              <w:tblCellMar>
                <w:left w:w="142" w:type="dxa"/>
                <w:right w:w="142" w:type="dxa"/>
              </w:tblCellMar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550"/>
              <w:gridCol w:w="549"/>
              <w:gridCol w:w="550"/>
              <w:gridCol w:w="549"/>
              <w:gridCol w:w="550"/>
              <w:gridCol w:w="549"/>
              <w:gridCol w:w="549"/>
            </w:tblGrid>
            <w:tr w:rsidR="00F47B84" w:rsidRPr="00B107D7" w14:paraId="196257F1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4066C47" w14:textId="1FD90EB6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ПН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574B582" w14:textId="1E0D019A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ВТ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96434A4" w14:textId="3C8CBBE0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СР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4442729" w14:textId="522E5B00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ЧТ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59F107C" w14:textId="7BE74EAC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ПТ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2482E8D" w14:textId="756F44BD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СБ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62EB855" w14:textId="2EB3F7A4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ВС</w:t>
                  </w:r>
                </w:p>
              </w:tc>
            </w:tr>
            <w:tr w:rsidR="00F47B84" w:rsidRPr="00B107D7" w14:paraId="126B0683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6CD481D4" w14:textId="5327EFB9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MonthStart12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" 1 ""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2F859495" w14:textId="1502C28E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MonthStart12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32A1E7A1" w14:textId="0D1C4304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MonthStart12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083FDA9E" w14:textId="5CE3D071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MonthStart12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14B28BAF" w14:textId="6B980069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MonthStart12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20A57977" w14:textId="37570AEA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MonthStart12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07318940" w14:textId="3E0BF11B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MonthStart12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21AC2F45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EE59427" w14:textId="4AD60D7E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871575D" w14:textId="27DCFF4C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4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F31514A" w14:textId="3CCAE69D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5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208812A" w14:textId="7BB3FC38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6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B4FF6B6" w14:textId="254CAEE6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7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5B85E6A" w14:textId="37BDEDB8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8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D0AC81E" w14:textId="47750211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9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7283F2A1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59E3405" w14:textId="331C76E5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10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13E8860" w14:textId="28B05919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11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7027535" w14:textId="7140106C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12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4576426" w14:textId="6EC8D4B6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13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7A9C857" w14:textId="5C79BE54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14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77796D5" w14:textId="7BDF4FAE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15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1E25281" w14:textId="55138A54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16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55261828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B000D8A" w14:textId="67CA2EE5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17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C143522" w14:textId="11AB0609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18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E473691" w14:textId="225F9BF3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19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D050AA7" w14:textId="7E44D47B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20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576886E" w14:textId="3E17FBD5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21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F5C9CAE" w14:textId="5B0FEAA0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22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EF3AC4F" w14:textId="455308D3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23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03335E69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1799EFC" w14:textId="3032082A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23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23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MonthEnd12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24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1D4E4F8" w14:textId="336754F8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24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MonthEnd12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25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F60B324" w14:textId="5852811E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MonthEnd12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26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BC55CFF" w14:textId="124308F3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MonthEnd12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27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D8D724A" w14:textId="57C36C9C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MonthEnd12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28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6663794" w14:textId="2FB34708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MonthEnd12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29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A6F1989" w14:textId="066EFFA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MonthEnd12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A4D59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30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1324481E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4B99A1D" w14:textId="3DC273CB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MonthEnd12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31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F5A3EAD" w14:textId="5F56F138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MonthEnd12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5D460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4235229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A13A42B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E8DE515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49A19D6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6DE2453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</w:tr>
          </w:tbl>
          <w:p w14:paraId="219C7B37" w14:textId="77777777" w:rsidR="00F47B84" w:rsidRPr="00B107D7" w:rsidRDefault="00F47B84" w:rsidP="00FC5F25">
            <w:pPr>
              <w:pStyle w:val="ad"/>
              <w:rPr>
                <w:rFonts w:ascii="Century Gothic" w:hAnsi="Century Gothic"/>
                <w:noProof/>
                <w:color w:val="auto"/>
                <w:sz w:val="80"/>
                <w:szCs w:val="80"/>
                <w:lang w:bidi="ru-RU"/>
              </w:rPr>
            </w:pPr>
          </w:p>
        </w:tc>
      </w:tr>
    </w:tbl>
    <w:p w14:paraId="60D83A92" w14:textId="61BA8925" w:rsidR="00ED5F48" w:rsidRPr="00B107D7" w:rsidRDefault="00ED5F48" w:rsidP="00FC5F25">
      <w:pPr>
        <w:pStyle w:val="Months"/>
        <w:jc w:val="center"/>
        <w:rPr>
          <w:rFonts w:ascii="Century Gothic" w:hAnsi="Century Gothic"/>
          <w:noProof/>
          <w:color w:val="auto"/>
          <w:sz w:val="10"/>
          <w:szCs w:val="10"/>
        </w:rPr>
      </w:pPr>
    </w:p>
    <w:tbl>
      <w:tblPr>
        <w:tblStyle w:val="CalendarTable"/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Таблица содержимого календаря"/>
      </w:tblPr>
      <w:tblGrid>
        <w:gridCol w:w="2173"/>
        <w:gridCol w:w="2200"/>
        <w:gridCol w:w="2206"/>
        <w:gridCol w:w="2206"/>
        <w:gridCol w:w="2206"/>
        <w:gridCol w:w="2206"/>
        <w:gridCol w:w="2166"/>
      </w:tblGrid>
      <w:tr w:rsidR="006F5860" w:rsidRPr="00B107D7" w14:paraId="46168607" w14:textId="77777777" w:rsidTr="00907BEC">
        <w:trPr>
          <w:trHeight w:val="340"/>
        </w:trPr>
        <w:tc>
          <w:tcPr>
            <w:tcW w:w="707" w:type="pct"/>
            <w:shd w:val="clear" w:color="auto" w:fill="auto"/>
            <w:vAlign w:val="center"/>
          </w:tcPr>
          <w:p w14:paraId="624BECF2" w14:textId="596CA5A2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Понедельник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15CDEE10" w14:textId="0096CF95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Вторник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18328FBE" w14:textId="66F82B6E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Среда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66C11AC7" w14:textId="77AF1FB9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Четверг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192D2B52" w14:textId="667E2860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Пятница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74E3B942" w14:textId="74B284D4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Суббота</w:t>
            </w:r>
          </w:p>
        </w:tc>
        <w:tc>
          <w:tcPr>
            <w:tcW w:w="705" w:type="pct"/>
            <w:shd w:val="clear" w:color="auto" w:fill="auto"/>
            <w:vAlign w:val="center"/>
          </w:tcPr>
          <w:p w14:paraId="5F471C53" w14:textId="06C45010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Воскресенье</w:t>
            </w:r>
          </w:p>
        </w:tc>
      </w:tr>
      <w:tr w:rsidR="00ED5F48" w:rsidRPr="00B107D7" w14:paraId="1AB241C6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69208744" w14:textId="1C88FD93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MonthStart11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" 1 ""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1FF23BE8" w14:textId="08FE9084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MonthStart11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вторник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AF104F4" w14:textId="4DD53C52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MonthStart11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среда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B57DE07" w14:textId="0149F104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MonthStart11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4EDA721" w14:textId="3A8FA9EF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MonthStart11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пятница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C318F1A" w14:textId="490220D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MonthStart11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744BCADC" w14:textId="1C26CD73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MonthStart11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1190101B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4392197A" w14:textId="1D0BEB93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56E84146" w14:textId="122AF168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71D001C" w14:textId="71584B4C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E99F84F" w14:textId="3163BA3A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3D7A2C7" w14:textId="531DBCCE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28C68FC" w14:textId="73F2B632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6FA46A54" w14:textId="7D191762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71496383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5EC68B63" w14:textId="752D91D2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01DE3BEC" w14:textId="694CB4B0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45AD6FE0" w14:textId="65CCA3A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9A9C57C" w14:textId="379B5716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10A001C" w14:textId="16DCFB80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7B318C0" w14:textId="13022A32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1CC94ADB" w14:textId="4F840913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074BB8BF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277B7C06" w14:textId="6345D4F4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4751A727" w14:textId="00F78A64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2866D1E" w14:textId="065E00F3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A14EB99" w14:textId="2A83A93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F9EFBF0" w14:textId="3E36838A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133F83D" w14:textId="4677D669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41C6EBAA" w14:textId="2B574A3E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3240C3B6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7EFB2A1C" w14:textId="1A2273D5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MonthEnd11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048B7341" w14:textId="46F7141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MonthEnd11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4D13A7C" w14:textId="373180B2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MonthEnd11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9BD97E4" w14:textId="1A5B33BA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MonthEnd11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2A4D59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978CE96" w14:textId="4175BD6D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MonthEnd11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30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4A9A1247" w14:textId="3F2A03E4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MonthEnd11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13BC1A11" w14:textId="34F914FB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MonthEnd11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3B248C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1AEF418B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79A0E62B" w14:textId="4C51C4F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MonthEnd11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2CAB03A5" w14:textId="71D72A0D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MonthEnd11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7B7ACE1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C7008B6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10AE0D9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960972F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3994C250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</w:tr>
    </w:tbl>
    <w:tbl>
      <w:tblPr>
        <w:tblStyle w:val="ae"/>
        <w:tblW w:w="5000" w:type="pct"/>
        <w:tblLook w:val="04A0" w:firstRow="1" w:lastRow="0" w:firstColumn="1" w:lastColumn="0" w:noHBand="0" w:noVBand="1"/>
        <w:tblCaption w:val="Таблица содержимого календаря"/>
      </w:tblPr>
      <w:tblGrid>
        <w:gridCol w:w="3853"/>
        <w:gridCol w:w="7699"/>
        <w:gridCol w:w="3846"/>
      </w:tblGrid>
      <w:tr w:rsidR="00F47B84" w:rsidRPr="00B107D7" w14:paraId="31547B57" w14:textId="31763499" w:rsidTr="00907BEC">
        <w:trPr>
          <w:trHeight w:val="2268"/>
        </w:trPr>
        <w:tc>
          <w:tcPr>
            <w:tcW w:w="1251" w:type="pct"/>
            <w:vAlign w:val="bottom"/>
          </w:tcPr>
          <w:tbl>
            <w:tblPr>
              <w:tblStyle w:val="ae"/>
              <w:tblW w:w="5000" w:type="pct"/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854"/>
              <w:gridCol w:w="1294"/>
              <w:gridCol w:w="905"/>
              <w:gridCol w:w="800"/>
            </w:tblGrid>
            <w:tr w:rsidR="00F47B84" w:rsidRPr="00B107D7" w14:paraId="181FF58A" w14:textId="77777777" w:rsidTr="00F47B84">
              <w:trPr>
                <w:trHeight w:val="227"/>
              </w:trPr>
              <w:tc>
                <w:tcPr>
                  <w:tcW w:w="1251" w:type="pct"/>
                </w:tcPr>
                <w:p w14:paraId="61B41215" w14:textId="77777777" w:rsidR="00F47B84" w:rsidRPr="00907BEC" w:rsidRDefault="00F47B84" w:rsidP="00FA5682">
                  <w:pPr>
                    <w:pStyle w:val="ad"/>
                    <w:jc w:val="left"/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5426960E" w14:textId="77777777" w:rsidR="00F47B84" w:rsidRPr="00907BEC" w:rsidRDefault="00F47B84" w:rsidP="00FA5682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907BEC"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  <w:t>Ноябрь</w:t>
                  </w:r>
                </w:p>
              </w:tc>
              <w:tc>
                <w:tcPr>
                  <w:tcW w:w="1250" w:type="pct"/>
                  <w:tcMar>
                    <w:left w:w="142" w:type="dxa"/>
                    <w:right w:w="142" w:type="dxa"/>
                  </w:tcMar>
                  <w:vAlign w:val="bottom"/>
                </w:tcPr>
                <w:p w14:paraId="67577C89" w14:textId="779F35B8" w:rsidR="00F47B84" w:rsidRPr="00907BEC" w:rsidRDefault="00F47B84" w:rsidP="00FA5682">
                  <w:pPr>
                    <w:pStyle w:val="ad"/>
                    <w:jc w:val="left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  <w:r w:rsidRPr="00907BEC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begin"/>
                  </w:r>
                  <w:r w:rsidRPr="00907BEC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instrText xml:space="preserve"> DOCVARIABLE  MonthStart1 \@  yyyy   \* MERGEFORMAT </w:instrText>
                  </w:r>
                  <w:r w:rsidRPr="00907BEC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t>2029</w:t>
                  </w:r>
                  <w:r w:rsidRPr="00907BEC"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  <w:fldChar w:fldCharType="end"/>
                  </w:r>
                </w:p>
              </w:tc>
              <w:tc>
                <w:tcPr>
                  <w:tcW w:w="1249" w:type="pct"/>
                </w:tcPr>
                <w:p w14:paraId="60FE556C" w14:textId="77777777" w:rsidR="00F47B84" w:rsidRPr="00907BEC" w:rsidRDefault="00F47B84" w:rsidP="00FA5682">
                  <w:pPr>
                    <w:pStyle w:val="ad"/>
                    <w:rPr>
                      <w:rFonts w:ascii="Century Gothic" w:hAnsi="Century Gothic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</w:tr>
          </w:tbl>
          <w:p w14:paraId="1D1B78CA" w14:textId="77777777" w:rsidR="00F47B84" w:rsidRPr="00B107D7" w:rsidRDefault="00F47B84" w:rsidP="00FA5682">
            <w:pPr>
              <w:pStyle w:val="Months"/>
              <w:jc w:val="center"/>
              <w:rPr>
                <w:rFonts w:ascii="Century Gothic" w:hAnsi="Century Gothic"/>
                <w:noProof/>
                <w:color w:val="auto"/>
                <w:sz w:val="10"/>
                <w:szCs w:val="10"/>
              </w:rPr>
            </w:pPr>
          </w:p>
          <w:tbl>
            <w:tblPr>
              <w:tblStyle w:val="CalendarTable"/>
              <w:tblW w:w="5000" w:type="pct"/>
              <w:tblCellMar>
                <w:left w:w="142" w:type="dxa"/>
                <w:right w:w="142" w:type="dxa"/>
              </w:tblCellMar>
              <w:tblLook w:val="04A0" w:firstRow="1" w:lastRow="0" w:firstColumn="1" w:lastColumn="0" w:noHBand="0" w:noVBand="1"/>
              <w:tblCaption w:val="Таблица содержимого календаря"/>
            </w:tblPr>
            <w:tblGrid>
              <w:gridCol w:w="551"/>
              <w:gridCol w:w="550"/>
              <w:gridCol w:w="551"/>
              <w:gridCol w:w="550"/>
              <w:gridCol w:w="551"/>
              <w:gridCol w:w="550"/>
              <w:gridCol w:w="550"/>
            </w:tblGrid>
            <w:tr w:rsidR="00F47B84" w:rsidRPr="00B107D7" w14:paraId="2F1D1CB1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1F5A610" w14:textId="150026D1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ПН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7F09500" w14:textId="7731BA82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ВТ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390C4AB" w14:textId="58DCBA0D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СР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3D59947" w14:textId="24789452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ЧТ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4662BBC" w14:textId="3E8EE985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ПТ</w:t>
                  </w:r>
                </w:p>
              </w:tc>
              <w:tc>
                <w:tcPr>
                  <w:tcW w:w="71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EA89734" w14:textId="49F11432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t>СБ</w:t>
                  </w:r>
                </w:p>
              </w:tc>
              <w:tc>
                <w:tcPr>
                  <w:tcW w:w="715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4BD5971" w14:textId="6D3CFC25" w:rsidR="00F47B84" w:rsidRPr="00FA5682" w:rsidRDefault="00F47B84" w:rsidP="004C2B84">
                  <w:pPr>
                    <w:pStyle w:val="Day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  <w:t>ВС</w:t>
                  </w:r>
                </w:p>
              </w:tc>
            </w:tr>
            <w:tr w:rsidR="00F47B84" w:rsidRPr="00B107D7" w14:paraId="779567FA" w14:textId="77777777" w:rsidTr="004C2B84">
              <w:trPr>
                <w:trHeight w:val="170"/>
              </w:trPr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0AE28793" w14:textId="158FD05D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MonthStart11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понедельник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" 1 ""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2F77BAA4" w14:textId="4ABB275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MonthStart11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вторник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1F3FEDD0" w14:textId="404A80F5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MonthStart11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среда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7292FBEF" w14:textId="5A4D232F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MonthStart11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0BD7E295" w14:textId="56F7D85C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MonthStart11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пятница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1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741C3130" w14:textId="7D838E7D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MonthStart11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суббота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9900B4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</w:tcBorders>
                  <w:tcMar>
                    <w:right w:w="142" w:type="dxa"/>
                  </w:tcMar>
                  <w:vAlign w:val="bottom"/>
                </w:tcPr>
                <w:p w14:paraId="7897EE14" w14:textId="39F70D8A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MonthStart11 \@ dddd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четверг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“</w:instrText>
                  </w:r>
                  <w:r w:rsidRPr="00FA5682">
                    <w:rPr>
                      <w:rFonts w:ascii="Century Gothic" w:hAnsi="Century Gothic" w:cs="Calibri"/>
                      <w:noProof/>
                      <w:color w:val="auto"/>
                      <w:sz w:val="16"/>
                      <w:szCs w:val="16"/>
                      <w:lang w:bidi="ru-RU"/>
                    </w:rPr>
                    <w:instrText>воскресенье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" 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&lt;&gt; 0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4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4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44FE0E90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9C2E59F" w14:textId="0A69C8BA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=G2+1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5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4EFCBB9" w14:textId="7F030E1E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6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7E672C34" w14:textId="77D0A34B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7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717C957" w14:textId="425DE5E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8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4693F196" w14:textId="511AFDCB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9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4A7DF4F" w14:textId="4471DDE5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10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72EAF0B" w14:textId="2EAEAB39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11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62758C5A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18194C9" w14:textId="4CDADDC9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=G3+1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12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335C121" w14:textId="296F740C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13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03EEE3A" w14:textId="745CCFCE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14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945D561" w14:textId="50D24F7B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15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717A775" w14:textId="4647A25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16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418004B8" w14:textId="3B31E306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17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741CD80" w14:textId="261AA34F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18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7CA9787E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52964544" w14:textId="4BCE7518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=G4+1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19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69EC231C" w14:textId="1E2C1EFE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20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230BC81C" w14:textId="2E13315C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21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60892F8" w14:textId="4AB3DFDF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22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1FB01CB" w14:textId="2D50239A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23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580B072" w14:textId="23F8296C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24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64FDEE3D" w14:textId="4C2F41AE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25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4E6C149A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0C806DEA" w14:textId="31B793B1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25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MonthEnd11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=G5+1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26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6057277" w14:textId="49720F14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MonthEnd11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27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A050B83" w14:textId="14497165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MonthEnd11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=B6+1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28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E97509E" w14:textId="178E97BA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MonthEnd11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=C6+1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A4D59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C82D31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29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DFCA7CD" w14:textId="19186EAF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MonthEnd11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=D6+1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t>30</w: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30BE1441" w14:textId="75DA9A04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MonthEnd11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=E6+1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071BBE9C" w14:textId="707280FC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28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MonthEnd11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=F6+1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3B248C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</w:tr>
            <w:tr w:rsidR="00F47B84" w:rsidRPr="00B107D7" w14:paraId="1C72D970" w14:textId="77777777" w:rsidTr="004C2B84">
              <w:trPr>
                <w:trHeight w:val="170"/>
              </w:trPr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35F3F0C" w14:textId="34E5FB88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29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MonthEnd11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=G6+1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180286CE" w14:textId="39F57ED5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8B2086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 0,""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IF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&lt;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DocVariable MonthEnd11 \@ d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="00210E40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begin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=A7+1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separate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>30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instrText xml:space="preserve"> "" </w:instrText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  <w:r w:rsidRPr="00FA5682"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  <w:lang w:bidi="ru-RU"/>
                    </w:rPr>
                    <w:fldChar w:fldCharType="end"/>
                  </w: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33FA3F57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225CB06B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58E8BB1B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4" w:type="pct"/>
                  <w:tcMar>
                    <w:right w:w="142" w:type="dxa"/>
                  </w:tcMar>
                  <w:vAlign w:val="bottom"/>
                </w:tcPr>
                <w:p w14:paraId="735EEA86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15" w:type="pct"/>
                  <w:tcMar>
                    <w:right w:w="142" w:type="dxa"/>
                  </w:tcMar>
                  <w:vAlign w:val="bottom"/>
                </w:tcPr>
                <w:p w14:paraId="1B581037" w14:textId="77777777" w:rsidR="00F47B84" w:rsidRPr="00FA5682" w:rsidRDefault="00F47B84" w:rsidP="004C2B84">
                  <w:pPr>
                    <w:pStyle w:val="Dates"/>
                    <w:rPr>
                      <w:rFonts w:ascii="Century Gothic" w:hAnsi="Century Gothic"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</w:tr>
          </w:tbl>
          <w:p w14:paraId="67E32A31" w14:textId="77777777" w:rsidR="00F47B84" w:rsidRPr="00B107D7" w:rsidRDefault="00F47B84" w:rsidP="00FC5F25">
            <w:pPr>
              <w:pStyle w:val="ad"/>
              <w:jc w:val="left"/>
              <w:rPr>
                <w:rFonts w:ascii="Century Gothic" w:hAnsi="Century Gothic" w:cs="Calibri"/>
                <w:noProof/>
                <w:color w:val="auto"/>
                <w:sz w:val="80"/>
                <w:szCs w:val="80"/>
                <w:lang w:bidi="ru-RU"/>
              </w:rPr>
            </w:pPr>
          </w:p>
        </w:tc>
        <w:tc>
          <w:tcPr>
            <w:tcW w:w="2500" w:type="pct"/>
            <w:tcMar>
              <w:left w:w="142" w:type="dxa"/>
              <w:right w:w="142" w:type="dxa"/>
            </w:tcMar>
            <w:vAlign w:val="bottom"/>
          </w:tcPr>
          <w:p w14:paraId="1A791A9E" w14:textId="77777777" w:rsidR="00F47B84" w:rsidRPr="00F47B84" w:rsidRDefault="00F47B84" w:rsidP="00F47B84">
            <w:pPr>
              <w:pStyle w:val="ad"/>
              <w:jc w:val="center"/>
              <w:rPr>
                <w:rFonts w:ascii="Century Gothic" w:hAnsi="Century Gothic"/>
                <w:noProof/>
                <w:color w:val="auto"/>
                <w:sz w:val="80"/>
                <w:szCs w:val="80"/>
                <w:lang w:bidi="ru-RU"/>
              </w:rPr>
            </w:pPr>
            <w:r w:rsidRPr="00F47B84">
              <w:rPr>
                <w:rFonts w:ascii="Century Gothic" w:hAnsi="Century Gothic" w:cs="Calibri"/>
                <w:noProof/>
                <w:color w:val="auto"/>
                <w:sz w:val="80"/>
                <w:szCs w:val="80"/>
                <w:lang w:bidi="ru-RU"/>
              </w:rPr>
              <w:t>Декабрь</w:t>
            </w:r>
          </w:p>
          <w:p w14:paraId="3D8BA562" w14:textId="34749DB1" w:rsidR="00F47B84" w:rsidRPr="00B107D7" w:rsidRDefault="00F47B84" w:rsidP="00F47B84">
            <w:pPr>
              <w:pStyle w:val="ad"/>
              <w:jc w:val="center"/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</w:pP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begin"/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instrText xml:space="preserve"> DOCVARIABLE  MonthStart1 \@  yyyy   \* MERGEFORMAT </w:instrText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t>2029</w:t>
            </w:r>
            <w:r w:rsidRPr="00B107D7">
              <w:rPr>
                <w:rFonts w:ascii="Century Gothic" w:hAnsi="Century Gothic"/>
                <w:noProof/>
                <w:color w:val="auto"/>
                <w:sz w:val="72"/>
                <w:szCs w:val="72"/>
                <w:lang w:bidi="ru-RU"/>
              </w:rPr>
              <w:fldChar w:fldCharType="end"/>
            </w:r>
          </w:p>
        </w:tc>
        <w:tc>
          <w:tcPr>
            <w:tcW w:w="1249" w:type="pct"/>
            <w:vAlign w:val="bottom"/>
          </w:tcPr>
          <w:p w14:paraId="1ECCA774" w14:textId="77777777" w:rsidR="00F47B84" w:rsidRPr="00B107D7" w:rsidRDefault="00F47B84" w:rsidP="00FC5F25">
            <w:pPr>
              <w:pStyle w:val="ad"/>
              <w:rPr>
                <w:rFonts w:ascii="Century Gothic" w:hAnsi="Century Gothic"/>
                <w:noProof/>
                <w:color w:val="auto"/>
                <w:sz w:val="80"/>
                <w:szCs w:val="80"/>
                <w:lang w:bidi="ru-RU"/>
              </w:rPr>
            </w:pPr>
          </w:p>
        </w:tc>
      </w:tr>
    </w:tbl>
    <w:p w14:paraId="7D4CAD8A" w14:textId="3E62D5A8" w:rsidR="00ED5F48" w:rsidRPr="00B107D7" w:rsidRDefault="00ED5F48" w:rsidP="00FC5F25">
      <w:pPr>
        <w:pStyle w:val="Months"/>
        <w:jc w:val="center"/>
        <w:rPr>
          <w:rFonts w:ascii="Century Gothic" w:hAnsi="Century Gothic"/>
          <w:noProof/>
          <w:color w:val="auto"/>
          <w:sz w:val="10"/>
          <w:szCs w:val="10"/>
        </w:rPr>
      </w:pPr>
    </w:p>
    <w:tbl>
      <w:tblPr>
        <w:tblStyle w:val="CalendarTable"/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Таблица содержимого календаря"/>
      </w:tblPr>
      <w:tblGrid>
        <w:gridCol w:w="2173"/>
        <w:gridCol w:w="2200"/>
        <w:gridCol w:w="2206"/>
        <w:gridCol w:w="2206"/>
        <w:gridCol w:w="2206"/>
        <w:gridCol w:w="2206"/>
        <w:gridCol w:w="2166"/>
      </w:tblGrid>
      <w:tr w:rsidR="006F5860" w:rsidRPr="00B107D7" w14:paraId="1C608AFC" w14:textId="77777777" w:rsidTr="00907BEC">
        <w:trPr>
          <w:trHeight w:val="340"/>
        </w:trPr>
        <w:tc>
          <w:tcPr>
            <w:tcW w:w="707" w:type="pct"/>
            <w:shd w:val="clear" w:color="auto" w:fill="auto"/>
            <w:vAlign w:val="center"/>
          </w:tcPr>
          <w:p w14:paraId="01AA947D" w14:textId="2C5A2B03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Понедельник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080F3955" w14:textId="607EEAA6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Вторник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4B173504" w14:textId="22D82EEB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Среда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5459C1B2" w14:textId="63BDCB91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Четверг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12689FC3" w14:textId="7E68EB27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Пятница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52C5A400" w14:textId="48C915D7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Суббота</w:t>
            </w:r>
          </w:p>
        </w:tc>
        <w:tc>
          <w:tcPr>
            <w:tcW w:w="705" w:type="pct"/>
            <w:shd w:val="clear" w:color="auto" w:fill="auto"/>
            <w:vAlign w:val="center"/>
          </w:tcPr>
          <w:p w14:paraId="03317BA1" w14:textId="7161951C" w:rsidR="006F5860" w:rsidRPr="00B107D7" w:rsidRDefault="006F5860" w:rsidP="006F5860">
            <w:pPr>
              <w:pStyle w:val="Days"/>
              <w:rPr>
                <w:rFonts w:ascii="Century Gothic" w:hAnsi="Century Gothic"/>
                <w:noProof/>
                <w:color w:val="auto"/>
                <w:sz w:val="40"/>
                <w:szCs w:val="40"/>
              </w:rPr>
            </w:pPr>
            <w:r w:rsidRPr="00B107D7">
              <w:rPr>
                <w:rFonts w:ascii="Century Gothic" w:hAnsi="Century Gothic" w:cs="Calibri"/>
                <w:noProof/>
                <w:color w:val="auto"/>
                <w:sz w:val="24"/>
                <w:szCs w:val="24"/>
                <w:lang w:bidi="ru-RU"/>
              </w:rPr>
              <w:t>Воскресенье</w:t>
            </w:r>
          </w:p>
        </w:tc>
      </w:tr>
      <w:tr w:rsidR="00ED5F48" w:rsidRPr="00B107D7" w14:paraId="7C17943B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3EC0A191" w14:textId="6705AF56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MonthStart12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" 1 ""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7F03151C" w14:textId="7F69E2B0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MonthStart12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вторник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3B248C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44DC06B" w14:textId="6BD8C74A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MonthStart12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среда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5DB9C6B" w14:textId="74284DB9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MonthStart12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50C7CA6" w14:textId="5ABD0B46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MonthStart12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пятница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B16ECF4" w14:textId="59A41C8E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MonthStart12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3B248C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3B248C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398D4833" w14:textId="4198032A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MonthStart12 \@ dddd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“</w:instrText>
            </w:r>
            <w:r w:rsidRPr="005A35D5">
              <w:rPr>
                <w:rFonts w:ascii="Century Gothic" w:hAnsi="Century Gothic" w:cs="Calibri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" 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=F2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07F4FCFD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2F9E951E" w14:textId="422824D4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=G2+1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71CB7923" w14:textId="0A9BC579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5F31A5E" w14:textId="5BCC9E0B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A475C4A" w14:textId="1D510C24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1EAC826A" w14:textId="6F69F5C1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B13D5FA" w14:textId="30099E36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2304BDE0" w14:textId="3DC4B6EE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67DB9DAF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5C9A3BBE" w14:textId="334973D6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=G3+1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23F2CCF4" w14:textId="6DF1F1F1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4AD79D1" w14:textId="03726B0F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7E272435" w14:textId="2AA9FF69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EA50AED" w14:textId="6FCEA280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CA101BC" w14:textId="6D2E250E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27CC68C2" w14:textId="10BC82BE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2953C655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6F3D4027" w14:textId="64092920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=G4+1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1BD3027E" w14:textId="79137401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9136C06" w14:textId="5BC50B01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19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4923EA43" w14:textId="1B3D2190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1DEDC25" w14:textId="30E686A9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DB015B6" w14:textId="2EBE0A71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22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473DCFA5" w14:textId="5479DED5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23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5CCE256B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0DEC791C" w14:textId="3D70A77E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23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MonthEnd12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=G5+1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24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43EECC90" w14:textId="54F02CB2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24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MonthEnd12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25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3B2A7C4A" w14:textId="06283D9B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MonthEnd12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=B6+1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26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67EF03C3" w14:textId="08AB5DD5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MonthEnd12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=C6+1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210E40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27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57704AB9" w14:textId="36F29B8D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MonthEnd12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=D6+1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9900B4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28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9EF70DB" w14:textId="0A47168F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MonthEnd12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=E6+1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29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41C92646" w14:textId="7723199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MonthEnd12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=F6+1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2A4D59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C82D31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30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B107D7" w14:paraId="043F7B53" w14:textId="77777777" w:rsidTr="005A35D5">
        <w:trPr>
          <w:trHeight w:val="1247"/>
        </w:trPr>
        <w:tc>
          <w:tcPr>
            <w:tcW w:w="707" w:type="pct"/>
            <w:tcMar>
              <w:left w:w="57" w:type="dxa"/>
              <w:right w:w="142" w:type="dxa"/>
            </w:tcMar>
          </w:tcPr>
          <w:p w14:paraId="6B7E597A" w14:textId="4CE938F3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MonthEnd12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=G6+1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t>31</w: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left w:w="57" w:type="dxa"/>
              <w:right w:w="142" w:type="dxa"/>
            </w:tcMar>
          </w:tcPr>
          <w:p w14:paraId="693B94D4" w14:textId="4E46AE98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DocVariable MonthEnd12 \@ d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8B208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=A7+1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5D4606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5A35D5">
              <w:rPr>
                <w:rFonts w:ascii="Century Gothic" w:hAnsi="Century Gothic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DC97E6E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26040DA4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48C1197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left w:w="57" w:type="dxa"/>
              <w:right w:w="142" w:type="dxa"/>
            </w:tcMar>
          </w:tcPr>
          <w:p w14:paraId="0C8B8C80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05" w:type="pct"/>
            <w:tcMar>
              <w:left w:w="57" w:type="dxa"/>
              <w:right w:w="142" w:type="dxa"/>
            </w:tcMar>
          </w:tcPr>
          <w:p w14:paraId="6099B848" w14:textId="77777777" w:rsidR="00ED5F48" w:rsidRPr="005A35D5" w:rsidRDefault="00ED5F48" w:rsidP="005A35D5">
            <w:pPr>
              <w:pStyle w:val="Dates"/>
              <w:jc w:val="left"/>
              <w:rPr>
                <w:rFonts w:ascii="Century Gothic" w:hAnsi="Century Gothic"/>
                <w:noProof/>
                <w:color w:val="auto"/>
                <w:sz w:val="32"/>
                <w:szCs w:val="32"/>
              </w:rPr>
            </w:pPr>
          </w:p>
        </w:tc>
      </w:tr>
    </w:tbl>
    <w:p w14:paraId="50D5D5A5" w14:textId="77777777" w:rsidR="00ED5F48" w:rsidRPr="00B107D7" w:rsidRDefault="00ED5F48" w:rsidP="00FC5F25">
      <w:pPr>
        <w:pStyle w:val="a5"/>
        <w:rPr>
          <w:rFonts w:ascii="Century Gothic" w:hAnsi="Century Gothic"/>
          <w:noProof/>
          <w:color w:val="auto"/>
          <w:sz w:val="2"/>
          <w:szCs w:val="2"/>
        </w:rPr>
      </w:pPr>
    </w:p>
    <w:sectPr w:rsidR="00ED5F48" w:rsidRPr="00B107D7" w:rsidSect="00FC5F25">
      <w:pgSz w:w="16838" w:h="11906" w:orient="landscape" w:code="9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CF528A" w14:textId="77777777" w:rsidR="00D047D9" w:rsidRDefault="00D047D9">
      <w:pPr>
        <w:spacing w:after="0"/>
      </w:pPr>
      <w:r>
        <w:separator/>
      </w:r>
    </w:p>
  </w:endnote>
  <w:endnote w:type="continuationSeparator" w:id="0">
    <w:p w14:paraId="7FBC11A8" w14:textId="77777777" w:rsidR="00D047D9" w:rsidRDefault="00D047D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1E3B27" w14:textId="77777777" w:rsidR="00D047D9" w:rsidRDefault="00D047D9">
      <w:pPr>
        <w:spacing w:after="0"/>
      </w:pPr>
      <w:r>
        <w:separator/>
      </w:r>
    </w:p>
  </w:footnote>
  <w:footnote w:type="continuationSeparator" w:id="0">
    <w:p w14:paraId="1E7641A0" w14:textId="77777777" w:rsidR="00D047D9" w:rsidRDefault="00D047D9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removePersonalInformation/>
  <w:removeDateAndTime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MonthEnd1" w:val="31.01.2029"/>
    <w:docVar w:name="MonthEnd10" w:val="31.10.2029"/>
    <w:docVar w:name="MonthEnd11" w:val="30.11.2029"/>
    <w:docVar w:name="MonthEnd12" w:val="31.12.2029"/>
    <w:docVar w:name="MonthEnd2" w:val="28.02.2029"/>
    <w:docVar w:name="MonthEnd3" w:val="31.03.2029"/>
    <w:docVar w:name="MonthEnd4" w:val="30.04.2029"/>
    <w:docVar w:name="MonthEnd5" w:val="31.05.2029"/>
    <w:docVar w:name="MonthEnd6" w:val="30.06.2029"/>
    <w:docVar w:name="MonthEnd7" w:val="31.07.2029"/>
    <w:docVar w:name="MonthEnd8" w:val="31.08.2029"/>
    <w:docVar w:name="MonthEnd9" w:val="30.09.2029"/>
    <w:docVar w:name="Months" w:val="12"/>
    <w:docVar w:name="MonthStart1" w:val="01.01.2029"/>
    <w:docVar w:name="MonthStart10" w:val="01.10.2029"/>
    <w:docVar w:name="MonthStart11" w:val="01.11.2029"/>
    <w:docVar w:name="MonthStart12" w:val="01.12.2029"/>
    <w:docVar w:name="MonthStart2" w:val="01.02.2029"/>
    <w:docVar w:name="MonthStart3" w:val="01.03.2029"/>
    <w:docVar w:name="MonthStart4" w:val="01.04.2029"/>
    <w:docVar w:name="MonthStart5" w:val="01.05.2029"/>
    <w:docVar w:name="MonthStart6" w:val="01.06.2029"/>
    <w:docVar w:name="MonthStart7" w:val="01.07.2029"/>
    <w:docVar w:name="MonthStart8" w:val="01.08.2029"/>
    <w:docVar w:name="MonthStart9" w:val="01.09.2029"/>
    <w:docVar w:name="MonthStartLast" w:val="12/1/2012"/>
    <w:docVar w:name="WeekStart" w:val="понедельник"/>
  </w:docVars>
  <w:rsids>
    <w:rsidRoot w:val="00285C1D"/>
    <w:rsid w:val="00046855"/>
    <w:rsid w:val="0005357B"/>
    <w:rsid w:val="00071356"/>
    <w:rsid w:val="00097A25"/>
    <w:rsid w:val="000A5A57"/>
    <w:rsid w:val="000E7315"/>
    <w:rsid w:val="00105630"/>
    <w:rsid w:val="001274F3"/>
    <w:rsid w:val="00151CCE"/>
    <w:rsid w:val="001B01F9"/>
    <w:rsid w:val="001C41F9"/>
    <w:rsid w:val="00210E40"/>
    <w:rsid w:val="00285C1D"/>
    <w:rsid w:val="002A4D59"/>
    <w:rsid w:val="002A6420"/>
    <w:rsid w:val="003108C9"/>
    <w:rsid w:val="0031649E"/>
    <w:rsid w:val="00323E0C"/>
    <w:rsid w:val="003327F5"/>
    <w:rsid w:val="00340CAF"/>
    <w:rsid w:val="003B248C"/>
    <w:rsid w:val="003B6D2A"/>
    <w:rsid w:val="003C0D41"/>
    <w:rsid w:val="003C4F96"/>
    <w:rsid w:val="003D6BD9"/>
    <w:rsid w:val="003E085C"/>
    <w:rsid w:val="003E7B3A"/>
    <w:rsid w:val="00416364"/>
    <w:rsid w:val="00431B29"/>
    <w:rsid w:val="00440416"/>
    <w:rsid w:val="00462EAD"/>
    <w:rsid w:val="004A6170"/>
    <w:rsid w:val="004C2B84"/>
    <w:rsid w:val="004F6AAC"/>
    <w:rsid w:val="00504E80"/>
    <w:rsid w:val="00512F2D"/>
    <w:rsid w:val="00570FBB"/>
    <w:rsid w:val="00583B82"/>
    <w:rsid w:val="005923AC"/>
    <w:rsid w:val="005A35D5"/>
    <w:rsid w:val="005D4606"/>
    <w:rsid w:val="005D5149"/>
    <w:rsid w:val="005E656F"/>
    <w:rsid w:val="00627378"/>
    <w:rsid w:val="00667021"/>
    <w:rsid w:val="006974E1"/>
    <w:rsid w:val="006B6899"/>
    <w:rsid w:val="006C0896"/>
    <w:rsid w:val="006C26DB"/>
    <w:rsid w:val="006F513E"/>
    <w:rsid w:val="006F5860"/>
    <w:rsid w:val="0075629F"/>
    <w:rsid w:val="007A28B3"/>
    <w:rsid w:val="007C0139"/>
    <w:rsid w:val="007D45A1"/>
    <w:rsid w:val="007D7864"/>
    <w:rsid w:val="007F564D"/>
    <w:rsid w:val="008B1201"/>
    <w:rsid w:val="008B2086"/>
    <w:rsid w:val="008F16F7"/>
    <w:rsid w:val="00907BEC"/>
    <w:rsid w:val="009164BA"/>
    <w:rsid w:val="009166BD"/>
    <w:rsid w:val="00977AAE"/>
    <w:rsid w:val="009900B4"/>
    <w:rsid w:val="00996E56"/>
    <w:rsid w:val="00997268"/>
    <w:rsid w:val="009F5EA3"/>
    <w:rsid w:val="00A12667"/>
    <w:rsid w:val="00A14581"/>
    <w:rsid w:val="00A20E4C"/>
    <w:rsid w:val="00A86610"/>
    <w:rsid w:val="00AA23D3"/>
    <w:rsid w:val="00AA3C50"/>
    <w:rsid w:val="00AE302A"/>
    <w:rsid w:val="00AE36BB"/>
    <w:rsid w:val="00B107D7"/>
    <w:rsid w:val="00B37C7E"/>
    <w:rsid w:val="00B65B09"/>
    <w:rsid w:val="00B85583"/>
    <w:rsid w:val="00B9476B"/>
    <w:rsid w:val="00BC3952"/>
    <w:rsid w:val="00BE5AB8"/>
    <w:rsid w:val="00BF2AA2"/>
    <w:rsid w:val="00BF49DC"/>
    <w:rsid w:val="00C44DFB"/>
    <w:rsid w:val="00C6519B"/>
    <w:rsid w:val="00C70F21"/>
    <w:rsid w:val="00C7354B"/>
    <w:rsid w:val="00C800AA"/>
    <w:rsid w:val="00C82D31"/>
    <w:rsid w:val="00C85B38"/>
    <w:rsid w:val="00C91F9B"/>
    <w:rsid w:val="00CF6166"/>
    <w:rsid w:val="00D047D9"/>
    <w:rsid w:val="00D47677"/>
    <w:rsid w:val="00DA0093"/>
    <w:rsid w:val="00DE32AC"/>
    <w:rsid w:val="00E1407A"/>
    <w:rsid w:val="00E33F1A"/>
    <w:rsid w:val="00E50BDE"/>
    <w:rsid w:val="00E774CD"/>
    <w:rsid w:val="00E77E1D"/>
    <w:rsid w:val="00E97684"/>
    <w:rsid w:val="00ED5F48"/>
    <w:rsid w:val="00ED75B6"/>
    <w:rsid w:val="00F02E73"/>
    <w:rsid w:val="00F44587"/>
    <w:rsid w:val="00F47B84"/>
    <w:rsid w:val="00F91390"/>
    <w:rsid w:val="00F93E3B"/>
    <w:rsid w:val="00FA5682"/>
    <w:rsid w:val="00FB3385"/>
    <w:rsid w:val="00FC0032"/>
    <w:rsid w:val="00FC5F25"/>
    <w:rsid w:val="00FF4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B10C7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color w:val="262626" w:themeColor="text1" w:themeTint="D9"/>
        <w:sz w:val="18"/>
        <w:szCs w:val="18"/>
        <w:lang w:val="ru-RU" w:eastAsia="ja-JP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D5F48"/>
    <w:rPr>
      <w:rFonts w:ascii="Arial" w:hAnsi="Arial"/>
    </w:rPr>
  </w:style>
  <w:style w:type="paragraph" w:styleId="1">
    <w:name w:val="heading 1"/>
    <w:basedOn w:val="a"/>
    <w:next w:val="a"/>
    <w:link w:val="10"/>
    <w:uiPriority w:val="9"/>
    <w:qFormat/>
    <w:rsid w:val="00570FBB"/>
    <w:pPr>
      <w:keepNext/>
      <w:keepLines/>
      <w:spacing w:before="240" w:after="0"/>
      <w:outlineLvl w:val="0"/>
    </w:pPr>
    <w:rPr>
      <w:rFonts w:eastAsiaTheme="majorEastAsia" w:cstheme="majorBidi"/>
      <w:color w:val="15707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0FBB"/>
    <w:pPr>
      <w:keepNext/>
      <w:keepLines/>
      <w:spacing w:before="40" w:after="0"/>
      <w:outlineLvl w:val="1"/>
    </w:pPr>
    <w:rPr>
      <w:rFonts w:eastAsiaTheme="majorEastAsia" w:cstheme="majorBidi"/>
      <w:color w:val="15707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/>
    </w:pPr>
    <w:rPr>
      <w:color w:val="404040" w:themeColor="text1" w:themeTint="B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Pr>
      <w:color w:val="808080"/>
    </w:rPr>
  </w:style>
  <w:style w:type="paragraph" w:styleId="a5">
    <w:name w:val="No Spacing"/>
    <w:uiPriority w:val="36"/>
    <w:qFormat/>
    <w:rsid w:val="00570FBB"/>
    <w:pPr>
      <w:spacing w:after="0"/>
    </w:pPr>
    <w:rPr>
      <w:rFonts w:ascii="Arial" w:hAnsi="Arial"/>
      <w:color w:val="404040" w:themeColor="text1" w:themeTint="BF"/>
    </w:rPr>
  </w:style>
  <w:style w:type="paragraph" w:customStyle="1" w:styleId="a6">
    <w:name w:val="Дни"/>
    <w:basedOn w:val="a"/>
    <w:uiPriority w:val="3"/>
    <w:rsid w:val="00570FBB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styleId="a7">
    <w:name w:val="header"/>
    <w:basedOn w:val="a"/>
    <w:link w:val="a8"/>
    <w:uiPriority w:val="99"/>
    <w:unhideWhenUsed/>
    <w:pPr>
      <w:spacing w:after="0"/>
    </w:pPr>
  </w:style>
  <w:style w:type="paragraph" w:styleId="a9">
    <w:name w:val="Balloon Text"/>
    <w:basedOn w:val="a"/>
    <w:link w:val="aa"/>
    <w:uiPriority w:val="99"/>
    <w:semiHidden/>
    <w:unhideWhenUsed/>
    <w:pPr>
      <w:spacing w:after="0"/>
    </w:pPr>
    <w:rPr>
      <w:rFonts w:ascii="Tahoma" w:hAnsi="Tahoma" w:cs="Tahoma"/>
      <w:sz w:val="16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Tahoma" w:hAnsi="Tahoma" w:cs="Tahoma"/>
      <w:color w:val="404040" w:themeColor="text1" w:themeTint="BF"/>
      <w:sz w:val="16"/>
    </w:rPr>
  </w:style>
  <w:style w:type="paragraph" w:customStyle="1" w:styleId="ab">
    <w:name w:val="Месяцы"/>
    <w:basedOn w:val="ac"/>
    <w:uiPriority w:val="2"/>
    <w:pPr>
      <w:spacing w:after="0"/>
      <w:ind w:left="115"/>
    </w:pPr>
    <w:rPr>
      <w:caps/>
      <w:color w:val="157075" w:themeColor="accent1" w:themeShade="BF"/>
    </w:rPr>
  </w:style>
  <w:style w:type="paragraph" w:customStyle="1" w:styleId="ad">
    <w:name w:val="Год"/>
    <w:basedOn w:val="a"/>
    <w:uiPriority w:val="1"/>
    <w:qFormat/>
    <w:pPr>
      <w:spacing w:after="140"/>
      <w:jc w:val="right"/>
    </w:pPr>
    <w:rPr>
      <w:color w:val="157075" w:themeColor="accent1" w:themeShade="BF"/>
      <w:sz w:val="100"/>
    </w:rPr>
  </w:style>
  <w:style w:type="table" w:customStyle="1" w:styleId="ae">
    <w:name w:val="Таблица календаря"/>
    <w:basedOn w:val="a1"/>
    <w:uiPriority w:val="99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11">
    <w:name w:val="Дата (символ 1)"/>
    <w:basedOn w:val="a0"/>
    <w:uiPriority w:val="1"/>
    <w:semiHidden/>
  </w:style>
  <w:style w:type="character" w:customStyle="1" w:styleId="12">
    <w:name w:val="Текст выноски (символ 1)"/>
    <w:basedOn w:val="a0"/>
    <w:uiPriority w:val="99"/>
    <w:semiHidden/>
    <w:rPr>
      <w:rFonts w:ascii="Tahoma" w:hAnsi="Tahoma" w:cs="Tahoma"/>
      <w:sz w:val="16"/>
    </w:rPr>
  </w:style>
  <w:style w:type="character" w:customStyle="1" w:styleId="a8">
    <w:name w:val="Верхний колонтитул Знак"/>
    <w:basedOn w:val="a0"/>
    <w:link w:val="a7"/>
    <w:uiPriority w:val="99"/>
  </w:style>
  <w:style w:type="paragraph" w:styleId="af">
    <w:name w:val="footer"/>
    <w:basedOn w:val="a"/>
    <w:link w:val="af0"/>
    <w:uiPriority w:val="99"/>
    <w:unhideWhenUsed/>
    <w:pPr>
      <w:spacing w:after="0"/>
    </w:pPr>
  </w:style>
  <w:style w:type="character" w:customStyle="1" w:styleId="af0">
    <w:name w:val="Нижний колонтитул Знак"/>
    <w:basedOn w:val="a0"/>
    <w:link w:val="af"/>
    <w:uiPriority w:val="99"/>
  </w:style>
  <w:style w:type="paragraph" w:customStyle="1" w:styleId="af1">
    <w:name w:val="Даты"/>
    <w:basedOn w:val="a"/>
    <w:uiPriority w:val="4"/>
    <w:pPr>
      <w:spacing w:after="40"/>
      <w:jc w:val="center"/>
    </w:pPr>
    <w:rPr>
      <w:rFonts w:cs="Times New Roman"/>
      <w:szCs w:val="22"/>
      <w:lang w:eastAsia="en-US"/>
    </w:rPr>
  </w:style>
  <w:style w:type="paragraph" w:styleId="ac">
    <w:name w:val="Date"/>
    <w:basedOn w:val="a"/>
    <w:next w:val="a"/>
    <w:link w:val="af2"/>
    <w:uiPriority w:val="1"/>
    <w:semiHidden/>
    <w:unhideWhenUsed/>
  </w:style>
  <w:style w:type="character" w:customStyle="1" w:styleId="af2">
    <w:name w:val="Дата Знак"/>
    <w:basedOn w:val="a0"/>
    <w:link w:val="ac"/>
    <w:uiPriority w:val="1"/>
    <w:semiHidden/>
  </w:style>
  <w:style w:type="paragraph" w:customStyle="1" w:styleId="af3">
    <w:name w:val="Месяцы_"/>
    <w:basedOn w:val="ac"/>
    <w:uiPriority w:val="2"/>
    <w:qFormat/>
    <w:rsid w:val="00A20E4C"/>
    <w:pPr>
      <w:spacing w:after="0"/>
      <w:ind w:left="115"/>
    </w:pPr>
    <w:rPr>
      <w:caps/>
      <w:color w:val="157075" w:themeColor="accent1" w:themeShade="BF"/>
    </w:rPr>
  </w:style>
  <w:style w:type="paragraph" w:customStyle="1" w:styleId="af4">
    <w:name w:val="Дни_"/>
    <w:basedOn w:val="a"/>
    <w:uiPriority w:val="3"/>
    <w:qFormat/>
    <w:rsid w:val="00570FBB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customStyle="1" w:styleId="af5">
    <w:name w:val="Даты_"/>
    <w:basedOn w:val="a"/>
    <w:uiPriority w:val="4"/>
    <w:qFormat/>
    <w:rsid w:val="00A20E4C"/>
    <w:pPr>
      <w:spacing w:after="40"/>
      <w:jc w:val="center"/>
    </w:pPr>
    <w:rPr>
      <w:rFonts w:cs="Times New Roman"/>
      <w:szCs w:val="22"/>
      <w:lang w:eastAsia="en-US"/>
    </w:rPr>
  </w:style>
  <w:style w:type="table" w:customStyle="1" w:styleId="CalendarTable">
    <w:name w:val="Calendar Table"/>
    <w:basedOn w:val="a1"/>
    <w:uiPriority w:val="99"/>
    <w:rsid w:val="00A20E4C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70FBB"/>
    <w:rPr>
      <w:rFonts w:ascii="Arial" w:eastAsiaTheme="majorEastAsia" w:hAnsi="Arial" w:cstheme="majorBidi"/>
      <w:color w:val="15707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70FBB"/>
    <w:rPr>
      <w:rFonts w:ascii="Arial" w:eastAsiaTheme="majorEastAsia" w:hAnsi="Arial" w:cstheme="majorBidi"/>
      <w:color w:val="157075" w:themeColor="accent1" w:themeShade="BF"/>
      <w:sz w:val="26"/>
      <w:szCs w:val="26"/>
    </w:rPr>
  </w:style>
  <w:style w:type="paragraph" w:customStyle="1" w:styleId="Months">
    <w:name w:val="Months"/>
    <w:basedOn w:val="ac"/>
    <w:uiPriority w:val="2"/>
    <w:rsid w:val="00F91390"/>
    <w:pPr>
      <w:spacing w:after="0"/>
      <w:ind w:left="115"/>
    </w:pPr>
    <w:rPr>
      <w:caps/>
      <w:color w:val="157075" w:themeColor="accent1" w:themeShade="BF"/>
    </w:rPr>
  </w:style>
  <w:style w:type="paragraph" w:customStyle="1" w:styleId="Days">
    <w:name w:val="Days"/>
    <w:basedOn w:val="a"/>
    <w:uiPriority w:val="3"/>
    <w:rsid w:val="00F91390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customStyle="1" w:styleId="Dates">
    <w:name w:val="Dates"/>
    <w:basedOn w:val="a"/>
    <w:uiPriority w:val="4"/>
    <w:rsid w:val="00F91390"/>
    <w:pPr>
      <w:spacing w:after="40"/>
      <w:jc w:val="center"/>
    </w:pPr>
    <w:rPr>
      <w:rFonts w:cs="Times New Roman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rub\Downloads\SHABLONY-CALENDARS\tf02896572.dotm" TargetMode="External"/></Relationships>
</file>

<file path=word/theme/theme1.xml><?xml version="1.0" encoding="utf-8"?>
<a:theme xmlns:a="http://schemas.openxmlformats.org/drawingml/2006/main" name="Office Theme">
  <a:themeElements>
    <a:clrScheme name="Calendar">
      <a:dk1>
        <a:sysClr val="windowText" lastClr="000000"/>
      </a:dk1>
      <a:lt1>
        <a:sysClr val="window" lastClr="FFFFFF"/>
      </a:lt1>
      <a:dk2>
        <a:srgbClr val="1F2123"/>
      </a:dk2>
      <a:lt2>
        <a:srgbClr val="F0F0F0"/>
      </a:lt2>
      <a:accent1>
        <a:srgbClr val="1D979D"/>
      </a:accent1>
      <a:accent2>
        <a:srgbClr val="F28021"/>
      </a:accent2>
      <a:accent3>
        <a:srgbClr val="5D9D42"/>
      </a:accent3>
      <a:accent4>
        <a:srgbClr val="E5C335"/>
      </a:accent4>
      <a:accent5>
        <a:srgbClr val="427EBD"/>
      </a:accent5>
      <a:accent6>
        <a:srgbClr val="D25A79"/>
      </a:accent6>
      <a:hlink>
        <a:srgbClr val="427EBD"/>
      </a:hlink>
      <a:folHlink>
        <a:srgbClr val="5F5A95"/>
      </a:folHlink>
    </a:clrScheme>
    <a:fontScheme name="Calendar">
      <a:majorFont>
        <a:latin typeface="Euphemia"/>
        <a:ea typeface=""/>
        <a:cs typeface=""/>
      </a:majorFont>
      <a:minorFont>
        <a:latin typeface="Euphem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91eb96d0358c5e813b9ff0a51f6be317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9d98f49939701b33df8e18e31113e73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E4290025-5335-4B98-ACF8-D47906ED80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59C704-87F8-4278-A107-1CBFFF40A2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151B92-5A7B-42E4-B63A-9E1FBD519432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tf02896572</Template>
  <TotalTime>0</TotalTime>
  <Pages>12</Pages>
  <Words>10021</Words>
  <Characters>57120</Characters>
  <Application>Microsoft Office Word</Application>
  <DocSecurity>0</DocSecurity>
  <Lines>476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/>
  <cp:revision>1</cp:revision>
  <dcterms:created xsi:type="dcterms:W3CDTF">2020-05-12T11:55:00Z</dcterms:created>
  <dcterms:modified xsi:type="dcterms:W3CDTF">2020-05-12T11:55:00Z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