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C5501C" w14:paraId="491B8CF8" w14:textId="7C3BEA6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32"/>
              <w:gridCol w:w="1358"/>
              <w:gridCol w:w="852"/>
              <w:gridCol w:w="811"/>
            </w:tblGrid>
            <w:tr w:rsidR="00F47B84" w:rsidRPr="00C5501C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C5501C" w:rsidRDefault="00F47B84" w:rsidP="00FA5682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46170100" w:rsidR="00F47B84" w:rsidRPr="00C5501C" w:rsidRDefault="00C5501C" w:rsidP="00FA5682">
                  <w:pPr>
                    <w:pStyle w:val="ad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080E8939" w:rsidR="00F47B84" w:rsidRPr="00C5501C" w:rsidRDefault="00F47B84" w:rsidP="00FA5682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C5501C" w:rsidRDefault="00F47B84" w:rsidP="00FA5682">
                  <w:pPr>
                    <w:pStyle w:val="ad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C5501C" w:rsidRDefault="00F47B84" w:rsidP="00FA5682">
            <w:pPr>
              <w:pStyle w:val="Months"/>
              <w:jc w:val="center"/>
              <w:rPr>
                <w:rFonts w:ascii="Calibri" w:hAnsi="Calibri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C5501C" w14:paraId="536F52B0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B0EC822" w14:textId="2F3661CC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2084FC" w14:textId="01452E2C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79AA013" w14:textId="2F84A055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1FBBB5D" w14:textId="5447F893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14FBD0C" w14:textId="7A20986F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B143C2B" w14:textId="36C5FE88" w:rsidR="00F47B84" w:rsidRPr="009B1BD5" w:rsidRDefault="00F47B84" w:rsidP="004C2B84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2550A0C" w14:textId="14A30289" w:rsidR="00F47B84" w:rsidRPr="009B1BD5" w:rsidRDefault="00F47B84" w:rsidP="004C2B84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C5501C" w14:paraId="2DE1231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C40C17" w14:textId="0AE8CBEA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10CC9C" w14:textId="1F4711C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865910" w14:textId="252E298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136CDE" w14:textId="7704EE4A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444103" w14:textId="55E3FDF6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7EEB0E" w14:textId="4E86EA49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0C3F31" w14:textId="65D2BC6B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19105E8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0A6822CD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55E3F66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5B94128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1EA196CD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320517F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0269F5A1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5647D850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69211D9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155AF44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4C743948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5339AA5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736E730C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1B920B40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71DE4A03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23E721A8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086D3AF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0C6579F8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4ED88AAD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78EB928D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4E8DE45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61FA05F6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1FFBD500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4665F130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4F7247C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1349629C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24BD4BD5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491F7D1F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415504B1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46616CA0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12AF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6047CCB4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3F7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71CAD79A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680E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6A69439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4D72C26D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0E47EFB8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C4F64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0D7DEA9" w14:textId="77777777" w:rsidR="00F47B84" w:rsidRPr="00C5501C" w:rsidRDefault="00F47B84" w:rsidP="00FC5F25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18434F4" w14:textId="61542092" w:rsidR="00F47B84" w:rsidRPr="00C5501C" w:rsidRDefault="00C5501C" w:rsidP="00F47B84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НОЯБРЬ</w:t>
            </w:r>
          </w:p>
          <w:p w14:paraId="5AC816B2" w14:textId="5348AAFB" w:rsidR="00F47B84" w:rsidRPr="00C5501C" w:rsidRDefault="00F47B84" w:rsidP="00F47B84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29"/>
              <w:gridCol w:w="1360"/>
              <w:gridCol w:w="852"/>
              <w:gridCol w:w="805"/>
            </w:tblGrid>
            <w:tr w:rsidR="00F47B84" w:rsidRPr="00C5501C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C5501C" w:rsidRDefault="00F47B84" w:rsidP="00FA5682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6FC42ECD" w:rsidR="00F47B84" w:rsidRPr="00C5501C" w:rsidRDefault="00C5501C" w:rsidP="00FA5682">
                  <w:pPr>
                    <w:pStyle w:val="ad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3A4AA148" w:rsidR="00F47B84" w:rsidRPr="00C5501C" w:rsidRDefault="00F47B84" w:rsidP="00FA5682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C5501C" w:rsidRDefault="00F47B84" w:rsidP="00FA5682">
                  <w:pPr>
                    <w:pStyle w:val="ad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C5501C" w:rsidRDefault="00F47B84" w:rsidP="00FA5682">
            <w:pPr>
              <w:pStyle w:val="Months"/>
              <w:jc w:val="center"/>
              <w:rPr>
                <w:rFonts w:ascii="Calibri" w:hAnsi="Calibri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C5501C" w14:paraId="196257F1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066C47" w14:textId="1FD90EB6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574B582" w14:textId="1E0D019A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96434A4" w14:textId="3C8CBBE0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442729" w14:textId="522E5B00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59F107C" w14:textId="7BE74EAC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2482E8D" w14:textId="756F44BD" w:rsidR="00F47B84" w:rsidRPr="009B1BD5" w:rsidRDefault="00F47B84" w:rsidP="004C2B84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62EB855" w14:textId="2EB3F7A4" w:rsidR="00F47B84" w:rsidRPr="009B1BD5" w:rsidRDefault="00F47B84" w:rsidP="004C2B84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C5501C" w14:paraId="126B068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D481D4" w14:textId="3F59A34E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859495" w14:textId="008F69F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12AF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A1E7A1" w14:textId="75757940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3F7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3FDA9E" w14:textId="13CADE8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680E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B28BAF" w14:textId="2F806586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680E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57977" w14:textId="6D2DA570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12AFD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12AFD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318940" w14:textId="5B6E7838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21AC2F4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7B8141A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0235E9EF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0FB1E04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190C9B0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030FB44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1E8F96C6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3085186B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7283F2A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7CE50DD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0CB3C78E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2EF21785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1033EFD1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6273CBB6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2EC8D06A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64D34DD5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5526182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3D3771EE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7B062282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420E91A0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3D6129E5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7BD69A78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1CC90059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52D5F8B2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03335E6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612166E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21E390E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6ACB1CC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42332930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3F7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3F7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07A63B1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680E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680E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4C7203FA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08AB5C5B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C4F64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D12E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1324481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4586AF00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20993622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FA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13DE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19C7B37" w14:textId="77777777" w:rsidR="00F47B84" w:rsidRPr="00C5501C" w:rsidRDefault="00F47B84" w:rsidP="00FC5F25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C5501C" w:rsidRDefault="00ED5F48" w:rsidP="00FC5F25">
      <w:pPr>
        <w:pStyle w:val="Months"/>
        <w:jc w:val="center"/>
        <w:rPr>
          <w:rFonts w:ascii="Calibri" w:hAnsi="Calibri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C5501C" w14:paraId="4616860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596CA5A2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096CF95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66F82B6E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77AF1FB9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667E2860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74B284D4" w:rsidR="006F5860" w:rsidRPr="009B1BD5" w:rsidRDefault="006F5860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6C45010" w:rsidR="006F5860" w:rsidRPr="009B1BD5" w:rsidRDefault="006F5860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Воскресенье</w:t>
            </w:r>
          </w:p>
        </w:tc>
      </w:tr>
      <w:tr w:rsidR="00ED5F48" w:rsidRPr="00C5501C" w14:paraId="1AB241C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65259F3C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4A1861C4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680E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7397BB46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680E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3B5FB100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2E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2E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1680E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2E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1680E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687BF031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1680E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1680E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25CD48C5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1680E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1680E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60D4BA40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1190101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25F2C5E0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5FF30662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4AE7FFB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4C5D76E4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758C0934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6B6C8511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6FCF0555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7149638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1BEDE46B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6399F77C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4B61D626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47D9FF06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18262F6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59FBDA09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4679007C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074BB8B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47F4E2E6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68D69A58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7BB1519F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628E70A2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191A17BD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30DE72B1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73F3A0F8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3240C3B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671682DF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27AA5CBE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6CC33501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D12E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D12E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66DF8241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C4F64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D12E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689B328B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6EA879AD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F7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2049957D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F7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F7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F7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12AFD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F7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1AEF418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0A281179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F7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F7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F7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33F7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F7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28F5D002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A0FA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F7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F7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C5501C" w:rsidRDefault="00ED5F48" w:rsidP="00FC5F25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C5501C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BBD7F" w14:textId="77777777" w:rsidR="00AB55B0" w:rsidRDefault="00AB55B0">
      <w:pPr>
        <w:spacing w:after="0"/>
      </w:pPr>
      <w:r>
        <w:separator/>
      </w:r>
    </w:p>
  </w:endnote>
  <w:endnote w:type="continuationSeparator" w:id="0">
    <w:p w14:paraId="3A43A076" w14:textId="77777777" w:rsidR="00AB55B0" w:rsidRDefault="00AB55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10EEB" w14:textId="77777777" w:rsidR="00AB55B0" w:rsidRDefault="00AB55B0">
      <w:pPr>
        <w:spacing w:after="0"/>
      </w:pPr>
      <w:r>
        <w:separator/>
      </w:r>
    </w:p>
  </w:footnote>
  <w:footnote w:type="continuationSeparator" w:id="0">
    <w:p w14:paraId="5867CCD8" w14:textId="77777777" w:rsidR="00AB55B0" w:rsidRDefault="00AB55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33F7C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A6AE7"/>
    <w:rsid w:val="005C4F64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313DE"/>
    <w:rsid w:val="0075629F"/>
    <w:rsid w:val="007A28B3"/>
    <w:rsid w:val="007C0139"/>
    <w:rsid w:val="007D45A1"/>
    <w:rsid w:val="007D7864"/>
    <w:rsid w:val="007F564D"/>
    <w:rsid w:val="00812AFD"/>
    <w:rsid w:val="008B1201"/>
    <w:rsid w:val="008F16F7"/>
    <w:rsid w:val="00907BEC"/>
    <w:rsid w:val="009164BA"/>
    <w:rsid w:val="009166BD"/>
    <w:rsid w:val="0091680E"/>
    <w:rsid w:val="00977AAE"/>
    <w:rsid w:val="00996E56"/>
    <w:rsid w:val="00997268"/>
    <w:rsid w:val="009B1BD5"/>
    <w:rsid w:val="009E6E2F"/>
    <w:rsid w:val="009F5EA3"/>
    <w:rsid w:val="00A12667"/>
    <w:rsid w:val="00A14581"/>
    <w:rsid w:val="00A20E4C"/>
    <w:rsid w:val="00A242C5"/>
    <w:rsid w:val="00A86610"/>
    <w:rsid w:val="00AA23D3"/>
    <w:rsid w:val="00AA3C50"/>
    <w:rsid w:val="00AB55B0"/>
    <w:rsid w:val="00AE302A"/>
    <w:rsid w:val="00AE36BB"/>
    <w:rsid w:val="00B107D7"/>
    <w:rsid w:val="00B37C7E"/>
    <w:rsid w:val="00B65B09"/>
    <w:rsid w:val="00B76F0B"/>
    <w:rsid w:val="00B85583"/>
    <w:rsid w:val="00B9476B"/>
    <w:rsid w:val="00BA0FAF"/>
    <w:rsid w:val="00BC3952"/>
    <w:rsid w:val="00BD12EC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2020-06-06T19:13:00Z</dcterms:created>
  <dcterms:modified xsi:type="dcterms:W3CDTF">2020-06-06T19:13:00Z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