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e"/>
        <w:tblW w:w="5000" w:type="pct"/>
        <w:tblLook w:val="04A0" w:firstRow="1" w:lastRow="0" w:firstColumn="1" w:lastColumn="0" w:noHBand="0" w:noVBand="1"/>
      </w:tblPr>
      <w:tblGrid>
        <w:gridCol w:w="9746"/>
      </w:tblGrid>
      <w:tr w:rsidR="00875692" w:rsidRPr="00875692" w14:paraId="496BC79F" w14:textId="77777777" w:rsidTr="004F0317">
        <w:trPr>
          <w:trHeight w:val="851"/>
        </w:trPr>
        <w:tc>
          <w:tcPr>
            <w:tcW w:w="5000" w:type="pct"/>
            <w:vAlign w:val="center"/>
          </w:tcPr>
          <w:p w14:paraId="36E9FBC0" w14:textId="28EF7B29" w:rsidR="003C4E1D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67049D07" w14:textId="77777777" w:rsidTr="004F0317">
        <w:trPr>
          <w:trHeight w:val="3856"/>
        </w:trPr>
        <w:tc>
          <w:tcPr>
            <w:tcW w:w="5000" w:type="pct"/>
            <w:vAlign w:val="center"/>
          </w:tcPr>
          <w:p w14:paraId="12E43E8E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25D0E91" w14:textId="7073508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ЯНВАРЬ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8240" behindDoc="1" locked="0" layoutInCell="1" allowOverlap="1" wp14:anchorId="46840F34" wp14:editId="5F276D53">
                  <wp:simplePos x="0" y="0"/>
                  <wp:positionH relativeFrom="margin">
                    <wp:posOffset>-320675</wp:posOffset>
                  </wp:positionH>
                  <wp:positionV relativeFrom="margin">
                    <wp:posOffset>-951865</wp:posOffset>
                  </wp:positionV>
                  <wp:extent cx="6840000" cy="9675379"/>
                  <wp:effectExtent l="0" t="0" r="0" b="254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BF397A1" w14:textId="3B4883A9" w:rsidR="00BF49DC" w:rsidRPr="00875692" w:rsidRDefault="00BF49DC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  <w:bookmarkStart w:id="0" w:name="_Hlk38821049"/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CellMar>
          <w:right w:w="284" w:type="dxa"/>
        </w:tblCellMar>
        <w:tblLook w:val="04A0" w:firstRow="1" w:lastRow="0" w:firstColumn="1" w:lastColumn="0" w:noHBand="0" w:noVBand="1"/>
        <w:tblCaption w:val="Таблица содержимого календаря"/>
      </w:tblPr>
      <w:tblGrid>
        <w:gridCol w:w="1379"/>
        <w:gridCol w:w="1396"/>
        <w:gridCol w:w="1396"/>
        <w:gridCol w:w="1396"/>
        <w:gridCol w:w="1396"/>
        <w:gridCol w:w="1396"/>
        <w:gridCol w:w="1361"/>
      </w:tblGrid>
      <w:tr w:rsidR="00875692" w:rsidRPr="00875692" w14:paraId="726CE1BC" w14:textId="77777777" w:rsidTr="00875692">
        <w:trPr>
          <w:trHeight w:val="567"/>
        </w:trPr>
        <w:tc>
          <w:tcPr>
            <w:tcW w:w="710" w:type="pct"/>
            <w:shd w:val="clear" w:color="auto" w:fill="auto"/>
            <w:tcMar>
              <w:right w:w="0" w:type="dxa"/>
            </w:tcMar>
            <w:vAlign w:val="center"/>
          </w:tcPr>
          <w:p w14:paraId="6B0CCD02" w14:textId="429BF06C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6521B78A" w14:textId="18C67D1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98B2609" w14:textId="4F89CA55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4A3F1F9B" w14:textId="513C9114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72AC4C35" w14:textId="3EBD5DB1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tcMar>
              <w:right w:w="0" w:type="dxa"/>
            </w:tcMar>
            <w:vAlign w:val="center"/>
          </w:tcPr>
          <w:p w14:paraId="56F4715B" w14:textId="0A0922CB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0" w:type="pct"/>
            <w:shd w:val="clear" w:color="auto" w:fill="auto"/>
            <w:tcMar>
              <w:right w:w="0" w:type="dxa"/>
            </w:tcMar>
            <w:vAlign w:val="center"/>
          </w:tcPr>
          <w:p w14:paraId="7AADA3AB" w14:textId="477D7DD2" w:rsidR="00BF49DC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EAC1785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61CEAFF" w14:textId="2259993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E7022A9" w14:textId="227C924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E880F" w14:textId="1655D17C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E6790C" w14:textId="26E5594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E93C9" w14:textId="7C6728A9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383201" w14:textId="69B8769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47E31BBE" w14:textId="28B35B1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C2DA741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B0F3ECD" w14:textId="1AFF503E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E9377B" w14:textId="1666661F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0250EF" w14:textId="513F440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E7C65B" w14:textId="43FA0DE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14954" w14:textId="16ED857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57052B" w14:textId="39149CB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5E6DFA71" w14:textId="33863FA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A8DAA74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3E763929" w14:textId="1A51CD94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87BBDD9" w14:textId="254D931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2F1383" w14:textId="34DD871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0C4EBA" w14:textId="3A9319F5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34E9A5" w14:textId="17650B6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F44200" w14:textId="6490DAE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3394B26C" w14:textId="78370641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D2030A0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57D12072" w14:textId="4B97EB4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D69C5E" w14:textId="4C3208C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0398BA8" w14:textId="069BD87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AAF66C6" w14:textId="48CCEDC2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06A35B" w14:textId="77BF572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B5A357" w14:textId="00B6033D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E480CCF" w14:textId="5A7CFEA3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A8EB60A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76F63247" w14:textId="5FDC70B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F3CAEC" w14:textId="4E30CCF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BCA6C2" w14:textId="0A5823B6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565751" w14:textId="3A669638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607533" w14:textId="023AB3E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7CF6E7" w14:textId="5AAA1B30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7718B96E" w14:textId="087DC67A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C9C47" w14:textId="77777777" w:rsidTr="00875692">
        <w:trPr>
          <w:trHeight w:val="1247"/>
        </w:trPr>
        <w:tc>
          <w:tcPr>
            <w:tcW w:w="710" w:type="pct"/>
            <w:tcMar>
              <w:right w:w="142" w:type="dxa"/>
            </w:tcMar>
            <w:vAlign w:val="bottom"/>
          </w:tcPr>
          <w:p w14:paraId="1FEA4187" w14:textId="2353C81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08BBE" w14:textId="3A52B8FB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ED5F48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DDE99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1870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16ADAD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11A947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0" w:type="pct"/>
            <w:tcMar>
              <w:right w:w="142" w:type="dxa"/>
            </w:tcMar>
            <w:vAlign w:val="bottom"/>
          </w:tcPr>
          <w:p w14:paraId="2197EF86" w14:textId="77777777" w:rsidR="00BF49DC" w:rsidRPr="00875692" w:rsidRDefault="00BF49DC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BE6FF39" w14:textId="77777777" w:rsidTr="003C4E1D">
        <w:trPr>
          <w:trHeight w:val="851"/>
        </w:trPr>
        <w:tc>
          <w:tcPr>
            <w:tcW w:w="5000" w:type="pct"/>
            <w:vAlign w:val="center"/>
          </w:tcPr>
          <w:bookmarkEnd w:id="0"/>
          <w:p w14:paraId="3B4FB531" w14:textId="50EFB17A" w:rsidR="00DD55DB" w:rsidRPr="00875692" w:rsidRDefault="00DD55DB" w:rsidP="00DD55DB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006BD6C0" w14:textId="77777777" w:rsidTr="004F0317">
        <w:trPr>
          <w:trHeight w:val="3856"/>
        </w:trPr>
        <w:tc>
          <w:tcPr>
            <w:tcW w:w="5000" w:type="pct"/>
            <w:vAlign w:val="bottom"/>
          </w:tcPr>
          <w:p w14:paraId="1D16B84B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0F9F655" w14:textId="59409165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ФЕВРАЛЬ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59264" behindDoc="1" locked="0" layoutInCell="1" allowOverlap="1" wp14:anchorId="19FBEA86" wp14:editId="22BEF6B7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-2162175</wp:posOffset>
                  </wp:positionV>
                  <wp:extent cx="6840000" cy="9675379"/>
                  <wp:effectExtent l="0" t="0" r="0" b="2540"/>
                  <wp:wrapNone/>
                  <wp:docPr id="2" name="Рисунок 2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2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09632D" w14:textId="71E92072" w:rsidR="006B6899" w:rsidRPr="00875692" w:rsidRDefault="006B6899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2A9965BE" w14:textId="77777777" w:rsidTr="00875692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512E7E2D" w14:textId="264FF2C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FAB7376" w14:textId="103D4B8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F798461" w14:textId="35F6F85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3D869A9" w14:textId="169FE4A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05A4BF1" w14:textId="7FBC0B0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3202455" w14:textId="4B84094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31EAB2A" w14:textId="4B1E080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8897B1C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E0EAAF" w14:textId="0637A8A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98326A" w14:textId="5DAAA05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D0126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D2C321" w14:textId="116EEF2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94B2CA" w14:textId="6F7D84F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9BB523" w14:textId="25769E9D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81040B" w14:textId="6BAF91A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884C514" w14:textId="26B26C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8619F7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D44E21F" w14:textId="2E58F8E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3B054" w14:textId="02CADECF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06407" w14:textId="0EF7568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A2E64" w14:textId="38DA291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DD2A7F8" w14:textId="2838816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828F76" w14:textId="4A08AC90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5CC68ED0" w14:textId="6FB0A07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F359005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42EC91B" w14:textId="7290D84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E5F1D7" w14:textId="7EA8C8C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D7BA790" w14:textId="06D9B45C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BD80CDD" w14:textId="4B44AF7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72540D" w14:textId="0851A87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0F416D" w14:textId="0BEF145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74DD01B" w14:textId="74A105F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08437E3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4E30587" w14:textId="199D8789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457F3AB" w14:textId="0980B6D4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D2BC8FA" w14:textId="58482B2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CA0134" w14:textId="0F0443B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79CEE53" w14:textId="599BCD45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6FB619" w14:textId="3B17FC0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2AA9D605" w14:textId="36FAAD9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B2D4DB4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60D089" w14:textId="7BCB28B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C2D0623" w14:textId="0D6B4356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515BFB" w14:textId="62AD12AA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2A246" w14:textId="591B24A8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581518" w14:textId="609A799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32E265E" w14:textId="0BF855F3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C82A629" w14:textId="4D3DBDFE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6F1256" w14:textId="77777777" w:rsidTr="00875692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140AF84A" w14:textId="56ED37E2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3E3F924" w14:textId="1B13D1CB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!A12 Is Not In Table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D98DC7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420F1DF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EBC50A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F2DFFB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18787BD" w14:textId="77777777" w:rsidR="006B6899" w:rsidRPr="00875692" w:rsidRDefault="006B6899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2D912300" w14:textId="77777777" w:rsidTr="007D13B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A0B6CA" w14:textId="1951E6CA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875692" w:rsidRPr="00875692" w14:paraId="784B55A0" w14:textId="77777777" w:rsidTr="007D13B0">
        <w:trPr>
          <w:trHeight w:val="3856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08D1D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6647E3B" w14:textId="0BA8DE9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МАРТ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0288" behindDoc="1" locked="0" layoutInCell="1" allowOverlap="1" wp14:anchorId="302BBC47" wp14:editId="57DC494A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3" name="Рисунок 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3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EBF7E" w14:textId="29E5ADCC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560D596D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44C5013E" w14:textId="219D282F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4CD7167" w14:textId="252EA13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8845A00" w14:textId="4913860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87DAD2F" w14:textId="4A1FD99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869AF3A" w14:textId="0172F82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742508" w14:textId="267D30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7BD5908" w14:textId="4C0EFB9C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30DC1FC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92C9C6A" w14:textId="454AA8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7964FA" w14:textId="1FB30C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D0126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395D4" w14:textId="24DB0A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33792AC" w14:textId="1C4041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02B436" w14:textId="5BA8B59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C872C2" w14:textId="2AB738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4E7289B" w14:textId="27C4D3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MonthStart3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722F9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1D7CE2B" w14:textId="0F8AC8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0D177E" w14:textId="13C839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44B2EBD" w14:textId="5B1C4D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4CED24" w14:textId="1E7590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247CF" w14:textId="1638A6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F99FDA" w14:textId="603D49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B7624E4" w14:textId="3C7096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29EB0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6D98C24B" w14:textId="6B8128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629C8D" w14:textId="3555140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C96E1" w14:textId="33A4C5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D4FE6B" w14:textId="689E0F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31300D" w14:textId="7A2FF83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0D531D" w14:textId="22B1AEB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B3A6B0F" w14:textId="4C3103C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3061927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322A3772" w14:textId="71B1E4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89DEA55" w14:textId="39976F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337127" w14:textId="4A503C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88E0CD" w14:textId="39E7B8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24E739" w14:textId="01A026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C74BE0" w14:textId="1B8BAA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DB6A5DD" w14:textId="068A47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EFD4BD9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BFFCF65" w14:textId="43619D8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C45AEB" w14:textId="5B499D5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E09B59" w14:textId="3CF238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B48518" w14:textId="58C872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62A271" w14:textId="37C800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7FE8FC8" w14:textId="536872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BDED77A" w14:textId="16839CB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597095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653864B" w14:textId="5303C5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53C982" w14:textId="49997B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MonthEnd3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66470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8BFF0B3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81C0F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D5B2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32AFD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6114831D" w14:textId="77777777" w:rsidTr="00376AD4">
        <w:tc>
          <w:tcPr>
            <w:tcW w:w="5000" w:type="pct"/>
            <w:vAlign w:val="center"/>
          </w:tcPr>
          <w:p w14:paraId="02D93009" w14:textId="19F97250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7FAF298C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4CD02A6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3A157B9" w14:textId="40E2833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АПРЕЛЬ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1312" behindDoc="1" locked="0" layoutInCell="1" allowOverlap="1" wp14:anchorId="740DE69C" wp14:editId="4AE45904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4" name="Рисунок 4" descr="Изображение выглядит как цветок, растение, розовый, чертополох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04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08FF17" w14:textId="726E9943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5"/>
        <w:gridCol w:w="1392"/>
        <w:gridCol w:w="1396"/>
        <w:gridCol w:w="1396"/>
        <w:gridCol w:w="1396"/>
        <w:gridCol w:w="1396"/>
        <w:gridCol w:w="1369"/>
      </w:tblGrid>
      <w:tr w:rsidR="00875692" w:rsidRPr="00875692" w14:paraId="4B2EB927" w14:textId="77777777" w:rsidTr="007D13B0">
        <w:trPr>
          <w:trHeight w:val="567"/>
        </w:trPr>
        <w:tc>
          <w:tcPr>
            <w:tcW w:w="707" w:type="pct"/>
            <w:shd w:val="clear" w:color="auto" w:fill="auto"/>
            <w:vAlign w:val="center"/>
          </w:tcPr>
          <w:p w14:paraId="1E2EE8E7" w14:textId="31FFB19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A9ADB4" w14:textId="3ACA8FD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798650" w14:textId="3942367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22A68C" w14:textId="1E2D00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C0986" w14:textId="638F431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AE62A27" w14:textId="626419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AEC02A7" w14:textId="0EB874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A54C37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A81EA01" w14:textId="55BBD8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FB043A" w14:textId="203B21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DDF311" w14:textId="0B0B66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C2D6C1" w14:textId="317992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B55C17" w14:textId="3DB7D62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9ABE1D" w14:textId="7E590B7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657C3D9E" w14:textId="17CC0F8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MonthStart4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EB2B2FA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50DCA498" w14:textId="1020FA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BA343AB" w14:textId="3B4913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67D8E8" w14:textId="466F9B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F8F156" w14:textId="5F54A6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4F146E" w14:textId="225646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CFC167" w14:textId="7879E8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753B4AD5" w14:textId="469E63E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002DD0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28892CB7" w14:textId="6431F8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18520C1" w14:textId="341BDF5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464F66" w14:textId="3455FB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60DA3E" w14:textId="31378B3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A13C5D" w14:textId="10D6BC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958C56" w14:textId="25BCEA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45357CD5" w14:textId="7CD18B2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68BAFAE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78E74E94" w14:textId="7B9A53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CBE8491" w14:textId="115D31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F091CF" w14:textId="495AEB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167198" w14:textId="22D456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107AF4" w14:textId="2A521A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49DF52" w14:textId="653589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17093039" w14:textId="3961AC6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73EBF0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7DF9029" w14:textId="017D80C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6AA4896" w14:textId="31F288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AF9E93" w14:textId="78937F6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633F73" w14:textId="3928454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85F4A6" w14:textId="407357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073DED" w14:textId="5A4D18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09DF7ABA" w14:textId="2D8083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3BE865F" w14:textId="77777777" w:rsidTr="007D13B0">
        <w:trPr>
          <w:trHeight w:val="1247"/>
        </w:trPr>
        <w:tc>
          <w:tcPr>
            <w:tcW w:w="707" w:type="pct"/>
            <w:tcMar>
              <w:right w:w="142" w:type="dxa"/>
            </w:tcMar>
            <w:vAlign w:val="bottom"/>
          </w:tcPr>
          <w:p w14:paraId="432F4322" w14:textId="626985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72F4D3E" w14:textId="297C78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MonthEnd4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B2E77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67877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CC3DC8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EF34A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4" w:type="pct"/>
            <w:tcMar>
              <w:right w:w="142" w:type="dxa"/>
            </w:tcMar>
            <w:vAlign w:val="bottom"/>
          </w:tcPr>
          <w:p w14:paraId="33C2D05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7E808503" w14:textId="77777777" w:rsidTr="00376AD4">
        <w:tc>
          <w:tcPr>
            <w:tcW w:w="5000" w:type="pct"/>
            <w:vAlign w:val="center"/>
          </w:tcPr>
          <w:p w14:paraId="717A5E4C" w14:textId="225AB897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E679A77" w14:textId="77777777" w:rsidTr="00376AD4">
        <w:trPr>
          <w:trHeight w:val="3856"/>
        </w:trPr>
        <w:tc>
          <w:tcPr>
            <w:tcW w:w="5000" w:type="pct"/>
            <w:vAlign w:val="center"/>
          </w:tcPr>
          <w:p w14:paraId="1767F4F5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6E2AAA" w14:textId="68F8447A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МАЙ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2336" behindDoc="1" locked="0" layoutInCell="1" allowOverlap="1" wp14:anchorId="36D1CD7A" wp14:editId="1E7A881B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5" name="Рисунок 5" descr="Изображение выглядит как еда,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5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4B867D3" w14:textId="4AD3AE4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232816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5173D927" w14:textId="36C2D41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645E7C4A" w14:textId="459D2A8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7D31BE5" w14:textId="45E8DA7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E1E115" w14:textId="00FB023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C84A1A5" w14:textId="23EE581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73A0790" w14:textId="126AFD0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8410A3D" w14:textId="1699736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6F5FFAB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9C2670" w14:textId="553DC47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F7B697C" w14:textId="1F45E4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8A88DF" w14:textId="637D56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B1B025" w14:textId="116225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0BF732E" w14:textId="6C3908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B26961" w14:textId="10B608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6817485" w14:textId="27C97A7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MonthStart5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43A7E9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21331D" w14:textId="2D9ED27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4B2BF12" w14:textId="5E8E46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58DFB7" w14:textId="6EA149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B68F1" w14:textId="7E37B0D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45A9F5" w14:textId="1611D18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9615FD" w14:textId="448CE5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2D659A8" w14:textId="32C6EC6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5CD50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3162FCE" w14:textId="79EE54F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534D557" w14:textId="602F33D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6E94CD6" w14:textId="020C111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358C9A" w14:textId="713C33A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5FC823" w14:textId="0D9804F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8DB889" w14:textId="65F8D3A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ED4719" w14:textId="5173CE3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67DB6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8568AD" w14:textId="5C0B66C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0DA026" w14:textId="38C066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AC5897B" w14:textId="52DF473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37E596" w14:textId="21CF3F9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66F8449" w14:textId="2171B3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F32A15C" w14:textId="17A4BE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4653324" w14:textId="18D8C8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B25253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05994ED" w14:textId="721C0CE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B32801" w14:textId="038896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129B62" w14:textId="55A8F6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7DFE374" w14:textId="25933C8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325C5B5" w14:textId="1DD84C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1EB887" w14:textId="75981E6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499CB9D" w14:textId="5D89EE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832F5D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B10BCDE" w14:textId="301EDA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C2A51FD" w14:textId="389F3D1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MonthEnd5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98195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C122FC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0BF85B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7A70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A2DC03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4B4CB820" w14:textId="77777777" w:rsidTr="00ED5F48">
        <w:tc>
          <w:tcPr>
            <w:tcW w:w="2500" w:type="pct"/>
            <w:vAlign w:val="center"/>
          </w:tcPr>
          <w:p w14:paraId="2BFFA973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0A1463FE" w14:textId="1B8D582F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7DF545E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001AF922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784345F2" w14:textId="0A2D1F6B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ИЮНЬ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3360" behindDoc="1" locked="0" layoutInCell="1" allowOverlap="1" wp14:anchorId="4B6EF2FD" wp14:editId="14E2110E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-2324735</wp:posOffset>
                  </wp:positionV>
                  <wp:extent cx="6840000" cy="9675379"/>
                  <wp:effectExtent l="0" t="0" r="0" b="2540"/>
                  <wp:wrapNone/>
                  <wp:docPr id="6" name="Рисунок 6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6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6689DD" w14:textId="43D2E4CD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46A3C18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DC3C153" w14:textId="1A1C1AF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79DC3F0D" w14:textId="67E15443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16BD4E1" w14:textId="74FF5B4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0D278A7" w14:textId="2145CDB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56B925B" w14:textId="2AF5D40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ADA9849" w14:textId="6C987E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4F10D939" w14:textId="3F040E0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7699A99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A903D23" w14:textId="416D32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A862814" w14:textId="5DDEEA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BC623A" w14:textId="0C2D14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111388A" w14:textId="0D8739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B2EE6F" w14:textId="6BCBFC9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71EC2C" w14:textId="0CDDE1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7E1147" w14:textId="2E7413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MonthStart6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2248B7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95CB634" w14:textId="61F1F8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4C69B78" w14:textId="2FBFE9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471560" w14:textId="0A655B3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0BC1FD" w14:textId="0E7D7E0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1DF700" w14:textId="0C85C77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99B103" w14:textId="22633D9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5289D3A" w14:textId="1A6CF43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C70933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0651ED" w14:textId="551F11B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081F62B" w14:textId="54A896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CDC03C" w14:textId="231B0FD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454BE3A" w14:textId="0F27944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127770" w14:textId="6376D4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7CB849" w14:textId="4A39146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0B6B5FD" w14:textId="685B656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4D7026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CC5276" w14:textId="6B3BCB0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845C86" w14:textId="32DC89B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2DE4AA3" w14:textId="49179A4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4E20D68" w14:textId="46E5AA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291F7C" w14:textId="2546F5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A99437" w14:textId="408455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FA7D659" w14:textId="345C89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720189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83FCD1" w14:textId="2B0A3E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D8697C6" w14:textId="2D58B4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794318" w14:textId="5EF077D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A0FEA73" w14:textId="1A7A2C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A22BFE" w14:textId="66D13D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B7EB6E6" w14:textId="0283E3C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3B4057" w14:textId="59513D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B2D167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55BD0D8" w14:textId="009076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E67913D" w14:textId="3640900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MonthEnd6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B8F6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FA204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4981D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63C47F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1A251E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50EB308" w14:textId="77777777" w:rsidTr="007C4F42">
        <w:tc>
          <w:tcPr>
            <w:tcW w:w="5000" w:type="pct"/>
            <w:vAlign w:val="center"/>
          </w:tcPr>
          <w:p w14:paraId="491E9388" w14:textId="3B766669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7F999B1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91E69D4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BE4EA34" w14:textId="25D435BD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ИЮЛЬ</w:t>
            </w:r>
            <w:r w:rsidR="008A5495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4384" behindDoc="1" locked="0" layoutInCell="1" allowOverlap="1" wp14:anchorId="329E57A4" wp14:editId="395EE7A9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7" name="Рисунок 7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7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58049A2" w14:textId="382900B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2A07B664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595B0EF" w14:textId="479B07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B17593" w14:textId="744DDDE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4F85D72" w14:textId="1F283B0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725BE79" w14:textId="4F9F841D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E08FC8C" w14:textId="45AC3DB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9CD89D5" w14:textId="2D4A454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2D9DB4" w14:textId="3A35581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250FBDA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4ECF66B" w14:textId="0F4BB6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1B6236B" w14:textId="41BB5F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796A5C" w14:textId="4DE778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F1FE86" w14:textId="229140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BE2FDF" w14:textId="6B4B462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3F6C02" w14:textId="72739B0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81F5514" w14:textId="21B5874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MonthStart7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66C7E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7EA8966" w14:textId="28F9AC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BA60BF0" w14:textId="028E58E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24AFA9" w14:textId="2DAC441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673A615" w14:textId="24F36AD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75C9A" w14:textId="067CE6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E686C24" w14:textId="02B49A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7098601" w14:textId="4703DB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3AD7F0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90FC634" w14:textId="6B8102E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D339845" w14:textId="3AAEC6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F659809" w14:textId="230D5A5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866C9C" w14:textId="4E0BD7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016042" w14:textId="6FA3DCD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D697AC" w14:textId="4E77A2D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9857734" w14:textId="7BCBC4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1CE60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C7AE80F" w14:textId="734772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2254111" w14:textId="6DEDBF2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3E1D2A" w14:textId="6D8155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BF1B4FD" w14:textId="338BEE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B93ADC" w14:textId="29ED55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13C171" w14:textId="3C993CC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BF0FCBD" w14:textId="3FC3891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D3EA8D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AB2899E" w14:textId="18466B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E5646C5" w14:textId="58E6A8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E5BB46" w14:textId="62A70C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E4E3FBF" w14:textId="349C013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F081FD" w14:textId="56C102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B7ADA4" w14:textId="0B153E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C8D212E" w14:textId="4C985D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D0A46A4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DF423A" w14:textId="336D7C3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AFC7EEA" w14:textId="54190A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MonthEnd7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39DBAA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ED59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523CBE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53426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A2734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5A5AF85F" w14:textId="77777777" w:rsidTr="007C4F42">
        <w:tc>
          <w:tcPr>
            <w:tcW w:w="5000" w:type="pct"/>
            <w:vAlign w:val="center"/>
          </w:tcPr>
          <w:p w14:paraId="70AA8FC9" w14:textId="5DAC900B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897A9E6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EBDA8E6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055F6AFA" w14:textId="7ECECDE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АВГУСТ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5408" behindDoc="1" locked="0" layoutInCell="1" allowOverlap="1" wp14:anchorId="1E8906EF" wp14:editId="13BCB4FF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8" name="Рисунок 8" descr="Изображение выглядит как цветок,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8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B97403" w14:textId="63A23460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58B73B9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3A47607" w14:textId="4F6B84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750A356" w14:textId="34B0BDB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970E4E" w14:textId="5CF3DE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D0CAE09" w14:textId="43855A3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D7818" w14:textId="473C07E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750F0D" w14:textId="0DB2792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27CF59DD" w14:textId="5FC29C1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4D9E18B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75F490" w14:textId="24A81F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033F096" w14:textId="0D189B6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3A16DC7" w14:textId="6A60A4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FD497A" w14:textId="7BF4723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9F8B385" w14:textId="4FB0F4B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0BEC3A" w14:textId="3775822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5725119" w14:textId="18C28C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MonthStart8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0258D9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5277FF2" w14:textId="6FC88D8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76441BB" w14:textId="78EB575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3A5C1A" w14:textId="6514235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5EC41FC" w14:textId="1769DD0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3AC5A28" w14:textId="41CBC1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0B82CD" w14:textId="73CC13F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2A5DD3F" w14:textId="32FD094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E3A00FA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BB562D8" w14:textId="6F36032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89DF0E1" w14:textId="524EA3D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2EBD9B" w14:textId="141D84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2CC34B" w14:textId="485945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4CE1E0" w14:textId="22383C8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28208BE" w14:textId="7C77592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1964DF8" w14:textId="1482DA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9BF7D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2446783" w14:textId="6D29F1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543ED9F" w14:textId="5673684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FFCF38" w14:textId="3BE575D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BD64BE" w14:textId="661B8E8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EBF36" w14:textId="425044D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8A73ED" w14:textId="308AD7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D8E27DB" w14:textId="701498E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343E44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77EDF0C" w14:textId="6C2BD6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FAC31" w14:textId="104671A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BDD607" w14:textId="36E5419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FC8988A" w14:textId="0A1343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D90E9B4" w14:textId="1B9C4B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629D18" w14:textId="67ECC2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31818D" w14:textId="5943E51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5D117A2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E993A68" w14:textId="7BC1E59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7626DB1" w14:textId="7E99B76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MonthEnd8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D0126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16E4D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55AEC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1FA5C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27525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98F342A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18CA0793" w14:textId="77777777" w:rsidTr="007C4F42">
        <w:tc>
          <w:tcPr>
            <w:tcW w:w="5000" w:type="pct"/>
            <w:vAlign w:val="center"/>
          </w:tcPr>
          <w:p w14:paraId="5C7F4013" w14:textId="35C15E33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50296CB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44AD220C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2C122BDC" w14:textId="2D05702C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СЕНТЯБРЬ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6432" behindDoc="1" locked="0" layoutInCell="1" allowOverlap="1" wp14:anchorId="279262B8" wp14:editId="26344D66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9" name="Рисунок 9" descr="Изображение выглядит как еда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9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1C3F59" w14:textId="58A003CF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3D4F18E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8B71591" w14:textId="051ECC3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2C34C84" w14:textId="60F6BE8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95B52EC" w14:textId="69972B0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2F8901F3" w14:textId="1837413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361C956E" w14:textId="4E45C14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19D61C0" w14:textId="6573E86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DBBAC7D" w14:textId="5A9B864B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66C3811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B43B821" w14:textId="1FE23B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FB9CA1" w14:textId="34B0DB9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2B4DA1A" w14:textId="45C3AE1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F1FFCFA" w14:textId="1029B6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38BB18" w14:textId="5387BC2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06E4B02" w14:textId="7E947CF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240438D" w14:textId="6FC206F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MonthStart9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D4D71E7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0AF99DC" w14:textId="504796B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BAE7F85" w14:textId="15D915A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5F1DBB" w14:textId="570B521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047810" w14:textId="659A36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7EAB4C" w14:textId="0824BD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07E3FE6" w14:textId="2AF2128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6664AB9" w14:textId="5F1A87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B78E7B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176476" w14:textId="676CD68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F75EFE3" w14:textId="2286FC1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80BC65" w14:textId="041E6F1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C83BF1" w14:textId="73B5314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070CE" w14:textId="319FC94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6E46A07" w14:textId="527A45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3C44432" w14:textId="72008BC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302B2E8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85F12A2" w14:textId="60457D5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5A8394" w14:textId="0FF64A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769D7C" w14:textId="633215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453EB" w14:textId="6DF54E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9944F37" w14:textId="00C7BF4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AFB997" w14:textId="6A76EB0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56F89B5" w14:textId="3675EA6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5D3B96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963310" w14:textId="0E907D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231E346" w14:textId="4854234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EE8D4F1" w14:textId="56EC56E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53DD33B" w14:textId="132CA9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FDD4251" w14:textId="10E42B2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6460CFE" w14:textId="00A58A7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86D57F2" w14:textId="5A2ADD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171E1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67D74A0" w14:textId="491A41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5EFD26D" w14:textId="2792BC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MonthEnd9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C68713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CB5D95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D215D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F9CA47B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75EF88C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4873"/>
        <w:gridCol w:w="4873"/>
      </w:tblGrid>
      <w:tr w:rsidR="00875692" w:rsidRPr="00875692" w14:paraId="759AFCA6" w14:textId="77777777" w:rsidTr="00ED5F48">
        <w:tc>
          <w:tcPr>
            <w:tcW w:w="2500" w:type="pct"/>
            <w:vAlign w:val="center"/>
          </w:tcPr>
          <w:p w14:paraId="590CD1EC" w14:textId="77777777" w:rsidR="007C4F42" w:rsidRPr="00875692" w:rsidRDefault="007C4F42" w:rsidP="006B2631">
            <w:pPr>
              <w:pStyle w:val="ad"/>
              <w:jc w:val="left"/>
              <w:rPr>
                <w:rFonts w:ascii="Century Gothic" w:hAnsi="Century Gothic" w:cs="Calibri"/>
                <w:noProof/>
                <w:color w:val="auto"/>
                <w:sz w:val="80"/>
                <w:szCs w:val="80"/>
                <w:lang w:bidi="ru-RU"/>
              </w:rPr>
            </w:pPr>
          </w:p>
        </w:tc>
        <w:tc>
          <w:tcPr>
            <w:tcW w:w="2500" w:type="pct"/>
            <w:vAlign w:val="center"/>
          </w:tcPr>
          <w:p w14:paraId="5BDE2E17" w14:textId="59C2D2B0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7EB2D43" w14:textId="77777777" w:rsidTr="007C4F42">
        <w:trPr>
          <w:trHeight w:val="3856"/>
        </w:trPr>
        <w:tc>
          <w:tcPr>
            <w:tcW w:w="5000" w:type="pct"/>
            <w:gridSpan w:val="2"/>
            <w:vAlign w:val="center"/>
          </w:tcPr>
          <w:p w14:paraId="39FD2037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51313CB" w14:textId="41000CF0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ОКТЯБРЬ</w:t>
            </w:r>
            <w:bookmarkStart w:id="1" w:name="_GoBack"/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7456" behindDoc="1" locked="0" layoutInCell="1" allowOverlap="1" wp14:anchorId="22ED361D" wp14:editId="4C2AA2A1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-2325370</wp:posOffset>
                  </wp:positionV>
                  <wp:extent cx="6840000" cy="9675379"/>
                  <wp:effectExtent l="0" t="0" r="0" b="2540"/>
                  <wp:wrapNone/>
                  <wp:docPr id="11" name="Рисунок 11" descr="Изображение выглядит как цветок, часы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.jpg"/>
                          <pic:cNvPicPr/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"/>
          </w:p>
        </w:tc>
      </w:tr>
    </w:tbl>
    <w:p w14:paraId="702D815D" w14:textId="2505BBA2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744C85F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1CC8B071" w14:textId="2BEDFB57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5A25A901" w14:textId="3D83721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1D16FEA" w14:textId="1A98C42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0ABF5B13" w14:textId="702AFB4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A158D24" w14:textId="7961EFA4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7D4827B" w14:textId="76CD060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E9E91D0" w14:textId="49926C2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5381513E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6BC57C8" w14:textId="7F8B0F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8061A7" w14:textId="722944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22F473E" w14:textId="1EEAA41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CCEDDE" w14:textId="0E50D5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2CE170C" w14:textId="14E9958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756E015" w14:textId="43ABBA2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ADF4C5D" w14:textId="4B7240C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MonthStart10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21964FC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169FFA" w14:textId="5012D6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3603F53D" w14:textId="179080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0E40092" w14:textId="632A17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5F6D1F4" w14:textId="6B6411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E17393" w14:textId="270B6F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C1BCADB" w14:textId="0C1B16F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51422885" w14:textId="417B4C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4715A07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343FC40" w14:textId="75CC7B4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23101E2" w14:textId="252D3BE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2224C0" w14:textId="3163D70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E8B817" w14:textId="5193A2C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EAF1C4" w14:textId="4E7B3C3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B49DADF" w14:textId="019E650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0B5E98B9" w14:textId="322BF5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31FB9C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3BAA67E" w14:textId="550911A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A91E366" w14:textId="1461ABF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9CD9FA9" w14:textId="0F14173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0730DE8" w14:textId="78DB68D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8E94C42" w14:textId="2BD3C69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1F44B0" w14:textId="0F8274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F9ADD11" w14:textId="497E72D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0CC9F4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327EB80" w14:textId="6178835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D827B45" w14:textId="3E8DD9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BFFAE0" w14:textId="4E4362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D086A65" w14:textId="585330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6E68AD1" w14:textId="2B008D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56863F3" w14:textId="142AC7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0CF03AC" w14:textId="127A7E8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957B5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5070656" w14:textId="7F511FB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98AFD37" w14:textId="3834BF6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MonthEnd10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420F71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FB39AC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84575F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BCB955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C2D1A52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36EAACFC" w14:textId="77777777" w:rsidTr="007C4F42">
        <w:tc>
          <w:tcPr>
            <w:tcW w:w="5000" w:type="pct"/>
            <w:vAlign w:val="center"/>
          </w:tcPr>
          <w:p w14:paraId="6B47A751" w14:textId="6D2731DF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491B8CF8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5A0B571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5AC816B2" w14:textId="3EC9AD54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НОЯБРЬ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8480" behindDoc="1" locked="0" layoutInCell="1" allowOverlap="1" wp14:anchorId="68B7E983" wp14:editId="5710E965">
                  <wp:simplePos x="0" y="0"/>
                  <wp:positionH relativeFrom="column">
                    <wp:posOffset>-325120</wp:posOffset>
                  </wp:positionH>
                  <wp:positionV relativeFrom="paragraph">
                    <wp:posOffset>-2148840</wp:posOffset>
                  </wp:positionV>
                  <wp:extent cx="6840000" cy="9675379"/>
                  <wp:effectExtent l="0" t="0" r="0" b="2540"/>
                  <wp:wrapNone/>
                  <wp:docPr id="12" name="Рисунок 12" descr="Изображение выглядит как цветок, еда, фрукт, стол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0D83A92" w14:textId="61BA8925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46168607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624BECF2" w14:textId="1DA7D77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15CDEE10" w14:textId="71690FC8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8328FBE" w14:textId="22AEBC32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66C11AC7" w14:textId="75A135F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92D2B52" w14:textId="777E1801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74E3B942" w14:textId="328E6649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5F471C53" w14:textId="669DC130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1AB241C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9208744" w14:textId="33F4602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FF23BE8" w14:textId="774E151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D0126F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AF104F4" w14:textId="0142882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57DE07" w14:textId="56C10FF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EDA721" w14:textId="47C65E6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318F1A" w14:textId="632EDB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744BCADC" w14:textId="0670FBAC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MonthStart11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190101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4392197A" w14:textId="6D677D0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56E84146" w14:textId="291CB15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1D001C" w14:textId="258F64B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99F84F" w14:textId="752167D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3D7A2C7" w14:textId="4CB8F0C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28C68FC" w14:textId="5476D9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FA46A54" w14:textId="1C04784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7149638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EC68B63" w14:textId="6EAD465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1DE3BEC" w14:textId="42EC464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5AD6FE0" w14:textId="0931D1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9A9C57C" w14:textId="117D89EE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10A001C" w14:textId="4B099A1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7B318C0" w14:textId="1E33B81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CC94ADB" w14:textId="73FB52D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4BB8B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77B7C06" w14:textId="669A09F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751A727" w14:textId="3C039E15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2866D1E" w14:textId="7C0920F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A14EB99" w14:textId="7B4142A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F9EFBF0" w14:textId="2A41422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33F83D" w14:textId="566A73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6EBAA" w14:textId="6257C7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3240C3B6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EFB2A1C" w14:textId="4DAC2DF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048B7341" w14:textId="194F99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4D13A7C" w14:textId="1A3FB6C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BD97E4" w14:textId="703EE48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978CE96" w14:textId="758FDC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A9A1247" w14:textId="6BD15BE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13BC1A11" w14:textId="24D1F9D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1AEF418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79A0E62B" w14:textId="5E502C9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CAB03A5" w14:textId="371B54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MonthEnd11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7B7ACE1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C7008B6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10AE0D9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960972F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94C25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tbl>
      <w:tblPr>
        <w:tblStyle w:val="ae"/>
        <w:tblW w:w="5000" w:type="pct"/>
        <w:tblLook w:val="04A0" w:firstRow="1" w:lastRow="0" w:firstColumn="1" w:lastColumn="0" w:noHBand="0" w:noVBand="1"/>
        <w:tblCaption w:val="Таблица содержимого календаря"/>
      </w:tblPr>
      <w:tblGrid>
        <w:gridCol w:w="9746"/>
      </w:tblGrid>
      <w:tr w:rsidR="00875692" w:rsidRPr="00875692" w14:paraId="08CFD1CE" w14:textId="77777777" w:rsidTr="007C4F42">
        <w:tc>
          <w:tcPr>
            <w:tcW w:w="5000" w:type="pct"/>
            <w:vAlign w:val="center"/>
          </w:tcPr>
          <w:p w14:paraId="1248AADE" w14:textId="5E2DF18B" w:rsidR="007C4F42" w:rsidRPr="00875692" w:rsidRDefault="007C4F42" w:rsidP="006B2631">
            <w:pPr>
              <w:pStyle w:val="ad"/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lastRenderedPageBreak/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instrText xml:space="preserve"> DOCVARIABLE  MonthStart1 \@  yyyy   \* MERGEFORMAT </w:instrTex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t>2020</w:t>
            </w:r>
            <w:r w:rsidRPr="00875692">
              <w:rPr>
                <w:rFonts w:ascii="Century Gothic" w:hAnsi="Century Gothic"/>
                <w:noProof/>
                <w:color w:val="auto"/>
                <w:sz w:val="56"/>
                <w:szCs w:val="56"/>
                <w:lang w:bidi="ru-RU"/>
              </w:rPr>
              <w:fldChar w:fldCharType="end"/>
            </w:r>
          </w:p>
        </w:tc>
      </w:tr>
      <w:tr w:rsidR="007C4F42" w:rsidRPr="00875692" w14:paraId="31547B57" w14:textId="77777777" w:rsidTr="007C4F42">
        <w:trPr>
          <w:trHeight w:val="3856"/>
        </w:trPr>
        <w:tc>
          <w:tcPr>
            <w:tcW w:w="5000" w:type="pct"/>
            <w:vAlign w:val="center"/>
          </w:tcPr>
          <w:p w14:paraId="34140651" w14:textId="77777777" w:rsidR="004F0317" w:rsidRPr="00875692" w:rsidRDefault="004F0317" w:rsidP="007C4F42">
            <w:pPr>
              <w:pStyle w:val="ad"/>
              <w:jc w:val="center"/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</w:pPr>
          </w:p>
          <w:p w14:paraId="3D8BA562" w14:textId="00180211" w:rsidR="007C4F42" w:rsidRPr="00875692" w:rsidRDefault="007C4F42" w:rsidP="007C4F42">
            <w:pPr>
              <w:pStyle w:val="ad"/>
              <w:jc w:val="center"/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sz w:val="144"/>
                <w:szCs w:val="144"/>
                <w:lang w:bidi="ru-RU"/>
              </w:rPr>
              <w:t>ДЕКАБРЬ</w:t>
            </w:r>
            <w:r w:rsidR="004F0317" w:rsidRPr="00875692">
              <w:rPr>
                <w:rFonts w:ascii="Century Gothic" w:hAnsi="Century Gothic"/>
                <w:noProof/>
                <w:color w:val="auto"/>
                <w:sz w:val="144"/>
                <w:szCs w:val="144"/>
                <w:lang w:bidi="ru-RU"/>
              </w:rPr>
              <w:drawing>
                <wp:anchor distT="0" distB="0" distL="114300" distR="114300" simplePos="0" relativeHeight="251669504" behindDoc="1" locked="0" layoutInCell="1" allowOverlap="1" wp14:anchorId="64BFA757" wp14:editId="300C757C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-2148205</wp:posOffset>
                  </wp:positionV>
                  <wp:extent cx="6840000" cy="9675379"/>
                  <wp:effectExtent l="0" t="0" r="0" b="2540"/>
                  <wp:wrapNone/>
                  <wp:docPr id="13" name="Рисунок 13" descr="Изображение выглядит как цветок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.jp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0" cy="96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D4CAD8A" w14:textId="3E62D5A8" w:rsidR="00ED5F48" w:rsidRPr="00875692" w:rsidRDefault="00ED5F48" w:rsidP="006B2631">
      <w:pPr>
        <w:pStyle w:val="Months"/>
        <w:jc w:val="center"/>
        <w:rPr>
          <w:rFonts w:ascii="Century Gothic" w:hAnsi="Century Gothic"/>
          <w:noProof/>
          <w:color w:val="auto"/>
          <w:sz w:val="40"/>
          <w:szCs w:val="40"/>
        </w:rPr>
      </w:pPr>
    </w:p>
    <w:tbl>
      <w:tblPr>
        <w:tblStyle w:val="CalendarTable"/>
        <w:tblW w:w="4992" w:type="pct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  <w:tblCaption w:val="Таблица содержимого календаря"/>
      </w:tblPr>
      <w:tblGrid>
        <w:gridCol w:w="1373"/>
        <w:gridCol w:w="1392"/>
        <w:gridCol w:w="1396"/>
        <w:gridCol w:w="1396"/>
        <w:gridCol w:w="1396"/>
        <w:gridCol w:w="1396"/>
        <w:gridCol w:w="1371"/>
      </w:tblGrid>
      <w:tr w:rsidR="00875692" w:rsidRPr="00875692" w14:paraId="1C608AFC" w14:textId="77777777" w:rsidTr="007D13B0">
        <w:trPr>
          <w:trHeight w:val="567"/>
        </w:trPr>
        <w:tc>
          <w:tcPr>
            <w:tcW w:w="706" w:type="pct"/>
            <w:shd w:val="clear" w:color="auto" w:fill="auto"/>
            <w:vAlign w:val="center"/>
          </w:tcPr>
          <w:p w14:paraId="01AA947D" w14:textId="765983F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/>
                <w:noProof/>
                <w:color w:val="auto"/>
              </w:rPr>
              <w:t>Понедельник</w:t>
            </w:r>
          </w:p>
        </w:tc>
        <w:tc>
          <w:tcPr>
            <w:tcW w:w="716" w:type="pct"/>
            <w:shd w:val="clear" w:color="auto" w:fill="auto"/>
            <w:vAlign w:val="center"/>
          </w:tcPr>
          <w:p w14:paraId="080F3955" w14:textId="1BC03F6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Вторник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4B173504" w14:textId="6FB0A47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Среда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459C1B2" w14:textId="11D02866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Четверг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12689FC3" w14:textId="1C0A59D5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Пятница</w:t>
            </w:r>
          </w:p>
        </w:tc>
        <w:tc>
          <w:tcPr>
            <w:tcW w:w="718" w:type="pct"/>
            <w:shd w:val="clear" w:color="auto" w:fill="auto"/>
            <w:vAlign w:val="center"/>
          </w:tcPr>
          <w:p w14:paraId="52C5A400" w14:textId="2BED84BA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Суббота</w:t>
            </w:r>
          </w:p>
        </w:tc>
        <w:tc>
          <w:tcPr>
            <w:tcW w:w="705" w:type="pct"/>
            <w:shd w:val="clear" w:color="auto" w:fill="auto"/>
            <w:vAlign w:val="center"/>
          </w:tcPr>
          <w:p w14:paraId="03317BA1" w14:textId="575CF1AE" w:rsidR="006B2631" w:rsidRPr="00875692" w:rsidRDefault="006B2631" w:rsidP="006B2631">
            <w:pPr>
              <w:pStyle w:val="Days"/>
              <w:rPr>
                <w:rFonts w:ascii="Century Gothic" w:hAnsi="Century Gothic"/>
                <w:noProof/>
                <w:color w:val="auto"/>
                <w:sz w:val="40"/>
                <w:szCs w:val="40"/>
              </w:rPr>
            </w:pPr>
            <w:r w:rsidRPr="00875692">
              <w:rPr>
                <w:rFonts w:ascii="Century Gothic" w:hAnsi="Century Gothic" w:cs="Calibri"/>
                <w:noProof/>
                <w:color w:val="auto"/>
                <w:lang w:bidi="ru-RU"/>
              </w:rPr>
              <w:t>Воскресенье</w:t>
            </w:r>
          </w:p>
        </w:tc>
      </w:tr>
      <w:tr w:rsidR="00875692" w:rsidRPr="00875692" w14:paraId="7C17943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3EC0A191" w14:textId="0AC72A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понедельник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" 1 ""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F03151C" w14:textId="1557B44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4DC06B" w14:textId="211C505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среда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DB9C6B" w14:textId="5F3EBFE6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четверг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50C7CA6" w14:textId="1ACA7110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пятница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B16ECF4" w14:textId="719B1A2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суббота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4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398D4833" w14:textId="562F57C8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MonthStart12 \@ dddd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вторник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“</w:instrText>
            </w:r>
            <w:r w:rsidRPr="00875692">
              <w:rPr>
                <w:rFonts w:ascii="Century Gothic" w:hAnsi="Century Gothic" w:cs="Calibri"/>
                <w:noProof/>
                <w:color w:val="auto"/>
                <w:sz w:val="28"/>
                <w:szCs w:val="28"/>
                <w:lang w:bidi="ru-RU"/>
              </w:rPr>
              <w:instrText>воскресенье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" 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&lt;&gt; 0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07F4FCFD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2F9E951E" w14:textId="5F654E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=G2+1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71CB7923" w14:textId="29480F9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5F31A5E" w14:textId="12A965C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A475C4A" w14:textId="7008021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1EAC826A" w14:textId="503E32B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B13D5FA" w14:textId="39BBF74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304BDE0" w14:textId="2F00859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67DB9DAF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5C9A3BBE" w14:textId="25856B7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=G3+1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23F2CCF4" w14:textId="2B036C6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4AD79D1" w14:textId="1945BB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7E272435" w14:textId="2F37E4A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EA50AED" w14:textId="743CA40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CA101BC" w14:textId="6966550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19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27CC68C2" w14:textId="23A89B2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2953C655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F3D4027" w14:textId="415D0A0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=G4+1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1BD3027E" w14:textId="5647CA8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22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136C06" w14:textId="5F272979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23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4923EA43" w14:textId="453F9D7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24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1DEDC25" w14:textId="5DB9396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25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DB015B6" w14:textId="729F007B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26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73DCFA5" w14:textId="7ECDEE5A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27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875692" w:rsidRPr="00875692" w14:paraId="5CCE256B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0DEC791C" w14:textId="08F2E0E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=G5+1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28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43EECC90" w14:textId="5CCB387F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28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29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3B2A7C4A" w14:textId="62BDAFA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=B6+1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30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67EF03C3" w14:textId="7BA617F4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=C6+1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t>31</w: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57704AB9" w14:textId="737797E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=D6+1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9EF70DB" w14:textId="18A25D0D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=E6+1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41C92646" w14:textId="1419BBA3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7C4F4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=F6+1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</w:tr>
      <w:tr w:rsidR="006B2631" w:rsidRPr="00875692" w14:paraId="043F7B53" w14:textId="77777777" w:rsidTr="007D13B0">
        <w:trPr>
          <w:trHeight w:val="1247"/>
        </w:trPr>
        <w:tc>
          <w:tcPr>
            <w:tcW w:w="706" w:type="pct"/>
            <w:tcMar>
              <w:right w:w="142" w:type="dxa"/>
            </w:tcMar>
            <w:vAlign w:val="bottom"/>
          </w:tcPr>
          <w:p w14:paraId="6B7E597A" w14:textId="217857C1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29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=G6+1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6" w:type="pct"/>
            <w:tcMar>
              <w:right w:w="142" w:type="dxa"/>
            </w:tcMar>
            <w:vAlign w:val="bottom"/>
          </w:tcPr>
          <w:p w14:paraId="693B94D4" w14:textId="77165CB2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875692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 0,""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IF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30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&lt;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DocVariable MonthEnd12 \@ d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begin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=A7+1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 xml:space="preserve"> "" 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separate"/>
            </w:r>
            <w:r w:rsidR="00200715"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instrText>31</w:instrText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  <w:r w:rsidRPr="00875692">
              <w:rPr>
                <w:rFonts w:ascii="Century Gothic" w:hAnsi="Century Gothic"/>
                <w:noProof/>
                <w:color w:val="auto"/>
                <w:sz w:val="28"/>
                <w:szCs w:val="28"/>
                <w:lang w:bidi="ru-RU"/>
              </w:rPr>
              <w:fldChar w:fldCharType="end"/>
            </w: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DC97E6E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26040DA4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48C1197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18" w:type="pct"/>
            <w:tcMar>
              <w:right w:w="142" w:type="dxa"/>
            </w:tcMar>
            <w:vAlign w:val="bottom"/>
          </w:tcPr>
          <w:p w14:paraId="0C8B8C80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  <w:tc>
          <w:tcPr>
            <w:tcW w:w="705" w:type="pct"/>
            <w:tcMar>
              <w:right w:w="142" w:type="dxa"/>
            </w:tcMar>
            <w:vAlign w:val="bottom"/>
          </w:tcPr>
          <w:p w14:paraId="6099B848" w14:textId="77777777" w:rsidR="00ED5F48" w:rsidRPr="00875692" w:rsidRDefault="00ED5F48" w:rsidP="006B2631">
            <w:pPr>
              <w:pStyle w:val="Dates"/>
              <w:jc w:val="right"/>
              <w:rPr>
                <w:rFonts w:ascii="Century Gothic" w:hAnsi="Century Gothic"/>
                <w:noProof/>
                <w:color w:val="auto"/>
                <w:sz w:val="28"/>
                <w:szCs w:val="28"/>
              </w:rPr>
            </w:pPr>
          </w:p>
        </w:tc>
      </w:tr>
    </w:tbl>
    <w:p w14:paraId="50D5D5A5" w14:textId="77777777" w:rsidR="00ED5F48" w:rsidRPr="00875692" w:rsidRDefault="00ED5F48" w:rsidP="006B2631">
      <w:pPr>
        <w:pStyle w:val="a5"/>
        <w:rPr>
          <w:rFonts w:ascii="Century Gothic" w:hAnsi="Century Gothic"/>
          <w:noProof/>
          <w:color w:val="auto"/>
          <w:sz w:val="2"/>
          <w:szCs w:val="2"/>
        </w:rPr>
      </w:pPr>
    </w:p>
    <w:sectPr w:rsidR="00ED5F48" w:rsidRPr="00875692" w:rsidSect="006B2631">
      <w:pgSz w:w="11906" w:h="16838" w:code="9"/>
      <w:pgMar w:top="1440" w:right="1080" w:bottom="1440" w:left="108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476E09" w14:textId="77777777" w:rsidR="004B2513" w:rsidRDefault="004B2513">
      <w:pPr>
        <w:spacing w:after="0"/>
      </w:pPr>
      <w:r>
        <w:separator/>
      </w:r>
    </w:p>
  </w:endnote>
  <w:endnote w:type="continuationSeparator" w:id="0">
    <w:p w14:paraId="04EBCACA" w14:textId="77777777" w:rsidR="004B2513" w:rsidRDefault="004B25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15E7B" w14:textId="77777777" w:rsidR="004B2513" w:rsidRDefault="004B2513">
      <w:pPr>
        <w:spacing w:after="0"/>
      </w:pPr>
      <w:r>
        <w:separator/>
      </w:r>
    </w:p>
  </w:footnote>
  <w:footnote w:type="continuationSeparator" w:id="0">
    <w:p w14:paraId="3F79950A" w14:textId="77777777" w:rsidR="004B2513" w:rsidRDefault="004B251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1" w:val="31.01.2020"/>
    <w:docVar w:name="MonthEnd10" w:val="31.10.2020"/>
    <w:docVar w:name="MonthEnd11" w:val="30.11.2020"/>
    <w:docVar w:name="MonthEnd12" w:val="31.12.2020"/>
    <w:docVar w:name="MonthEnd2" w:val="29.02.2020"/>
    <w:docVar w:name="MonthEnd3" w:val="31.03.2020"/>
    <w:docVar w:name="MonthEnd4" w:val="30.04.2020"/>
    <w:docVar w:name="MonthEnd5" w:val="31.05.2020"/>
    <w:docVar w:name="MonthEnd6" w:val="30.06.2020"/>
    <w:docVar w:name="MonthEnd7" w:val="31.07.2020"/>
    <w:docVar w:name="MonthEnd8" w:val="31.08.2020"/>
    <w:docVar w:name="MonthEnd9" w:val="30.09.2020"/>
    <w:docVar w:name="Months" w:val="12"/>
    <w:docVar w:name="MonthStart1" w:val="01.01.2020"/>
    <w:docVar w:name="MonthStart10" w:val="01.10.2020"/>
    <w:docVar w:name="MonthStart11" w:val="01.11.2020"/>
    <w:docVar w:name="MonthStart12" w:val="01.12.2020"/>
    <w:docVar w:name="MonthStart2" w:val="01.02.2020"/>
    <w:docVar w:name="MonthStart3" w:val="01.03.2020"/>
    <w:docVar w:name="MonthStart4" w:val="01.04.2020"/>
    <w:docVar w:name="MonthStart5" w:val="01.05.2020"/>
    <w:docVar w:name="MonthStart6" w:val="01.06.2020"/>
    <w:docVar w:name="MonthStart7" w:val="01.07.2020"/>
    <w:docVar w:name="MonthStart8" w:val="01.08.2020"/>
    <w:docVar w:name="MonthStart9" w:val="01.09.2020"/>
    <w:docVar w:name="MonthStartLast" w:val="12/1/2012"/>
    <w:docVar w:name="WeekStart" w:val="понедельник"/>
  </w:docVars>
  <w:rsids>
    <w:rsidRoot w:val="00285C1D"/>
    <w:rsid w:val="0005357B"/>
    <w:rsid w:val="00071356"/>
    <w:rsid w:val="00097A25"/>
    <w:rsid w:val="000A5A57"/>
    <w:rsid w:val="000B59FA"/>
    <w:rsid w:val="000C5D2D"/>
    <w:rsid w:val="001274F3"/>
    <w:rsid w:val="00151CCE"/>
    <w:rsid w:val="001B01F9"/>
    <w:rsid w:val="001C41F9"/>
    <w:rsid w:val="00200715"/>
    <w:rsid w:val="00285C1D"/>
    <w:rsid w:val="003327F5"/>
    <w:rsid w:val="00340CAF"/>
    <w:rsid w:val="00376AD4"/>
    <w:rsid w:val="003C0D41"/>
    <w:rsid w:val="003C4E1D"/>
    <w:rsid w:val="003E085C"/>
    <w:rsid w:val="003E7B3A"/>
    <w:rsid w:val="00416364"/>
    <w:rsid w:val="00431B29"/>
    <w:rsid w:val="00440416"/>
    <w:rsid w:val="00462EAD"/>
    <w:rsid w:val="004A6170"/>
    <w:rsid w:val="004B2513"/>
    <w:rsid w:val="004F0317"/>
    <w:rsid w:val="004F6AAC"/>
    <w:rsid w:val="004F745B"/>
    <w:rsid w:val="00502BA3"/>
    <w:rsid w:val="00512F2D"/>
    <w:rsid w:val="00570FBB"/>
    <w:rsid w:val="00583B82"/>
    <w:rsid w:val="005923AC"/>
    <w:rsid w:val="005D5149"/>
    <w:rsid w:val="005E656F"/>
    <w:rsid w:val="00667021"/>
    <w:rsid w:val="006974E1"/>
    <w:rsid w:val="006B2631"/>
    <w:rsid w:val="006B6899"/>
    <w:rsid w:val="006C0896"/>
    <w:rsid w:val="006F513E"/>
    <w:rsid w:val="007B4F2E"/>
    <w:rsid w:val="007C0139"/>
    <w:rsid w:val="007C4F42"/>
    <w:rsid w:val="007D13B0"/>
    <w:rsid w:val="007D45A1"/>
    <w:rsid w:val="007F564D"/>
    <w:rsid w:val="00875692"/>
    <w:rsid w:val="008A5495"/>
    <w:rsid w:val="008B1201"/>
    <w:rsid w:val="008F16F7"/>
    <w:rsid w:val="009164BA"/>
    <w:rsid w:val="009166BD"/>
    <w:rsid w:val="009210CF"/>
    <w:rsid w:val="00977AAE"/>
    <w:rsid w:val="00996E56"/>
    <w:rsid w:val="00997268"/>
    <w:rsid w:val="00A12667"/>
    <w:rsid w:val="00A14581"/>
    <w:rsid w:val="00A20E4C"/>
    <w:rsid w:val="00AA23D3"/>
    <w:rsid w:val="00AA3C50"/>
    <w:rsid w:val="00AE302A"/>
    <w:rsid w:val="00AE36BB"/>
    <w:rsid w:val="00B37C7E"/>
    <w:rsid w:val="00B65B09"/>
    <w:rsid w:val="00B85583"/>
    <w:rsid w:val="00B9476B"/>
    <w:rsid w:val="00BC3952"/>
    <w:rsid w:val="00BE5AB8"/>
    <w:rsid w:val="00BF49DC"/>
    <w:rsid w:val="00C44DFB"/>
    <w:rsid w:val="00C6519B"/>
    <w:rsid w:val="00C70F21"/>
    <w:rsid w:val="00C7354B"/>
    <w:rsid w:val="00C800AA"/>
    <w:rsid w:val="00C91F9B"/>
    <w:rsid w:val="00D0126F"/>
    <w:rsid w:val="00D0347C"/>
    <w:rsid w:val="00DD55DB"/>
    <w:rsid w:val="00DE32AC"/>
    <w:rsid w:val="00E1407A"/>
    <w:rsid w:val="00E33F1A"/>
    <w:rsid w:val="00E50BDE"/>
    <w:rsid w:val="00E774CD"/>
    <w:rsid w:val="00E77E1D"/>
    <w:rsid w:val="00E97684"/>
    <w:rsid w:val="00ED5F48"/>
    <w:rsid w:val="00ED75B6"/>
    <w:rsid w:val="00F91390"/>
    <w:rsid w:val="00F93E3B"/>
    <w:rsid w:val="00FC0032"/>
    <w:rsid w:val="00FF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B10C7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ru-RU" w:eastAsia="ja-JP" w:bidi="ar-SA"/>
      </w:rPr>
    </w:rPrDefault>
    <w:pPrDefault>
      <w:pPr>
        <w:spacing w:after="2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5F48"/>
    <w:rPr>
      <w:rFonts w:ascii="Arial" w:hAnsi="Arial"/>
    </w:rPr>
  </w:style>
  <w:style w:type="paragraph" w:styleId="1">
    <w:name w:val="heading 1"/>
    <w:basedOn w:val="a"/>
    <w:next w:val="a"/>
    <w:link w:val="10"/>
    <w:uiPriority w:val="9"/>
    <w:qFormat/>
    <w:rsid w:val="00570FBB"/>
    <w:pPr>
      <w:keepNext/>
      <w:keepLines/>
      <w:spacing w:before="240" w:after="0"/>
      <w:outlineLvl w:val="0"/>
    </w:pPr>
    <w:rPr>
      <w:rFonts w:eastAsiaTheme="majorEastAsia" w:cstheme="majorBidi"/>
      <w:color w:val="15707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FBB"/>
    <w:pPr>
      <w:keepNext/>
      <w:keepLines/>
      <w:spacing w:before="40" w:after="0"/>
      <w:outlineLvl w:val="1"/>
    </w:pPr>
    <w:rPr>
      <w:rFonts w:eastAsiaTheme="majorEastAsia" w:cstheme="majorBidi"/>
      <w:color w:val="15707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rPr>
      <w:color w:val="404040" w:themeColor="text1" w:themeTint="BF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paragraph" w:styleId="a5">
    <w:name w:val="No Spacing"/>
    <w:uiPriority w:val="36"/>
    <w:qFormat/>
    <w:rsid w:val="00570FBB"/>
    <w:pPr>
      <w:spacing w:after="0"/>
    </w:pPr>
    <w:rPr>
      <w:rFonts w:ascii="Arial" w:hAnsi="Arial"/>
      <w:color w:val="404040" w:themeColor="text1" w:themeTint="BF"/>
    </w:rPr>
  </w:style>
  <w:style w:type="paragraph" w:customStyle="1" w:styleId="a6">
    <w:name w:val="Дни"/>
    <w:basedOn w:val="a"/>
    <w:uiPriority w:val="3"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styleId="a7">
    <w:name w:val="header"/>
    <w:basedOn w:val="a"/>
    <w:link w:val="a8"/>
    <w:uiPriority w:val="99"/>
    <w:unhideWhenUsed/>
    <w:pPr>
      <w:spacing w:after="0"/>
    </w:pPr>
  </w:style>
  <w:style w:type="paragraph" w:styleId="a9">
    <w:name w:val="Balloon Text"/>
    <w:basedOn w:val="a"/>
    <w:link w:val="aa"/>
    <w:uiPriority w:val="99"/>
    <w:semiHidden/>
    <w:unhideWhenUsed/>
    <w:pPr>
      <w:spacing w:after="0"/>
    </w:pPr>
    <w:rPr>
      <w:rFonts w:ascii="Tahoma" w:hAnsi="Tahoma" w:cs="Tahoma"/>
      <w:sz w:val="16"/>
    </w:rPr>
  </w:style>
  <w:style w:type="character" w:customStyle="1" w:styleId="aa">
    <w:name w:val="Текст выноски Знак"/>
    <w:basedOn w:val="a0"/>
    <w:link w:val="a9"/>
    <w:uiPriority w:val="99"/>
    <w:semiHidden/>
    <w:rPr>
      <w:rFonts w:ascii="Tahoma" w:hAnsi="Tahoma" w:cs="Tahoma"/>
      <w:color w:val="404040" w:themeColor="text1" w:themeTint="BF"/>
      <w:sz w:val="16"/>
    </w:rPr>
  </w:style>
  <w:style w:type="paragraph" w:customStyle="1" w:styleId="ab">
    <w:name w:val="Месяцы"/>
    <w:basedOn w:val="ac"/>
    <w:uiPriority w:val="2"/>
    <w:pPr>
      <w:spacing w:after="0"/>
      <w:ind w:left="115"/>
    </w:pPr>
    <w:rPr>
      <w:caps/>
      <w:color w:val="157075" w:themeColor="accent1" w:themeShade="BF"/>
    </w:rPr>
  </w:style>
  <w:style w:type="paragraph" w:customStyle="1" w:styleId="ad">
    <w:name w:val="Год"/>
    <w:basedOn w:val="a"/>
    <w:uiPriority w:val="1"/>
    <w:qFormat/>
    <w:pPr>
      <w:spacing w:after="140"/>
      <w:jc w:val="right"/>
    </w:pPr>
    <w:rPr>
      <w:color w:val="157075" w:themeColor="accent1" w:themeShade="BF"/>
      <w:sz w:val="100"/>
    </w:rPr>
  </w:style>
  <w:style w:type="table" w:customStyle="1" w:styleId="ae">
    <w:name w:val="Таблица календаря"/>
    <w:basedOn w:val="a1"/>
    <w:uiPriority w:val="99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1">
    <w:name w:val="Дата (символ 1)"/>
    <w:basedOn w:val="a0"/>
    <w:uiPriority w:val="1"/>
    <w:semiHidden/>
  </w:style>
  <w:style w:type="character" w:customStyle="1" w:styleId="12">
    <w:name w:val="Текст выноски (символ 1)"/>
    <w:basedOn w:val="a0"/>
    <w:uiPriority w:val="99"/>
    <w:semiHidden/>
    <w:rPr>
      <w:rFonts w:ascii="Tahoma" w:hAnsi="Tahoma" w:cs="Tahoma"/>
      <w:sz w:val="16"/>
    </w:r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f">
    <w:name w:val="footer"/>
    <w:basedOn w:val="a"/>
    <w:link w:val="af0"/>
    <w:uiPriority w:val="99"/>
    <w:unhideWhenUsed/>
    <w:pPr>
      <w:spacing w:after="0"/>
    </w:pPr>
  </w:style>
  <w:style w:type="character" w:customStyle="1" w:styleId="af0">
    <w:name w:val="Нижний колонтитул Знак"/>
    <w:basedOn w:val="a0"/>
    <w:link w:val="af"/>
    <w:uiPriority w:val="99"/>
  </w:style>
  <w:style w:type="paragraph" w:customStyle="1" w:styleId="af1">
    <w:name w:val="Даты"/>
    <w:basedOn w:val="a"/>
    <w:uiPriority w:val="4"/>
    <w:pPr>
      <w:spacing w:after="40"/>
      <w:jc w:val="center"/>
    </w:pPr>
    <w:rPr>
      <w:rFonts w:cs="Times New Roman"/>
      <w:szCs w:val="22"/>
      <w:lang w:eastAsia="en-US"/>
    </w:rPr>
  </w:style>
  <w:style w:type="paragraph" w:styleId="ac">
    <w:name w:val="Date"/>
    <w:basedOn w:val="a"/>
    <w:next w:val="a"/>
    <w:link w:val="af2"/>
    <w:uiPriority w:val="1"/>
    <w:semiHidden/>
    <w:unhideWhenUsed/>
  </w:style>
  <w:style w:type="character" w:customStyle="1" w:styleId="af2">
    <w:name w:val="Дата Знак"/>
    <w:basedOn w:val="a0"/>
    <w:link w:val="ac"/>
    <w:uiPriority w:val="1"/>
    <w:semiHidden/>
  </w:style>
  <w:style w:type="paragraph" w:customStyle="1" w:styleId="af3">
    <w:name w:val="Месяцы_"/>
    <w:basedOn w:val="ac"/>
    <w:uiPriority w:val="2"/>
    <w:qFormat/>
    <w:rsid w:val="00A20E4C"/>
    <w:pPr>
      <w:spacing w:after="0"/>
      <w:ind w:left="115"/>
    </w:pPr>
    <w:rPr>
      <w:caps/>
      <w:color w:val="157075" w:themeColor="accent1" w:themeShade="BF"/>
    </w:rPr>
  </w:style>
  <w:style w:type="paragraph" w:customStyle="1" w:styleId="af4">
    <w:name w:val="Дни_"/>
    <w:basedOn w:val="a"/>
    <w:uiPriority w:val="3"/>
    <w:qFormat/>
    <w:rsid w:val="00570FBB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af5">
    <w:name w:val="Даты_"/>
    <w:basedOn w:val="a"/>
    <w:uiPriority w:val="4"/>
    <w:qFormat/>
    <w:rsid w:val="00A20E4C"/>
    <w:pPr>
      <w:spacing w:after="40"/>
      <w:jc w:val="center"/>
    </w:pPr>
    <w:rPr>
      <w:rFonts w:cs="Times New Roman"/>
      <w:szCs w:val="22"/>
      <w:lang w:eastAsia="en-US"/>
    </w:rPr>
  </w:style>
  <w:style w:type="table" w:customStyle="1" w:styleId="CalendarTable">
    <w:name w:val="Calendar Table"/>
    <w:basedOn w:val="a1"/>
    <w:uiPriority w:val="99"/>
    <w:rsid w:val="00A20E4C"/>
    <w:pPr>
      <w:spacing w:after="0"/>
    </w:p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70FBB"/>
    <w:rPr>
      <w:rFonts w:ascii="Arial" w:eastAsiaTheme="majorEastAsia" w:hAnsi="Arial" w:cstheme="majorBidi"/>
      <w:color w:val="15707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70FBB"/>
    <w:rPr>
      <w:rFonts w:ascii="Arial" w:eastAsiaTheme="majorEastAsia" w:hAnsi="Arial" w:cstheme="majorBidi"/>
      <w:color w:val="157075" w:themeColor="accent1" w:themeShade="BF"/>
      <w:sz w:val="26"/>
      <w:szCs w:val="26"/>
    </w:rPr>
  </w:style>
  <w:style w:type="paragraph" w:customStyle="1" w:styleId="Months">
    <w:name w:val="Months"/>
    <w:basedOn w:val="ac"/>
    <w:uiPriority w:val="2"/>
    <w:rsid w:val="00F91390"/>
    <w:pPr>
      <w:spacing w:after="0"/>
      <w:ind w:left="115"/>
    </w:pPr>
    <w:rPr>
      <w:caps/>
      <w:color w:val="157075" w:themeColor="accent1" w:themeShade="BF"/>
    </w:rPr>
  </w:style>
  <w:style w:type="paragraph" w:customStyle="1" w:styleId="Days">
    <w:name w:val="Days"/>
    <w:basedOn w:val="a"/>
    <w:uiPriority w:val="3"/>
    <w:rsid w:val="00F91390"/>
    <w:pPr>
      <w:spacing w:before="20" w:after="0"/>
      <w:jc w:val="center"/>
    </w:pPr>
    <w:rPr>
      <w:rFonts w:eastAsiaTheme="majorEastAsia" w:cstheme="majorBidi"/>
      <w:color w:val="157075" w:themeColor="accent1" w:themeShade="BF"/>
    </w:rPr>
  </w:style>
  <w:style w:type="paragraph" w:customStyle="1" w:styleId="Dates">
    <w:name w:val="Dates"/>
    <w:basedOn w:val="a"/>
    <w:uiPriority w:val="4"/>
    <w:rsid w:val="00F91390"/>
    <w:pPr>
      <w:spacing w:after="40"/>
      <w:jc w:val="center"/>
    </w:pPr>
    <w:rPr>
      <w:rFonts w:cs="Times New Roman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microsoft.com/office/2007/relationships/hdphoto" Target="media/hdphoto9.wdp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microsoft.com/office/2007/relationships/hdphoto" Target="media/hdphoto12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0.png"/><Relationship Id="rId30" Type="http://schemas.microsoft.com/office/2007/relationships/hdphoto" Target="media/hdphoto11.wdp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ub\Downloads\SHABLONY-CALENDARS\tf02896572.dotm" TargetMode="External"/></Relationships>
</file>

<file path=word/theme/theme1.xml><?xml version="1.0" encoding="utf-8"?>
<a:theme xmlns:a="http://schemas.openxmlformats.org/drawingml/2006/main" name="Office Theme">
  <a:themeElements>
    <a:clrScheme name="Calendar">
      <a:dk1>
        <a:sysClr val="windowText" lastClr="000000"/>
      </a:dk1>
      <a:lt1>
        <a:sysClr val="window" lastClr="FFFFFF"/>
      </a:lt1>
      <a:dk2>
        <a:srgbClr val="1F2123"/>
      </a:dk2>
      <a:lt2>
        <a:srgbClr val="F0F0F0"/>
      </a:lt2>
      <a:accent1>
        <a:srgbClr val="1D979D"/>
      </a:accent1>
      <a:accent2>
        <a:srgbClr val="F28021"/>
      </a:accent2>
      <a:accent3>
        <a:srgbClr val="5D9D42"/>
      </a:accent3>
      <a:accent4>
        <a:srgbClr val="E5C335"/>
      </a:accent4>
      <a:accent5>
        <a:srgbClr val="427EBD"/>
      </a:accent5>
      <a:accent6>
        <a:srgbClr val="D25A79"/>
      </a:accent6>
      <a:hlink>
        <a:srgbClr val="427EBD"/>
      </a:hlink>
      <a:folHlink>
        <a:srgbClr val="5F5A95"/>
      </a:folHlink>
    </a:clrScheme>
    <a:fontScheme name="Calendar">
      <a:majorFont>
        <a:latin typeface="Euphemia"/>
        <a:ea typeface=""/>
        <a:cs typeface=""/>
      </a:majorFont>
      <a:minorFont>
        <a:latin typeface="Euphem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91eb96d0358c5e813b9ff0a51f6be317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9d98f49939701b33df8e18e31113e737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59C704-87F8-4278-A107-1CBFFF40A2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51B92-5A7B-42E4-B63A-9E1FBD5194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4290025-5335-4B98-ACF8-D47906ED80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tf02896572</Template>
  <TotalTime>0</TotalTime>
  <Pages>12</Pages>
  <Words>3574</Words>
  <Characters>20375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2020-08-04T11:25:00Z</dcterms:created>
  <dcterms:modified xsi:type="dcterms:W3CDTF">2020-08-04T11:25:00Z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