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9746"/>
      </w:tblGrid>
      <w:tr w:rsidR="00875692" w:rsidRPr="00875692" w14:paraId="496BC79F" w14:textId="77777777" w:rsidTr="004F0317">
        <w:trPr>
          <w:trHeight w:val="851"/>
        </w:trPr>
        <w:tc>
          <w:tcPr>
            <w:tcW w:w="5000" w:type="pct"/>
            <w:vAlign w:val="center"/>
          </w:tcPr>
          <w:bookmarkStart w:id="0" w:name="_GoBack"/>
          <w:bookmarkEnd w:id="0"/>
          <w:p w14:paraId="36E9FBC0" w14:textId="403AE7B9" w:rsidR="003C4E1D" w:rsidRPr="00875692" w:rsidRDefault="00DD55DB" w:rsidP="00DD55DB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2023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67049D07" w14:textId="77777777" w:rsidTr="004F0317">
        <w:trPr>
          <w:trHeight w:val="3856"/>
        </w:trPr>
        <w:tc>
          <w:tcPr>
            <w:tcW w:w="5000" w:type="pct"/>
            <w:vAlign w:val="center"/>
          </w:tcPr>
          <w:p w14:paraId="12E43E8E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25D0E91" w14:textId="70735080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ЯНВАРЬ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58240" behindDoc="1" locked="0" layoutInCell="1" allowOverlap="1" wp14:anchorId="46840F34" wp14:editId="5F276D53">
                  <wp:simplePos x="0" y="0"/>
                  <wp:positionH relativeFrom="margin">
                    <wp:posOffset>-320675</wp:posOffset>
                  </wp:positionH>
                  <wp:positionV relativeFrom="margin">
                    <wp:posOffset>-951865</wp:posOffset>
                  </wp:positionV>
                  <wp:extent cx="6840000" cy="9675379"/>
                  <wp:effectExtent l="0" t="0" r="0" b="254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BF397A1" w14:textId="3B4883A9" w:rsidR="00BF49DC" w:rsidRPr="00875692" w:rsidRDefault="00BF49DC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  <w:bookmarkStart w:id="1" w:name="_Hlk38821049"/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right w:w="284" w:type="dxa"/>
        </w:tblCellMar>
        <w:tblLook w:val="04A0" w:firstRow="1" w:lastRow="0" w:firstColumn="1" w:lastColumn="0" w:noHBand="0" w:noVBand="1"/>
        <w:tblCaption w:val="Таблица содержимого календаря"/>
      </w:tblPr>
      <w:tblGrid>
        <w:gridCol w:w="1379"/>
        <w:gridCol w:w="1396"/>
        <w:gridCol w:w="1396"/>
        <w:gridCol w:w="1396"/>
        <w:gridCol w:w="1396"/>
        <w:gridCol w:w="1396"/>
        <w:gridCol w:w="1361"/>
      </w:tblGrid>
      <w:tr w:rsidR="00875692" w:rsidRPr="00875692" w14:paraId="726CE1BC" w14:textId="77777777" w:rsidTr="00875692">
        <w:trPr>
          <w:trHeight w:val="567"/>
        </w:trPr>
        <w:tc>
          <w:tcPr>
            <w:tcW w:w="710" w:type="pct"/>
            <w:shd w:val="clear" w:color="auto" w:fill="auto"/>
            <w:tcMar>
              <w:right w:w="0" w:type="dxa"/>
            </w:tcMar>
            <w:vAlign w:val="center"/>
          </w:tcPr>
          <w:p w14:paraId="6B0CCD02" w14:textId="429BF06C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6521B78A" w14:textId="18C67D1B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598B2609" w14:textId="4F89CA55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4A3F1F9B" w14:textId="513C9114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72AC4C35" w14:textId="3EBD5DB1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56F4715B" w14:textId="0A0922CB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0" w:type="pct"/>
            <w:shd w:val="clear" w:color="auto" w:fill="auto"/>
            <w:tcMar>
              <w:right w:w="0" w:type="dxa"/>
            </w:tcMar>
            <w:vAlign w:val="center"/>
          </w:tcPr>
          <w:p w14:paraId="7AADA3AB" w14:textId="477D7DD2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EAC1785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61CEAFF" w14:textId="4A4F090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E7022A9" w14:textId="7A16505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EE880F" w14:textId="50053C3E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E6790C" w14:textId="2AA1E9DA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BE93C9" w14:textId="52254B26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383201" w14:textId="12EBDB8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47E31BBE" w14:textId="52E1CF0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C2DA741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B0F3ECD" w14:textId="31B6AEFE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E9377B" w14:textId="42595F6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0250EF" w14:textId="303C22EA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E7C65B" w14:textId="38D61F3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B14954" w14:textId="4D84FB6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D57052B" w14:textId="6D433CDE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5E6DFA71" w14:textId="068CCD84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A8DAA74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3E763929" w14:textId="5508FB0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87BBDD9" w14:textId="0280C53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2F1383" w14:textId="310EC379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0C4EBA" w14:textId="725FDA44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34E9A5" w14:textId="1A99F3E9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F44200" w14:textId="675A6DF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3394B26C" w14:textId="788FE5F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D2030A0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7D12072" w14:textId="1E655EE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D69C5E" w14:textId="574C4F7E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0398BA8" w14:textId="7E37285E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AAF66C6" w14:textId="217666C1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06A35B" w14:textId="72FD4A8C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7B5A357" w14:textId="7DD77B4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2E480CCF" w14:textId="770912E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A8EB60A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76F63247" w14:textId="28B40DB3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F3CAEC" w14:textId="375E9C2A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BCA6C2" w14:textId="7DF5164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565751" w14:textId="22991F28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607533" w14:textId="3DE4172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A7CF6E7" w14:textId="0753E22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7718B96E" w14:textId="2738B441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CCC9C47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1FEA4187" w14:textId="5A26CE8A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E08BBE" w14:textId="6EBC6C6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5DDE99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31870D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416ADAD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11A947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2197EF86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7BE6FF39" w14:textId="77777777" w:rsidTr="003C4E1D">
        <w:trPr>
          <w:trHeight w:val="851"/>
        </w:trPr>
        <w:tc>
          <w:tcPr>
            <w:tcW w:w="5000" w:type="pct"/>
            <w:vAlign w:val="center"/>
          </w:tcPr>
          <w:bookmarkEnd w:id="1"/>
          <w:p w14:paraId="3B4FB531" w14:textId="2CBA14B0" w:rsidR="00DD55DB" w:rsidRPr="00875692" w:rsidRDefault="00DD55DB" w:rsidP="00DD55DB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2023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006BD6C0" w14:textId="77777777" w:rsidTr="004F0317">
        <w:trPr>
          <w:trHeight w:val="3856"/>
        </w:trPr>
        <w:tc>
          <w:tcPr>
            <w:tcW w:w="5000" w:type="pct"/>
            <w:vAlign w:val="bottom"/>
          </w:tcPr>
          <w:p w14:paraId="1D16B84B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0F9F655" w14:textId="59409165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ФЕВРАЛЬ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59264" behindDoc="1" locked="0" layoutInCell="1" allowOverlap="1" wp14:anchorId="19FBEA86" wp14:editId="22BEF6B7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-2162175</wp:posOffset>
                  </wp:positionV>
                  <wp:extent cx="6840000" cy="9675379"/>
                  <wp:effectExtent l="0" t="0" r="0" b="2540"/>
                  <wp:wrapNone/>
                  <wp:docPr id="2" name="Рисунок 2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2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609632D" w14:textId="71E92072" w:rsidR="006B6899" w:rsidRPr="00875692" w:rsidRDefault="006B6899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2A9965BE" w14:textId="77777777" w:rsidTr="00875692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512E7E2D" w14:textId="264FF2CC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FAB7376" w14:textId="103D4B8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F798461" w14:textId="35F6F85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3D869A9" w14:textId="169FE4A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05A4BF1" w14:textId="7FBC0B0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3202455" w14:textId="4B84094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631EAB2A" w14:textId="4B1E080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78897B1C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9E0EAAF" w14:textId="5AA20D9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498326A" w14:textId="5858E3A6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D2C321" w14:textId="7BCA308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94B2CA" w14:textId="3110A140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9BB523" w14:textId="47AF6896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81040B" w14:textId="524937C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5884C514" w14:textId="7065DAB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8619F73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D44E21F" w14:textId="31EDF38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6A3B054" w14:textId="2F3D4D7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0B06407" w14:textId="5E71BC3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FA2E64" w14:textId="5E1FF7E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DD2A7F8" w14:textId="65C7795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828F76" w14:textId="3856D93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5CC68ED0" w14:textId="6518287F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F359005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642EC91B" w14:textId="4238C4A0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1E5F1D7" w14:textId="126F5D4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D7BA790" w14:textId="226EE04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BD80CDD" w14:textId="0760FE6E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72540D" w14:textId="346A43D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0F416D" w14:textId="28C10BB1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74DD01B" w14:textId="09E93E6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08437E3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4E30587" w14:textId="6905F000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457F3AB" w14:textId="444B10B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D2BC8FA" w14:textId="5851C620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3CA0134" w14:textId="03AF682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79CEE53" w14:textId="2057902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6FB619" w14:textId="13982ED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2AA9D605" w14:textId="4D513CB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B2D4DB4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B60D089" w14:textId="5C597C1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C2D0623" w14:textId="170C3EBC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515BFB" w14:textId="0E1518EE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42A246" w14:textId="779BB30E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581518" w14:textId="44E53A8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32E265E" w14:textId="7B70D86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3C82A629" w14:textId="1E713CA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76F1256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140AF84A" w14:textId="796830A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3E3F924" w14:textId="5CFF891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!A12 Is Not In Table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D98DC7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420F1DF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EBC50A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5F2DFFB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018787BD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2D912300" w14:textId="77777777" w:rsidTr="007D13B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0B6CA" w14:textId="2AB151A8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2023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875692" w:rsidRPr="00875692" w14:paraId="784B55A0" w14:textId="77777777" w:rsidTr="007D13B0">
        <w:trPr>
          <w:trHeight w:val="385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08D1D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6647E3B" w14:textId="0BA8DE9B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МАРТ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0288" behindDoc="1" locked="0" layoutInCell="1" allowOverlap="1" wp14:anchorId="302BBC47" wp14:editId="57DC494A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3" name="Рисунок 3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3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BEBF7E" w14:textId="29E5ADCC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560D596D" w14:textId="77777777" w:rsidTr="007D13B0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44C5013E" w14:textId="219D282F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4CD7167" w14:textId="252EA13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8845A00" w14:textId="4913860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87DAD2F" w14:textId="4A1FD99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869AF3A" w14:textId="0172F82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9742508" w14:textId="267D300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17BD5908" w14:textId="4C0EFB9C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30DC1FC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92C9C6A" w14:textId="17F69F6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7964FA" w14:textId="5E45825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2395D4" w14:textId="4DF07EE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33792AC" w14:textId="3B4208E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02B436" w14:textId="0307538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0C872C2" w14:textId="490DA87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4E7289B" w14:textId="1D127D8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E722F99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21D7CE2B" w14:textId="34E579A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F0D177E" w14:textId="6A93C32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44B2EBD" w14:textId="7E18AB8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4CED24" w14:textId="2F20D05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3247CF" w14:textId="0875955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F99FDA" w14:textId="59F1AEB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6B7624E4" w14:textId="5838382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B29EB07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6D98C24B" w14:textId="7389C57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8629C8D" w14:textId="1BE05A8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1C96E1" w14:textId="74DB7A1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D4FE6B" w14:textId="2831729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31300D" w14:textId="372BF98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0D531D" w14:textId="0AEC0DB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4B3A6B0F" w14:textId="7562CDC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3061927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322A3772" w14:textId="0EC489A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89DEA55" w14:textId="4FB385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337127" w14:textId="67A4D65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88E0CD" w14:textId="0878FA6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324E739" w14:textId="0D5DF20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C74BE0" w14:textId="71C5BD8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DB6A5DD" w14:textId="321242F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EFD4BD9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BFFCF65" w14:textId="600FA59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C45AEB" w14:textId="5AB09E6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E09B59" w14:textId="167F017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B48518" w14:textId="5B27A36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62A271" w14:textId="170694C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7FE8FC8" w14:textId="225F5EB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BDED77A" w14:textId="2E9D9E7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3597095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653864B" w14:textId="0CC194E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D53C982" w14:textId="3777B45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66470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BFF0B3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681C0F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D5B26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32AFDD9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6114831D" w14:textId="77777777" w:rsidTr="00376AD4">
        <w:tc>
          <w:tcPr>
            <w:tcW w:w="5000" w:type="pct"/>
            <w:vAlign w:val="center"/>
          </w:tcPr>
          <w:p w14:paraId="02D93009" w14:textId="22CFA90A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2023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7FAF298C" w14:textId="77777777" w:rsidTr="00376AD4">
        <w:trPr>
          <w:trHeight w:val="3856"/>
        </w:trPr>
        <w:tc>
          <w:tcPr>
            <w:tcW w:w="5000" w:type="pct"/>
            <w:vAlign w:val="center"/>
          </w:tcPr>
          <w:p w14:paraId="4CD02A6C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3A157B9" w14:textId="40E2833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АПРЕЛЬ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1312" behindDoc="1" locked="0" layoutInCell="1" allowOverlap="1" wp14:anchorId="740DE69C" wp14:editId="4AE45904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4" name="Рисунок 4" descr="Изображение выглядит как цветок, растение, розовый, чертополох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4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08FF17" w14:textId="726E9943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4B2EB927" w14:textId="77777777" w:rsidTr="007D13B0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1E2EE8E7" w14:textId="31FFB19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8A9ADB4" w14:textId="3ACA8FD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0798650" w14:textId="3942367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122A68C" w14:textId="1E2D00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95C0986" w14:textId="638F431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AE62A27" w14:textId="6264198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7AEC02A7" w14:textId="0EB8740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A54C37E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A81EA01" w14:textId="79C5A3A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4FB043A" w14:textId="0A1F770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DDF311" w14:textId="002EA8F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C2D6C1" w14:textId="074C572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B55C17" w14:textId="09B2C04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9ABE1D" w14:textId="7C848CA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657C3D9E" w14:textId="1676BFD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EB2B2FA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0DCA498" w14:textId="1EB3B6B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BA343AB" w14:textId="6EDF551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67D8E8" w14:textId="316356F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F8F156" w14:textId="15EA0F4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4F146E" w14:textId="29AE50F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8CFC167" w14:textId="053E980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53B4AD5" w14:textId="49F4A2A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002DD0F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28892CB7" w14:textId="11F235A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18520C1" w14:textId="7225C1A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464F66" w14:textId="74BCCCB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60DA3E" w14:textId="23E4F7A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A13C5D" w14:textId="1EBB7CE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958C56" w14:textId="2BF167E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45357CD5" w14:textId="023DABC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68BAFAE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8E74E94" w14:textId="448D02A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CBE8491" w14:textId="57F2E6F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F091CF" w14:textId="6C5C72E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167198" w14:textId="647F1E8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B107AF4" w14:textId="7CE11E2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49DF52" w14:textId="710F43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17093039" w14:textId="67BEDD2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D73EBF0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7DF9029" w14:textId="5CAD0A0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6AA4896" w14:textId="673FD47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AF9E93" w14:textId="00B6D8A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633F73" w14:textId="27FB3C9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85F4A6" w14:textId="54D1D58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073DED" w14:textId="2BEE163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09DF7ABA" w14:textId="0275F0E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3BE865F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32F4322" w14:textId="7089E1F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72F4D3E" w14:textId="3D2349C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CB2E77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667877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CC3DC8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0EF34A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33C2D05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7E808503" w14:textId="77777777" w:rsidTr="00376AD4">
        <w:tc>
          <w:tcPr>
            <w:tcW w:w="5000" w:type="pct"/>
            <w:vAlign w:val="center"/>
          </w:tcPr>
          <w:p w14:paraId="717A5E4C" w14:textId="22E009DF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2023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E679A77" w14:textId="77777777" w:rsidTr="00376AD4">
        <w:trPr>
          <w:trHeight w:val="3856"/>
        </w:trPr>
        <w:tc>
          <w:tcPr>
            <w:tcW w:w="5000" w:type="pct"/>
            <w:vAlign w:val="center"/>
          </w:tcPr>
          <w:p w14:paraId="1767F4F5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56E2AAA" w14:textId="68F8447A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МАЙ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2336" behindDoc="1" locked="0" layoutInCell="1" allowOverlap="1" wp14:anchorId="36D1CD7A" wp14:editId="1E7A881B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5" name="Рисунок 5" descr="Изображение выглядит как еда,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5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B867D3" w14:textId="4AD3AE40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4232816E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5173D927" w14:textId="36C2D41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645E7C4A" w14:textId="459D2A8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7D31BE5" w14:textId="45E8DA7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8E1E115" w14:textId="00FB023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C84A1A5" w14:textId="23EE581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73A0790" w14:textId="126AFD0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8410A3D" w14:textId="1699736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F5FFAB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69C2670" w14:textId="784EF7C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F7B697C" w14:textId="6E52089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8A88DF" w14:textId="0EEE5EC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B1B025" w14:textId="711A309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0BF732E" w14:textId="124EF28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B26961" w14:textId="249BFEF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6817485" w14:textId="541D092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43A7E9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21331D" w14:textId="7A02721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4B2BF12" w14:textId="1CF7470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58DFB7" w14:textId="640992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48B68F1" w14:textId="55A5135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345A9F5" w14:textId="2134665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9615FD" w14:textId="231FFCD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2D659A8" w14:textId="484332D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5CD501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3162FCE" w14:textId="3D4D303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534D557" w14:textId="0560A5E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6E94CD6" w14:textId="1D1EFC8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358C9A" w14:textId="050E0C5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5FC823" w14:textId="3859FFA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8DB889" w14:textId="78D5134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CED4719" w14:textId="37554A0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967DB6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8568AD" w14:textId="7CD6D18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90DA026" w14:textId="5E7A7E8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AC5897B" w14:textId="78EBC07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37E596" w14:textId="6F881FA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6F8449" w14:textId="6687CEC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F32A15C" w14:textId="274C180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4653324" w14:textId="6690C83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B25253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05994ED" w14:textId="0CBD01B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7B32801" w14:textId="07C65F2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129B62" w14:textId="1C79148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7DFE374" w14:textId="2C10E72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325C5B5" w14:textId="08B65E5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1EB887" w14:textId="4CE5108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499CB9D" w14:textId="70686A1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832F5D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B10BCDE" w14:textId="5F5D9A0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C2A51FD" w14:textId="157CE4D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98195F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122FC5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0BF85B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7A702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A2DC03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4873"/>
        <w:gridCol w:w="4873"/>
      </w:tblGrid>
      <w:tr w:rsidR="00875692" w:rsidRPr="00875692" w14:paraId="4B4CB820" w14:textId="77777777" w:rsidTr="00ED5F48">
        <w:tc>
          <w:tcPr>
            <w:tcW w:w="2500" w:type="pct"/>
            <w:vAlign w:val="center"/>
          </w:tcPr>
          <w:p w14:paraId="2BFFA973" w14:textId="77777777" w:rsidR="007C4F42" w:rsidRPr="00875692" w:rsidRDefault="007C4F42" w:rsidP="006B2631">
            <w:pPr>
              <w:pStyle w:val="ad"/>
              <w:jc w:val="left"/>
              <w:rPr>
                <w:rFonts w:ascii="Century Gothic" w:hAnsi="Century Gothic" w:cs="Calibri"/>
                <w:noProof/>
                <w:color w:val="auto"/>
                <w:sz w:val="80"/>
                <w:szCs w:val="80"/>
                <w:lang w:bidi="ru-RU"/>
              </w:rPr>
            </w:pPr>
          </w:p>
        </w:tc>
        <w:tc>
          <w:tcPr>
            <w:tcW w:w="2500" w:type="pct"/>
            <w:vAlign w:val="center"/>
          </w:tcPr>
          <w:p w14:paraId="0A1463FE" w14:textId="77556325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2023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47DF545E" w14:textId="77777777" w:rsidTr="007C4F42">
        <w:trPr>
          <w:trHeight w:val="3856"/>
        </w:trPr>
        <w:tc>
          <w:tcPr>
            <w:tcW w:w="5000" w:type="pct"/>
            <w:gridSpan w:val="2"/>
            <w:vAlign w:val="center"/>
          </w:tcPr>
          <w:p w14:paraId="001AF922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784345F2" w14:textId="0A2D1F6B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ИЮНЬ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3360" behindDoc="1" locked="0" layoutInCell="1" allowOverlap="1" wp14:anchorId="4B6EF2FD" wp14:editId="14E2110E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-2324735</wp:posOffset>
                  </wp:positionV>
                  <wp:extent cx="6840000" cy="9675379"/>
                  <wp:effectExtent l="0" t="0" r="0" b="2540"/>
                  <wp:wrapNone/>
                  <wp:docPr id="6" name="Рисунок 6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6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6689DD" w14:textId="43D2E4CD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546A3C18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1DC3C153" w14:textId="1A1C1AF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9DC3F0D" w14:textId="67E1544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16BD4E1" w14:textId="74FF5B4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0D278A7" w14:textId="2145CDB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56B925B" w14:textId="2AF5D40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ADA9849" w14:textId="6C987E4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4F10D939" w14:textId="3F040E0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57699A99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A903D23" w14:textId="40B919D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A862814" w14:textId="1B96F5F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BC623A" w14:textId="01E06AF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111388A" w14:textId="649BC5B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B2EE6F" w14:textId="3D5BE5A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71EC2C" w14:textId="7E7D468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87E1147" w14:textId="3641882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2248B7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95CB634" w14:textId="58AD383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4C69B78" w14:textId="5B65364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471560" w14:textId="62CE12F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0BC1FD" w14:textId="003C78C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1DF700" w14:textId="0C34C2B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A99B103" w14:textId="2C28F83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5289D3A" w14:textId="7651577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C70933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0651ED" w14:textId="47A7766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081F62B" w14:textId="7FDEFD3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CDC03C" w14:textId="676093D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454BE3A" w14:textId="43DD12E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127770" w14:textId="0F32872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97CB849" w14:textId="221280B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0B6B5FD" w14:textId="4F359E7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4D7026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5CC5276" w14:textId="0DAE419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A845C86" w14:textId="42A6B2B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2DE4AA3" w14:textId="100F587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4E20D68" w14:textId="122657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291F7C" w14:textId="610D0B8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A99437" w14:textId="609A321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FA7D659" w14:textId="4706FFD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7201894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83FCD1" w14:textId="7E1D8EB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D8697C6" w14:textId="5842D95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794318" w14:textId="24FA410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A0FEA73" w14:textId="167270B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A22BFE" w14:textId="5FF7711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7EB6E6" w14:textId="3A26FA1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73B4057" w14:textId="1DF2B70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B2D167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55BD0D8" w14:textId="0F54E37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E67913D" w14:textId="7A5154C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63B8F6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FA204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B4981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63C47F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1A251E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350EB308" w14:textId="77777777" w:rsidTr="007C4F42">
        <w:tc>
          <w:tcPr>
            <w:tcW w:w="5000" w:type="pct"/>
            <w:vAlign w:val="center"/>
          </w:tcPr>
          <w:p w14:paraId="491E9388" w14:textId="7B249479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2023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7F999B1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91E69D4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BE4EA34" w14:textId="25D435BD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ИЮЛЬ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4384" behindDoc="1" locked="0" layoutInCell="1" allowOverlap="1" wp14:anchorId="329E57A4" wp14:editId="395EE7A9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7" name="Рисунок 7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7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8049A2" w14:textId="382900B2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2A07B664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595B0EF" w14:textId="479B072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AB17593" w14:textId="744DDDE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4F85D72" w14:textId="1F283B0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725BE79" w14:textId="4F9F841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E08FC8C" w14:textId="45AC3DB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9CD89D5" w14:textId="2D4A454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D2D9DB4" w14:textId="3A35581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250FBDA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4ECF66B" w14:textId="6D7B96F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1B6236B" w14:textId="66303C6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796A5C" w14:textId="37E6657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F1FE86" w14:textId="6A906D7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BE2FDF" w14:textId="1805A50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3F6C02" w14:textId="381FCF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81F5514" w14:textId="0AB8ABE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366C7E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7EA8966" w14:textId="645F70C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BA60BF0" w14:textId="48A1CCE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24AFA9" w14:textId="5D5762C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673A615" w14:textId="1CB960F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B75C9A" w14:textId="5DCA84D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E686C24" w14:textId="79A4363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7098601" w14:textId="3615D39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03AD7F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90FC634" w14:textId="672BAAD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D339845" w14:textId="538F8E5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659809" w14:textId="7DAE84D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866C9C" w14:textId="12F04DC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016042" w14:textId="1122E48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D697AC" w14:textId="101A9CE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9857734" w14:textId="47A6BCE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71CE60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C7AE80F" w14:textId="180F193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2254111" w14:textId="170CC69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3E1D2A" w14:textId="180147F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BF1B4FD" w14:textId="7B72AA4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B93ADC" w14:textId="68E20D8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13C171" w14:textId="4CD904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BF0FCBD" w14:textId="7665C59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D3EA8D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AB2899E" w14:textId="5011779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E5646C5" w14:textId="541682F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E5BB46" w14:textId="0068814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E4E3FBF" w14:textId="0910ECD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F081FD" w14:textId="15A04CE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B7ADA4" w14:textId="4BD460B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C8D212E" w14:textId="2D783A3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D0A46A4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DF423A" w14:textId="04EC04F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AFC7EEA" w14:textId="7EC20ED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39DBAA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0ED59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23CBE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53426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A27343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5A5AF85F" w14:textId="77777777" w:rsidTr="007C4F42">
        <w:tc>
          <w:tcPr>
            <w:tcW w:w="5000" w:type="pct"/>
            <w:vAlign w:val="center"/>
          </w:tcPr>
          <w:p w14:paraId="70AA8FC9" w14:textId="077E35AC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2023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897A9E6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EBDA8E6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055F6AFA" w14:textId="7ECECDE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АВГУСТ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5408" behindDoc="1" locked="0" layoutInCell="1" allowOverlap="1" wp14:anchorId="1E8906EF" wp14:editId="13BCB4FF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8" name="Рисунок 8" descr="Изображение выглядит как цветок, еда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8.jp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B97403" w14:textId="63A23460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58B73B9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3A47607" w14:textId="4F6B84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750A356" w14:textId="34B0BD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B970E4E" w14:textId="5CF3DE2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D0CAE09" w14:textId="43855A3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7D7818" w14:textId="473C07E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750F0D" w14:textId="0DB2792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27CF59DD" w14:textId="5FC29C1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4D9E18BA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875F490" w14:textId="38502E0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033F096" w14:textId="3E06EDA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3A16DC7" w14:textId="00690F6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FD497A" w14:textId="2F85880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F8B385" w14:textId="6B056E6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0BEC3A" w14:textId="0621E0C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5725119" w14:textId="4506182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0258D9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5277FF2" w14:textId="3E8B524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76441BB" w14:textId="2D13648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C3A5C1A" w14:textId="50867AB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EC41FC" w14:textId="6D8C2BC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AC5A28" w14:textId="0E33366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0B82CD" w14:textId="7CFDBB0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2A5DD3F" w14:textId="72F31A1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E3A00FA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BB562D8" w14:textId="762F3CF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89DF0E1" w14:textId="7011B6F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2EBD9B" w14:textId="5BC7AEA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2CC34B" w14:textId="50BFACF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4CE1E0" w14:textId="186999B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8208BE" w14:textId="2A476AE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1964DF8" w14:textId="01AF667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19BF7D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2446783" w14:textId="0C40532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543ED9F" w14:textId="29C7D3D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FFCF38" w14:textId="7E09C68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BD64BE" w14:textId="6C5AF05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CEBF36" w14:textId="0309D82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F8A73ED" w14:textId="0226921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D8E27DB" w14:textId="4A2DC81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343E44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77EDF0C" w14:textId="0ECCF21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93FAC31" w14:textId="3B70D06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BDD607" w14:textId="61C91A3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FC8988A" w14:textId="4C29C11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90E9B4" w14:textId="3098412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629D18" w14:textId="0B99E7C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131818D" w14:textId="10018E9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5D117A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E993A68" w14:textId="3451DBB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7626DB1" w14:textId="1E55DAC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616E4D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55AECC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D1FA5C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27525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98F342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18CA0793" w14:textId="77777777" w:rsidTr="007C4F42">
        <w:tc>
          <w:tcPr>
            <w:tcW w:w="5000" w:type="pct"/>
            <w:vAlign w:val="center"/>
          </w:tcPr>
          <w:p w14:paraId="5C7F4013" w14:textId="05FF696C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2023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0296CB7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44AD220C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C122BDC" w14:textId="2D05702C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СЕНТЯБРЬ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6432" behindDoc="1" locked="0" layoutInCell="1" allowOverlap="1" wp14:anchorId="279262B8" wp14:editId="26344D66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9" name="Рисунок 9" descr="Изображение выглядит как еда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9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1C3F59" w14:textId="58A003CF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73D4F18E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68B71591" w14:textId="051ECC3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2C34C84" w14:textId="60F6BE8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95B52EC" w14:textId="69972B0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F8901F3" w14:textId="1837413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61C956E" w14:textId="4E45C14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19D61C0" w14:textId="6573E86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DBBAC7D" w14:textId="5A9B864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166C381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B43B821" w14:textId="75323D1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FFB9CA1" w14:textId="1AE5113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B4DA1A" w14:textId="6802F7A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F1FFCFA" w14:textId="37A96D6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38BB18" w14:textId="59E34EF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06E4B02" w14:textId="576CA77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240438D" w14:textId="6D1EA90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D4D71E7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AF99DC" w14:textId="4212DFB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BAE7F85" w14:textId="4D04631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05F1DBB" w14:textId="18E6169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047810" w14:textId="3173B59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7EAB4C" w14:textId="08F9B24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07E3FE6" w14:textId="4D06F07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6664AB9" w14:textId="1E27701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B78E7B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176476" w14:textId="544B7E2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F75EFE3" w14:textId="108D5CD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80BC65" w14:textId="445FDA4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C83BF1" w14:textId="37A9CB9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B070CE" w14:textId="2F13EE9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6E46A07" w14:textId="0915C6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03C44432" w14:textId="7B65A6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302B2E8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85F12A2" w14:textId="291CBE6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25A8394" w14:textId="0FD00A1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769D7C" w14:textId="4D9B240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8453EB" w14:textId="68B7410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944F37" w14:textId="1CB07B4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AFB997" w14:textId="209C3D7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56F89B5" w14:textId="25CE226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5D3B96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9963310" w14:textId="4560A33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231E346" w14:textId="63482B9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EE8D4F1" w14:textId="74EFB0A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53DD33B" w14:textId="78E0B61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DD4251" w14:textId="3C4FA86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460CFE" w14:textId="2876E0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86D57F2" w14:textId="48135DA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171E1FC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67D74A0" w14:textId="3F1F0CF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5EFD26D" w14:textId="3243F0A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68713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CB5D95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D215D6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F9CA47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75EF88C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4873"/>
        <w:gridCol w:w="4873"/>
      </w:tblGrid>
      <w:tr w:rsidR="00875692" w:rsidRPr="00875692" w14:paraId="759AFCA6" w14:textId="77777777" w:rsidTr="00ED5F48">
        <w:tc>
          <w:tcPr>
            <w:tcW w:w="2500" w:type="pct"/>
            <w:vAlign w:val="center"/>
          </w:tcPr>
          <w:p w14:paraId="590CD1EC" w14:textId="77777777" w:rsidR="007C4F42" w:rsidRPr="00875692" w:rsidRDefault="007C4F42" w:rsidP="006B2631">
            <w:pPr>
              <w:pStyle w:val="ad"/>
              <w:jc w:val="left"/>
              <w:rPr>
                <w:rFonts w:ascii="Century Gothic" w:hAnsi="Century Gothic" w:cs="Calibri"/>
                <w:noProof/>
                <w:color w:val="auto"/>
                <w:sz w:val="80"/>
                <w:szCs w:val="80"/>
                <w:lang w:bidi="ru-RU"/>
              </w:rPr>
            </w:pPr>
          </w:p>
        </w:tc>
        <w:tc>
          <w:tcPr>
            <w:tcW w:w="2500" w:type="pct"/>
            <w:vAlign w:val="center"/>
          </w:tcPr>
          <w:p w14:paraId="5BDE2E17" w14:textId="6AE427ED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2023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7EB2D43" w14:textId="77777777" w:rsidTr="007C4F42">
        <w:trPr>
          <w:trHeight w:val="3856"/>
        </w:trPr>
        <w:tc>
          <w:tcPr>
            <w:tcW w:w="5000" w:type="pct"/>
            <w:gridSpan w:val="2"/>
            <w:vAlign w:val="center"/>
          </w:tcPr>
          <w:p w14:paraId="39FD2037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51313CB" w14:textId="41000CF0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ОКТЯБРЬ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7456" behindDoc="1" locked="0" layoutInCell="1" allowOverlap="1" wp14:anchorId="22ED361D" wp14:editId="4C2AA2A1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-2325370</wp:posOffset>
                  </wp:positionV>
                  <wp:extent cx="6840000" cy="9675379"/>
                  <wp:effectExtent l="0" t="0" r="0" b="2540"/>
                  <wp:wrapNone/>
                  <wp:docPr id="11" name="Рисунок 11" descr="Изображение выглядит как цветок, часы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.jpg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02D815D" w14:textId="2505BBA2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744C85F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1CC8B071" w14:textId="2BEDFB5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A25A901" w14:textId="3D83721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1D16FEA" w14:textId="1A98C42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ABF5B13" w14:textId="702AFB4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158D24" w14:textId="7961EFA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7D4827B" w14:textId="76CD060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E9E91D0" w14:textId="49926C2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5381513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36BC57C8" w14:textId="4879174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28061A7" w14:textId="44BD360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22F473E" w14:textId="2A5FC1E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CCEDDE" w14:textId="1432963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CE170C" w14:textId="2F63C69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56E015" w14:textId="608E32C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ADF4C5D" w14:textId="299514F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21964FC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3169FFA" w14:textId="5C44835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603F53D" w14:textId="226B164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0E40092" w14:textId="43D7337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F6D1F4" w14:textId="499E7DE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E17393" w14:textId="1D5A7B2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C1BCADB" w14:textId="54BE7FA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1422885" w14:textId="19C759F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715A07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343FC40" w14:textId="1B579BF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23101E2" w14:textId="0E11761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2224C0" w14:textId="6F0E86F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E8B817" w14:textId="46DF232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EAF1C4" w14:textId="501DBA1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B49DADF" w14:textId="69D9FAA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0B5E98B9" w14:textId="40A1CDF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31FB9C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3BAA67E" w14:textId="0B7099B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A91E366" w14:textId="1339C08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CD9FA9" w14:textId="72F6974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0730DE8" w14:textId="4AA0322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8E94C42" w14:textId="03AA462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1F44B0" w14:textId="160D985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F9ADD11" w14:textId="1331AFF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0CC9F4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327EB80" w14:textId="664E990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D827B45" w14:textId="52A407B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1BFFAE0" w14:textId="36A6EBF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D086A65" w14:textId="3FC183C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E68AD1" w14:textId="790F8CD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56863F3" w14:textId="5A53489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0CF03AC" w14:textId="6CABD48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957B55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5070656" w14:textId="2DB5359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98AFD37" w14:textId="116A7A0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420F71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B39AC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4575F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BCB955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C2D1A5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36EAACFC" w14:textId="77777777" w:rsidTr="007C4F42">
        <w:tc>
          <w:tcPr>
            <w:tcW w:w="5000" w:type="pct"/>
            <w:vAlign w:val="center"/>
          </w:tcPr>
          <w:p w14:paraId="6B47A751" w14:textId="3832B360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2023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491B8CF8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A0B5711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5AC816B2" w14:textId="3EC9AD5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НОЯБРЬ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8480" behindDoc="1" locked="0" layoutInCell="1" allowOverlap="1" wp14:anchorId="68B7E983" wp14:editId="5710E965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12" name="Рисунок 12" descr="Изображение выглядит как цветок, еда, фрукт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.jpg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D83A92" w14:textId="61BA8925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4616860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624BECF2" w14:textId="1DA7D77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15CDEE10" w14:textId="71690FC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8328FBE" w14:textId="22AEBC3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6C11AC7" w14:textId="75A135F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92D2B52" w14:textId="777E180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4E3B942" w14:textId="328E664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5F471C53" w14:textId="669DC13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1AB241C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9208744" w14:textId="4A8C064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F23BE8" w14:textId="33EFD56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F104F4" w14:textId="28680F6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B57DE07" w14:textId="570815E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EDA721" w14:textId="4629673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C318F1A" w14:textId="2CE48AF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44BCADC" w14:textId="595593B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190101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392197A" w14:textId="707A241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6E84146" w14:textId="506CC5A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1D001C" w14:textId="1A7B023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99F84F" w14:textId="5064D74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D7A2C7" w14:textId="169A506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8C68FC" w14:textId="759C69B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FA46A54" w14:textId="21DE309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149638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EC68B63" w14:textId="0237021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1DE3BEC" w14:textId="1CB9DDC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AD6FE0" w14:textId="7374E19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A9C57C" w14:textId="185F5F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10A001C" w14:textId="33CCFCD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B318C0" w14:textId="45B4910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CC94ADB" w14:textId="24E2E5D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74BB8B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7B7C06" w14:textId="5152012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751A727" w14:textId="7C32ABF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866D1E" w14:textId="152F692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14EB99" w14:textId="4957412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9EFBF0" w14:textId="3230E60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33F83D" w14:textId="2551D41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1C6EBAA" w14:textId="608132E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240C3B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EFB2A1C" w14:textId="4B0483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48B7341" w14:textId="5E5B15A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D13A7C" w14:textId="1975276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BD97E4" w14:textId="7CC8C36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78CE96" w14:textId="71D66C6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9A1247" w14:textId="7F0430D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3BC1A11" w14:textId="0CAFAE1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AEF418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9A0E62B" w14:textId="43E9EC4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CAB03A5" w14:textId="1A2A07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B7ACE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7008B6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10AE0D9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960972F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994C25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08CFD1CE" w14:textId="77777777" w:rsidTr="007C4F42">
        <w:tc>
          <w:tcPr>
            <w:tcW w:w="5000" w:type="pct"/>
            <w:vAlign w:val="center"/>
          </w:tcPr>
          <w:p w14:paraId="1248AADE" w14:textId="23F2AA42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2023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1547B57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34140651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D8BA562" w14:textId="00180211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ДЕКАБРЬ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9504" behindDoc="1" locked="0" layoutInCell="1" allowOverlap="1" wp14:anchorId="64BFA757" wp14:editId="300C757C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13" name="Рисунок 13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4CAD8A" w14:textId="3E62D5A8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1C608AFC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1AA947D" w14:textId="765983F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80F3955" w14:textId="1BC03F6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B173504" w14:textId="6FB0A47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459C1B2" w14:textId="11D0286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2689FC3" w14:textId="1C0A59D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2C5A400" w14:textId="2BED84B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3317BA1" w14:textId="575CF1A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7C17943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3EC0A191" w14:textId="4CCF2AD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F03151C" w14:textId="1117C96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4DC06B" w14:textId="64EE57E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DB9C6B" w14:textId="431D651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50C7CA6" w14:textId="765D8F8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B16ECF4" w14:textId="1CACA1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98D4833" w14:textId="2FE44B1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7F4FCF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F9E951E" w14:textId="6EDB7FE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1CB7923" w14:textId="7DE1949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F31A5E" w14:textId="0AB85FB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475C4A" w14:textId="2D14E88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AC826A" w14:textId="71A5C89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13D5FA" w14:textId="15ECD67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304BDE0" w14:textId="4A333FD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7DB9DA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C9A3BBE" w14:textId="45EC618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3F2CCF4" w14:textId="2E2B5A0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AD79D1" w14:textId="7B3D0DA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E272435" w14:textId="0FF2970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A50AED" w14:textId="4A7B79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CA101BC" w14:textId="69DDCCE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7CC68C2" w14:textId="267239C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953C65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3D4027" w14:textId="66CD920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BD3027E" w14:textId="7C1B9AD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136C06" w14:textId="7406ED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23EA43" w14:textId="564D34A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DEDC25" w14:textId="2258C11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B015B6" w14:textId="68327F8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73DCFA5" w14:textId="2E4795D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CCE256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DEC791C" w14:textId="403A47C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3EECC90" w14:textId="324E27A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2A7C4A" w14:textId="3E31924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EF03C3" w14:textId="501768F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704AB9" w14:textId="50414BF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EF70DB" w14:textId="28D41E4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1C92646" w14:textId="7E0424F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6B2631" w:rsidRPr="00875692" w14:paraId="043F7B5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B7E597A" w14:textId="623FC3C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93B94D4" w14:textId="43457BB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C97E6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6040DA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48C119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8B8C8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099B84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p w14:paraId="50D5D5A5" w14:textId="77777777" w:rsidR="00ED5F48" w:rsidRPr="00875692" w:rsidRDefault="00ED5F48" w:rsidP="006B2631">
      <w:pPr>
        <w:pStyle w:val="a5"/>
        <w:rPr>
          <w:rFonts w:ascii="Century Gothic" w:hAnsi="Century Gothic"/>
          <w:noProof/>
          <w:color w:val="auto"/>
          <w:sz w:val="2"/>
          <w:szCs w:val="2"/>
        </w:rPr>
      </w:pPr>
    </w:p>
    <w:sectPr w:rsidR="00ED5F48" w:rsidRPr="00875692" w:rsidSect="006B2631">
      <w:pgSz w:w="11906" w:h="16838" w:code="9"/>
      <w:pgMar w:top="1440" w:right="1080" w:bottom="144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B8EFB2" w14:textId="77777777" w:rsidR="00944D60" w:rsidRDefault="00944D60">
      <w:pPr>
        <w:spacing w:after="0"/>
      </w:pPr>
      <w:r>
        <w:separator/>
      </w:r>
    </w:p>
  </w:endnote>
  <w:endnote w:type="continuationSeparator" w:id="0">
    <w:p w14:paraId="051868CE" w14:textId="77777777" w:rsidR="00944D60" w:rsidRDefault="00944D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960AF" w14:textId="77777777" w:rsidR="00944D60" w:rsidRDefault="00944D60">
      <w:pPr>
        <w:spacing w:after="0"/>
      </w:pPr>
      <w:r>
        <w:separator/>
      </w:r>
    </w:p>
  </w:footnote>
  <w:footnote w:type="continuationSeparator" w:id="0">
    <w:p w14:paraId="4C8B8C32" w14:textId="77777777" w:rsidR="00944D60" w:rsidRDefault="00944D6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1" w:val="31.01.2023"/>
    <w:docVar w:name="MonthEnd10" w:val="31.10.2023"/>
    <w:docVar w:name="MonthEnd11" w:val="30.11.2023"/>
    <w:docVar w:name="MonthEnd12" w:val="31.12.2023"/>
    <w:docVar w:name="MonthEnd2" w:val="28.02.2023"/>
    <w:docVar w:name="MonthEnd3" w:val="31.03.2023"/>
    <w:docVar w:name="MonthEnd4" w:val="30.04.2023"/>
    <w:docVar w:name="MonthEnd5" w:val="31.05.2023"/>
    <w:docVar w:name="MonthEnd6" w:val="30.06.2023"/>
    <w:docVar w:name="MonthEnd7" w:val="31.07.2023"/>
    <w:docVar w:name="MonthEnd8" w:val="31.08.2023"/>
    <w:docVar w:name="MonthEnd9" w:val="30.09.2023"/>
    <w:docVar w:name="Months" w:val="12"/>
    <w:docVar w:name="MonthStart1" w:val="01.01.2023"/>
    <w:docVar w:name="MonthStart10" w:val="01.10.2023"/>
    <w:docVar w:name="MonthStart11" w:val="01.11.2023"/>
    <w:docVar w:name="MonthStart12" w:val="01.12.2023"/>
    <w:docVar w:name="MonthStart2" w:val="01.02.2023"/>
    <w:docVar w:name="MonthStart3" w:val="01.03.2023"/>
    <w:docVar w:name="MonthStart4" w:val="01.04.2023"/>
    <w:docVar w:name="MonthStart5" w:val="01.05.2023"/>
    <w:docVar w:name="MonthStart6" w:val="01.06.2023"/>
    <w:docVar w:name="MonthStart7" w:val="01.07.2023"/>
    <w:docVar w:name="MonthStart8" w:val="01.08.2023"/>
    <w:docVar w:name="MonthStart9" w:val="01.09.2023"/>
    <w:docVar w:name="MonthStartLast" w:val="12/1/2012"/>
    <w:docVar w:name="WeekStart" w:val="понедельник"/>
  </w:docVars>
  <w:rsids>
    <w:rsidRoot w:val="00285C1D"/>
    <w:rsid w:val="0005357B"/>
    <w:rsid w:val="00071356"/>
    <w:rsid w:val="00097A25"/>
    <w:rsid w:val="000A5A57"/>
    <w:rsid w:val="000B59FA"/>
    <w:rsid w:val="000C5D2D"/>
    <w:rsid w:val="001274F3"/>
    <w:rsid w:val="00151CCE"/>
    <w:rsid w:val="001B01F9"/>
    <w:rsid w:val="001C41F9"/>
    <w:rsid w:val="00200715"/>
    <w:rsid w:val="00285C1D"/>
    <w:rsid w:val="003327F5"/>
    <w:rsid w:val="00340CAF"/>
    <w:rsid w:val="00376AD4"/>
    <w:rsid w:val="003C0D41"/>
    <w:rsid w:val="003C4E1D"/>
    <w:rsid w:val="003E085C"/>
    <w:rsid w:val="003E7B3A"/>
    <w:rsid w:val="00416364"/>
    <w:rsid w:val="00431B29"/>
    <w:rsid w:val="00440416"/>
    <w:rsid w:val="00462EAD"/>
    <w:rsid w:val="004A6170"/>
    <w:rsid w:val="004F0317"/>
    <w:rsid w:val="004F6AAC"/>
    <w:rsid w:val="004F745B"/>
    <w:rsid w:val="00502BA3"/>
    <w:rsid w:val="00512F2D"/>
    <w:rsid w:val="00570FBB"/>
    <w:rsid w:val="00583B82"/>
    <w:rsid w:val="005923AC"/>
    <w:rsid w:val="005D5149"/>
    <w:rsid w:val="005E656F"/>
    <w:rsid w:val="00667021"/>
    <w:rsid w:val="006974E1"/>
    <w:rsid w:val="006B2631"/>
    <w:rsid w:val="006B6899"/>
    <w:rsid w:val="006C0896"/>
    <w:rsid w:val="006F513E"/>
    <w:rsid w:val="007B2552"/>
    <w:rsid w:val="007B4F2E"/>
    <w:rsid w:val="007C0139"/>
    <w:rsid w:val="007C4F42"/>
    <w:rsid w:val="007D13B0"/>
    <w:rsid w:val="007D45A1"/>
    <w:rsid w:val="007F564D"/>
    <w:rsid w:val="00875692"/>
    <w:rsid w:val="008A5495"/>
    <w:rsid w:val="008B1201"/>
    <w:rsid w:val="008F16F7"/>
    <w:rsid w:val="009164BA"/>
    <w:rsid w:val="009166BD"/>
    <w:rsid w:val="009210CF"/>
    <w:rsid w:val="00944D60"/>
    <w:rsid w:val="00977AAE"/>
    <w:rsid w:val="00996E56"/>
    <w:rsid w:val="00997268"/>
    <w:rsid w:val="00A12667"/>
    <w:rsid w:val="00A14581"/>
    <w:rsid w:val="00A20E4C"/>
    <w:rsid w:val="00AA23D3"/>
    <w:rsid w:val="00AA3C50"/>
    <w:rsid w:val="00AE302A"/>
    <w:rsid w:val="00AE36BB"/>
    <w:rsid w:val="00B37C7E"/>
    <w:rsid w:val="00B65B09"/>
    <w:rsid w:val="00B85583"/>
    <w:rsid w:val="00B9476B"/>
    <w:rsid w:val="00BC3952"/>
    <w:rsid w:val="00BE5AB8"/>
    <w:rsid w:val="00BF49DC"/>
    <w:rsid w:val="00C44DFB"/>
    <w:rsid w:val="00C6519B"/>
    <w:rsid w:val="00C70F21"/>
    <w:rsid w:val="00C7354B"/>
    <w:rsid w:val="00C800AA"/>
    <w:rsid w:val="00C87B7C"/>
    <w:rsid w:val="00C91F9B"/>
    <w:rsid w:val="00CE7F8F"/>
    <w:rsid w:val="00D0126F"/>
    <w:rsid w:val="00D0347C"/>
    <w:rsid w:val="00DD55DB"/>
    <w:rsid w:val="00DE32AC"/>
    <w:rsid w:val="00E1407A"/>
    <w:rsid w:val="00E33F1A"/>
    <w:rsid w:val="00E50BDE"/>
    <w:rsid w:val="00E774CD"/>
    <w:rsid w:val="00E77E1D"/>
    <w:rsid w:val="00E97684"/>
    <w:rsid w:val="00ED5F48"/>
    <w:rsid w:val="00ED75B6"/>
    <w:rsid w:val="00F91390"/>
    <w:rsid w:val="00F93E3B"/>
    <w:rsid w:val="00FC0032"/>
    <w:rsid w:val="00FF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B10C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ru-RU" w:eastAsia="ja-JP" w:bidi="ar-SA"/>
      </w:rPr>
    </w:rPrDefault>
    <w:pPrDefault>
      <w:pPr>
        <w:spacing w:after="2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D5F48"/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570FBB"/>
    <w:pPr>
      <w:keepNext/>
      <w:keepLines/>
      <w:spacing w:before="240" w:after="0"/>
      <w:outlineLvl w:val="0"/>
    </w:pPr>
    <w:rPr>
      <w:rFonts w:eastAsiaTheme="majorEastAsia" w:cstheme="majorBidi"/>
      <w:color w:val="15707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0FBB"/>
    <w:pPr>
      <w:keepNext/>
      <w:keepLines/>
      <w:spacing w:before="40" w:after="0"/>
      <w:outlineLvl w:val="1"/>
    </w:pPr>
    <w:rPr>
      <w:rFonts w:eastAsiaTheme="majorEastAsia" w:cstheme="majorBidi"/>
      <w:color w:val="15707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/>
    </w:pPr>
    <w:rPr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Pr>
      <w:color w:val="808080"/>
    </w:rPr>
  </w:style>
  <w:style w:type="paragraph" w:styleId="a5">
    <w:name w:val="No Spacing"/>
    <w:uiPriority w:val="36"/>
    <w:qFormat/>
    <w:rsid w:val="00570FBB"/>
    <w:pPr>
      <w:spacing w:after="0"/>
    </w:pPr>
    <w:rPr>
      <w:rFonts w:ascii="Arial" w:hAnsi="Arial"/>
      <w:color w:val="404040" w:themeColor="text1" w:themeTint="BF"/>
    </w:rPr>
  </w:style>
  <w:style w:type="paragraph" w:customStyle="1" w:styleId="a6">
    <w:name w:val="Дни"/>
    <w:basedOn w:val="a"/>
    <w:uiPriority w:val="3"/>
    <w:rsid w:val="00570FBB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styleId="a7">
    <w:name w:val="header"/>
    <w:basedOn w:val="a"/>
    <w:link w:val="a8"/>
    <w:uiPriority w:val="99"/>
    <w:unhideWhenUsed/>
    <w:pPr>
      <w:spacing w:after="0"/>
    </w:pPr>
  </w:style>
  <w:style w:type="paragraph" w:styleId="a9">
    <w:name w:val="Balloon Text"/>
    <w:basedOn w:val="a"/>
    <w:link w:val="aa"/>
    <w:uiPriority w:val="99"/>
    <w:semiHidden/>
    <w:unhideWhenUsed/>
    <w:pPr>
      <w:spacing w:after="0"/>
    </w:pPr>
    <w:rPr>
      <w:rFonts w:ascii="Tahoma" w:hAnsi="Tahoma" w:cs="Tahoma"/>
      <w:sz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hAnsi="Tahoma" w:cs="Tahoma"/>
      <w:color w:val="404040" w:themeColor="text1" w:themeTint="BF"/>
      <w:sz w:val="16"/>
    </w:rPr>
  </w:style>
  <w:style w:type="paragraph" w:customStyle="1" w:styleId="ab">
    <w:name w:val="Месяцы"/>
    <w:basedOn w:val="ac"/>
    <w:uiPriority w:val="2"/>
    <w:pPr>
      <w:spacing w:after="0"/>
      <w:ind w:left="115"/>
    </w:pPr>
    <w:rPr>
      <w:caps/>
      <w:color w:val="157075" w:themeColor="accent1" w:themeShade="BF"/>
    </w:rPr>
  </w:style>
  <w:style w:type="paragraph" w:customStyle="1" w:styleId="ad">
    <w:name w:val="Год"/>
    <w:basedOn w:val="a"/>
    <w:uiPriority w:val="1"/>
    <w:qFormat/>
    <w:pPr>
      <w:spacing w:after="140"/>
      <w:jc w:val="right"/>
    </w:pPr>
    <w:rPr>
      <w:color w:val="157075" w:themeColor="accent1" w:themeShade="BF"/>
      <w:sz w:val="100"/>
    </w:rPr>
  </w:style>
  <w:style w:type="table" w:customStyle="1" w:styleId="ae">
    <w:name w:val="Таблица календаря"/>
    <w:basedOn w:val="a1"/>
    <w:uiPriority w:val="99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1">
    <w:name w:val="Дата (символ 1)"/>
    <w:basedOn w:val="a0"/>
    <w:uiPriority w:val="1"/>
    <w:semiHidden/>
  </w:style>
  <w:style w:type="character" w:customStyle="1" w:styleId="12">
    <w:name w:val="Текст выноски (символ 1)"/>
    <w:basedOn w:val="a0"/>
    <w:uiPriority w:val="99"/>
    <w:semiHidden/>
    <w:rPr>
      <w:rFonts w:ascii="Tahoma" w:hAnsi="Tahoma" w:cs="Tahoma"/>
      <w:sz w:val="16"/>
    </w:r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f">
    <w:name w:val="footer"/>
    <w:basedOn w:val="a"/>
    <w:link w:val="af0"/>
    <w:uiPriority w:val="99"/>
    <w:unhideWhenUsed/>
    <w:pPr>
      <w:spacing w:after="0"/>
    </w:pPr>
  </w:style>
  <w:style w:type="character" w:customStyle="1" w:styleId="af0">
    <w:name w:val="Нижний колонтитул Знак"/>
    <w:basedOn w:val="a0"/>
    <w:link w:val="af"/>
    <w:uiPriority w:val="99"/>
  </w:style>
  <w:style w:type="paragraph" w:customStyle="1" w:styleId="af1">
    <w:name w:val="Даты"/>
    <w:basedOn w:val="a"/>
    <w:uiPriority w:val="4"/>
    <w:pPr>
      <w:spacing w:after="40"/>
      <w:jc w:val="center"/>
    </w:pPr>
    <w:rPr>
      <w:rFonts w:cs="Times New Roman"/>
      <w:szCs w:val="22"/>
      <w:lang w:eastAsia="en-US"/>
    </w:rPr>
  </w:style>
  <w:style w:type="paragraph" w:styleId="ac">
    <w:name w:val="Date"/>
    <w:basedOn w:val="a"/>
    <w:next w:val="a"/>
    <w:link w:val="af2"/>
    <w:uiPriority w:val="1"/>
    <w:semiHidden/>
    <w:unhideWhenUsed/>
  </w:style>
  <w:style w:type="character" w:customStyle="1" w:styleId="af2">
    <w:name w:val="Дата Знак"/>
    <w:basedOn w:val="a0"/>
    <w:link w:val="ac"/>
    <w:uiPriority w:val="1"/>
    <w:semiHidden/>
  </w:style>
  <w:style w:type="paragraph" w:customStyle="1" w:styleId="af3">
    <w:name w:val="Месяцы_"/>
    <w:basedOn w:val="ac"/>
    <w:uiPriority w:val="2"/>
    <w:qFormat/>
    <w:rsid w:val="00A20E4C"/>
    <w:pPr>
      <w:spacing w:after="0"/>
      <w:ind w:left="115"/>
    </w:pPr>
    <w:rPr>
      <w:caps/>
      <w:color w:val="157075" w:themeColor="accent1" w:themeShade="BF"/>
    </w:rPr>
  </w:style>
  <w:style w:type="paragraph" w:customStyle="1" w:styleId="af4">
    <w:name w:val="Дни_"/>
    <w:basedOn w:val="a"/>
    <w:uiPriority w:val="3"/>
    <w:qFormat/>
    <w:rsid w:val="00570FBB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customStyle="1" w:styleId="af5">
    <w:name w:val="Даты_"/>
    <w:basedOn w:val="a"/>
    <w:uiPriority w:val="4"/>
    <w:qFormat/>
    <w:rsid w:val="00A20E4C"/>
    <w:pPr>
      <w:spacing w:after="40"/>
      <w:jc w:val="center"/>
    </w:pPr>
    <w:rPr>
      <w:rFonts w:cs="Times New Roman"/>
      <w:szCs w:val="22"/>
      <w:lang w:eastAsia="en-US"/>
    </w:rPr>
  </w:style>
  <w:style w:type="table" w:customStyle="1" w:styleId="CalendarTable">
    <w:name w:val="Calendar Table"/>
    <w:basedOn w:val="a1"/>
    <w:uiPriority w:val="99"/>
    <w:rsid w:val="00A20E4C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70FBB"/>
    <w:rPr>
      <w:rFonts w:ascii="Arial" w:eastAsiaTheme="majorEastAsia" w:hAnsi="Arial" w:cstheme="majorBidi"/>
      <w:color w:val="15707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70FBB"/>
    <w:rPr>
      <w:rFonts w:ascii="Arial" w:eastAsiaTheme="majorEastAsia" w:hAnsi="Arial" w:cstheme="majorBidi"/>
      <w:color w:val="157075" w:themeColor="accent1" w:themeShade="BF"/>
      <w:sz w:val="26"/>
      <w:szCs w:val="26"/>
    </w:rPr>
  </w:style>
  <w:style w:type="paragraph" w:customStyle="1" w:styleId="Months">
    <w:name w:val="Months"/>
    <w:basedOn w:val="ac"/>
    <w:uiPriority w:val="2"/>
    <w:rsid w:val="00F91390"/>
    <w:pPr>
      <w:spacing w:after="0"/>
      <w:ind w:left="115"/>
    </w:pPr>
    <w:rPr>
      <w:caps/>
      <w:color w:val="157075" w:themeColor="accent1" w:themeShade="BF"/>
    </w:rPr>
  </w:style>
  <w:style w:type="paragraph" w:customStyle="1" w:styleId="Days">
    <w:name w:val="Days"/>
    <w:basedOn w:val="a"/>
    <w:uiPriority w:val="3"/>
    <w:rsid w:val="00F91390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customStyle="1" w:styleId="Dates">
    <w:name w:val="Dates"/>
    <w:basedOn w:val="a"/>
    <w:uiPriority w:val="4"/>
    <w:rsid w:val="00F91390"/>
    <w:pPr>
      <w:spacing w:after="40"/>
      <w:jc w:val="center"/>
    </w:pPr>
    <w:rPr>
      <w:rFonts w:cs="Times New Roman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ub\Downloads\SHABLONY-CALENDARS\tf02896572.dotm" TargetMode="External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1F2123"/>
      </a:dk2>
      <a:lt2>
        <a:srgbClr val="F0F0F0"/>
      </a:lt2>
      <a:accent1>
        <a:srgbClr val="1D979D"/>
      </a:accent1>
      <a:accent2>
        <a:srgbClr val="F28021"/>
      </a:accent2>
      <a:accent3>
        <a:srgbClr val="5D9D42"/>
      </a:accent3>
      <a:accent4>
        <a:srgbClr val="E5C335"/>
      </a:accent4>
      <a:accent5>
        <a:srgbClr val="427EBD"/>
      </a:accent5>
      <a:accent6>
        <a:srgbClr val="D25A79"/>
      </a:accent6>
      <a:hlink>
        <a:srgbClr val="427EBD"/>
      </a:hlink>
      <a:folHlink>
        <a:srgbClr val="5F5A95"/>
      </a:folHlink>
    </a:clrScheme>
    <a:fontScheme name="Calendar">
      <a:majorFont>
        <a:latin typeface="Euphemia"/>
        <a:ea typeface=""/>
        <a:cs typeface=""/>
      </a:majorFont>
      <a:minorFont>
        <a:latin typeface="Euphem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91eb96d0358c5e813b9ff0a51f6be317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9d98f49939701b33df8e18e31113e73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59C704-87F8-4278-A107-1CBFFF40A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151B92-5A7B-42E4-B63A-9E1FBD5194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4290025-5335-4B98-ACF8-D47906ED80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tf02896572</Template>
  <TotalTime>0</TotalTime>
  <Pages>12</Pages>
  <Words>3579</Words>
  <Characters>20405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2020-08-04T11:27:00Z</dcterms:created>
  <dcterms:modified xsi:type="dcterms:W3CDTF">2020-08-04T11:27:00Z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