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380E7C29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30AF480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5D987BB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02A88D0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1672138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2408A71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5BA8FAF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22A3849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0048389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7325F45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767E79E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379CF5A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0BA82BB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296D983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02C7F10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6E98BE9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0509B14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0A64B43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7F5DDD9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6D9D376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596B372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26E0263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11C1599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27A7D39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1D7F43F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2713372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38CB024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1487F14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13053A4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0B7A7A3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6ED2D00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7CD1EFA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500D20F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1FA75CE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1175DD2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704A252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481FA75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7D0815C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46028934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2A10220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109FBAC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0CE95DA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134CB8B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31D9CF5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1CD2BDB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2EEEBBD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2FA0409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2B78FB8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1C734D5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4786390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5D0ACFB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49267DC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1569608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367D949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30C5C87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6915A75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4F7D182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74395C5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09F5D11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325230E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13C85C5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0650E88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2A859E6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2679BA0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6F023DF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5FA0DF7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622F2EF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7706062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79BBA0A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2C65503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70A3CF9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37E9242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5E0F014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6034578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7EDEC86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56FFA84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12D2FAA5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2C48BE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285129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696413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3ADE4A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004A03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260834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022E9C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0A0386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7DBD90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72F134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6420B5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7DD810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1EC1BB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367CB1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06EE0B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521986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286ADB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082551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76D623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1A30E9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4FB325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710131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2E0D65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6EEC10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1157A8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3FE606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76CE84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281B7E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23A522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60C857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28D748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594E8F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13FCF6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112996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40E714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59B0F1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260ECE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35A165A4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2D6E3B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5086A2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36401F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02A1AD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429936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4646C6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1A7D46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0A6AEF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3F60456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75D49D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5C597C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30BE6A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589B35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3A2F4A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437D15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082423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65A248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19DCD8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1A9B42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5DE78E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1E4387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5A10CD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0A9487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2AB7E6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4F00FF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6441AA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580963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0368D5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08BC83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16A657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39CC0B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438206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379E56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3A6AB3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1393C0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43DD3B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60FAD2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0AB498D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621BD5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0675D3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2DD01A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14EBE7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4BC986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1F9BE9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6CB4A9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5C4034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27C298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0B90B5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1D650A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2DB0D7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51C74D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7FCE5B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308DCA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1530DC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48D0E4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5CFE79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668E6B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7ED963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351778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6B0F98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41D019A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06A8F6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6C9534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306592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6DD223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67B2B5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25481C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258097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0AD14A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2ECB10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270789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0A980E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3B2310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0308DD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69FB02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6B30B05E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6164B8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123689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705789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5EBA9D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3FACE18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6279D9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5ADB1C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6D0655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2BF512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56E0E8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356550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71C015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58A39F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259DE9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1D3F1B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3B1A54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6856E6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0485F2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3B1C0E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3B4219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5370D8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003056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160479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4FC6A1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3883C0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47EC33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36492B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1D4EBB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14CF4B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223619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317617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52537A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5A7903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278C6B8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1AC548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37DBCA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0842A4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0A09C964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579EB9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178AB4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0F0443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070F9E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439B195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5E4FA5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21220A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0F9343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22AEA9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4DD268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67FA40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253BE1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282911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15346C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691BD8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53AAB9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60E922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547B81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3B0A8C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344E32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0F787F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13A97C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29A71C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275493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5F8319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56266B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50398E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5DB5A8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13B1807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26F98D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396E4F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7419C8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33AED8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2CC6DA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284BDB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7BD711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4D2E39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69C8E517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620731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662E9B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38128A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59CF8B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025E3CF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7DA0BD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27330A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7DB64C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1B7093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761DD1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098BAA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7341E4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5F35D6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76C7E5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135B8E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4F745D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6F7C4C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1B62B0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1FFDA4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2C671F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630DB5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17CC9C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02A211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0E80ED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035FAC5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3C55F0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052E0F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73A58C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3CC3A6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361556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10CFBD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7FC262A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2890AB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568C8D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0E5AFF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0E70C4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188A28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3BD797F4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6C6237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0072C2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75B877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2EE5BF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114827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1FC38A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75B258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6090E7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2598AA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56C7B6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291D09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2C2046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78CE50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4AEA88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043A0C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1C72F3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6B71D8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338EE4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516430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3D8D23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06CFA9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0DD581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077445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470DDC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23DC09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5759D3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42F11C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784DCF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09395F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281EB3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6FA3EA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0C6828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70C459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3E6ECC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646A9C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6F2F88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796212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648737AA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2C8756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4A306E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22FEC8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053EE9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775752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006FC2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305F33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54AC6A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3693C2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326412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28BE0F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304E49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627B40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34C1E4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179773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266192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4D7846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69B4FB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4CF671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4FA2F5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653910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315250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784480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67334F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66D82E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0E80DC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330748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322C16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56CBA6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2A52F5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05716C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02CF11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107DD9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06A59C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7BD6D4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20159B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553AD8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0EB1EF15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5C31F6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424178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5A8EF7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5B7BFA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65AEBE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0FB77A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0CA16C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2C9A76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1A6D4C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1B3B90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57FA70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697C8C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65FE68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737DB7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2FFF4E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1E043D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28C3AF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11968E6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0AC0EC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782AD6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7A7F92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1C2514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4B0BB4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4EC53D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587D765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197F64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2B2F63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1CF562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6D28F8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11D2F0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4853FE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7D176C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64DD04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211607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3DC0E5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63EFE7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2E6E6F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75265BE8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2024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7D7907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2B731F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32138D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27F430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476961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03A064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69F1D7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30531A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381992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3081C5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0FEA32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187C76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536429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4EF5BA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2CB26A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61D332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377CD8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5E9520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200BCCF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7A3176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1898F8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740A93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2DA4C0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08BE7F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2C11CE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2ADE39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207005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48B99C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478714B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6D4128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49EA3A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22D66E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16089C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1D2B1A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6220E2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1BAF49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5D987A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60911" w14:textId="77777777" w:rsidR="005B1BD2" w:rsidRDefault="005B1BD2">
      <w:pPr>
        <w:spacing w:after="0"/>
      </w:pPr>
      <w:r>
        <w:separator/>
      </w:r>
    </w:p>
  </w:endnote>
  <w:endnote w:type="continuationSeparator" w:id="0">
    <w:p w14:paraId="2906512B" w14:textId="77777777" w:rsidR="005B1BD2" w:rsidRDefault="005B1B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5DCEE" w14:textId="77777777" w:rsidR="005B1BD2" w:rsidRDefault="005B1BD2">
      <w:pPr>
        <w:spacing w:after="0"/>
      </w:pPr>
      <w:r>
        <w:separator/>
      </w:r>
    </w:p>
  </w:footnote>
  <w:footnote w:type="continuationSeparator" w:id="0">
    <w:p w14:paraId="69DF2BE2" w14:textId="77777777" w:rsidR="005B1BD2" w:rsidRDefault="005B1BD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4"/>
    <w:docVar w:name="MonthEnd10" w:val="31.10.2024"/>
    <w:docVar w:name="MonthEnd11" w:val="30.11.2024"/>
    <w:docVar w:name="MonthEnd12" w:val="31.12.2024"/>
    <w:docVar w:name="MonthEnd2" w:val="29.02.2024"/>
    <w:docVar w:name="MonthEnd3" w:val="31.03.2024"/>
    <w:docVar w:name="MonthEnd4" w:val="30.04.2024"/>
    <w:docVar w:name="MonthEnd5" w:val="31.05.2024"/>
    <w:docVar w:name="MonthEnd6" w:val="30.06.2024"/>
    <w:docVar w:name="MonthEnd7" w:val="31.07.2024"/>
    <w:docVar w:name="MonthEnd8" w:val="31.08.2024"/>
    <w:docVar w:name="MonthEnd9" w:val="30.09.2024"/>
    <w:docVar w:name="Months" w:val="12"/>
    <w:docVar w:name="MonthStart1" w:val="01.01.2024"/>
    <w:docVar w:name="MonthStart10" w:val="01.10.2024"/>
    <w:docVar w:name="MonthStart11" w:val="01.11.2024"/>
    <w:docVar w:name="MonthStart12" w:val="01.12.2024"/>
    <w:docVar w:name="MonthStart2" w:val="01.02.2024"/>
    <w:docVar w:name="MonthStart3" w:val="01.03.2024"/>
    <w:docVar w:name="MonthStart4" w:val="01.04.2024"/>
    <w:docVar w:name="MonthStart5" w:val="01.05.2024"/>
    <w:docVar w:name="MonthStart6" w:val="01.06.2024"/>
    <w:docVar w:name="MonthStart7" w:val="01.07.2024"/>
    <w:docVar w:name="MonthStart8" w:val="01.08.2024"/>
    <w:docVar w:name="MonthStart9" w:val="01.09.2024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B1BD2"/>
    <w:rsid w:val="005D5149"/>
    <w:rsid w:val="005E656F"/>
    <w:rsid w:val="00667021"/>
    <w:rsid w:val="006974E1"/>
    <w:rsid w:val="006B2631"/>
    <w:rsid w:val="006B6899"/>
    <w:rsid w:val="006C0896"/>
    <w:rsid w:val="006F513E"/>
    <w:rsid w:val="00790C29"/>
    <w:rsid w:val="007B2552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77AAE"/>
    <w:rsid w:val="00996E56"/>
    <w:rsid w:val="00997268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87B7C"/>
    <w:rsid w:val="00C91F9B"/>
    <w:rsid w:val="00CE7F8F"/>
    <w:rsid w:val="00D0126F"/>
    <w:rsid w:val="00D0347C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3592</Words>
  <Characters>20478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2020-08-04T11:28:00Z</dcterms:created>
  <dcterms:modified xsi:type="dcterms:W3CDTF">2020-08-04T11:28:00Z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