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bookmarkStart w:id="0" w:name="_GoBack"/>
          <w:bookmarkEnd w:id="0"/>
          <w:p w14:paraId="36E9FBC0" w14:textId="05EDFA03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1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0770866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5652325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3E70F78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26A07AF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6F9B1A3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5BB024E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005A286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659049D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6B327AC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7694A74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7015E11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3D6AE0E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68C39E6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38C90D9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1DEFB24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262B4C8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270018C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3D6B074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5089913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76BDED6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01398A4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2675827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62A1862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3DC96FB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70DD0A5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2ADC78F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73CF650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5457644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1CE1FE1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2EC10FD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5906AED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66C7D57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609010D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35582F4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64056E0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033DDF9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775203F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1"/>
          <w:p w14:paraId="3B4FB531" w14:textId="5936EC79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4DC4EE6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5250E25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0A7B681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18739A8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13A39CE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157A444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0706FAA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719819F1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6721B40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16F3D81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7367440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311F6A9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25EA9CD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05690D4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6939E82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0A342CD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674076E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2454BC6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19B374B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13841C7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69D08F5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1410376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7FED334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0759E3A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7F56905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4A90D27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40FAF8A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1D2B1D5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14422FA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6ADF17A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796F599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49A1FB6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77CFCE9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6994FE4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685A7CA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4985266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67119E1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1F7548F4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71A271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44330E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6310C7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6E5CCC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287BA7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656505D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64A3FD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1E1552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259CC0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3AC143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5F50AF5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409649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6840F2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3FDC5E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6D51E9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786DCF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7F9582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0D65C9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42F4F4A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210FC0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243851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5B19E6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19AB16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4769AE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2F79E7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129621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48F7F4E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0F7465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4CBA2C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1A6D1D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035E03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7226B9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6C5620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747012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4AB5C5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0C1412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314B73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2D770B52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2D0F99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3E75499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1B8A2B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222BFC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3B2EFE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57D1CC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0E7D08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43A5FF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0453DA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5E335C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7246192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09862C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6EFE9B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32F2B2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4A9E54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0EA9AB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7AA730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4FD7F2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37F67D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08D20D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7FFD46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5022A8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60B364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338EB9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2C266B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6A6DAF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630F4F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71DA45A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109CA7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0243AC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5933D0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2F71D4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174276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7316EFB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34CFF7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1E614A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46D12D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6B9EAA11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103957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3F20F7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5194F09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7D801C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3F67ED5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3F6F2E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6A5DCB3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71DC05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21835F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2C667F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352078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79F1B8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6203168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65C37F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60F148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52CE3E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022B69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0F50A5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478AFF6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5B779A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0A83CA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1DFE798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34586C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13AEE3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62407F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11E2C9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585A19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17BC00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782E00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73ACDCA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4625FE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467B52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174E25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0EF1BC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14A1DC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19FE15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06D8BE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3E4BF805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0BE8FD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34F349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326346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59A8D0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76B4BE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6E036B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31B7C4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4BFC8E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2C05B6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16D96A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2F3D86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56E2F0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2B8180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6099FF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3EB379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2ADDA90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747403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44336B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60DEA8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6BF3F1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67ED07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35A542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2D4BA8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342BA8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0C0127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3679DE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3753FE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560418A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67B80C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5F1AB5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7240C8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4B71CC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01F570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46D614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2070CB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2D4AAF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32A5568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15A12991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43B569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727981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6737AE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4ACE3D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3054AE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209091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209D08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5F0439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4333BA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2273FD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5BC201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078683F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787339D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5F0337B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27037B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786A14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146BF7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5106FC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60FABC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7455C87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0C6452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267CEEB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7BDC85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72570E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238768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5D8B932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4A00AC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372E20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2975BD3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661E06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025E5C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3F1C9A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4C49BE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7E55FEF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68F44A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7BA6ED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2C4695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6408AAA1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21558C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6857C2F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3B6BFB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4ECFE3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12FFE2D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657650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30B62D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5D5325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5C0444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6CE460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6174B3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64E6C1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60FB35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3AF1C0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1F964B5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6140E1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4827CD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00769B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4240AE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4D9B33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3EE5BB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69A8E0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5EF24E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729E5B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0B64CF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6048E7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4672F2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3C90FD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523FFD3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23396F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125E7CC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6126A5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4B0E5C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1D1D22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1E262B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2D8106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385DEE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58063E47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33C41A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15F18C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60BE7B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25A254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7E2AD3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683F3B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468515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6B6C3A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0F3C56B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473760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426F67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330C1A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40D895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56465B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0E9319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0E5C3D9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1B850D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1ED638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11909C3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68CCE5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088021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6EBD9D7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1ED176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628B0D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6758AF8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7CEE1F5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5D1CDE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79E081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4F0D86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54682EE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5F2686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58C172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56AD933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58961D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2567F6E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07DF21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12D286C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15ED7B4B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6D6A45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3C309B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37EC4E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646A71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7E0BD8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40EF23C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5AFF19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0B1CF87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0F044F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03F65B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3A99C0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6BFC07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21981E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10DFDF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206AA7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65D3A6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270BC5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71F3D5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578FB7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460B1A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7C5983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6F3602B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01D4AE2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5BE18C0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4B2CD9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61DDAF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2BB576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15971E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60A705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282AB09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4EFC50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6FC5A89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27897E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674887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46AC96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739F02D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564E93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073514F4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3980345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1B13E7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69E6D6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2DF447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46C931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4B871D6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2DC1B3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468DC7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2E2F91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681662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680CEDF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7D595B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3C92F4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477BA5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0C9E28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565321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5D629E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4F9C96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2AF9A8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41A944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22D52E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7AF62B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3A1E1A4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3947E1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3F15B0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0C7F58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4BC665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659249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4A56A2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11C28A3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541782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62156C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04D941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72FA0A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6E068F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65398A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01917E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2228D38C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2025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22364A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728FD6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00495C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188F3C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0FF1B2A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5BD94C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6F5DC7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157A5D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52A018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7B6446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01D6FB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7B5498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06CDF8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48FDB78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7BC769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238E27C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706F36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05E3B6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66181E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1140FE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4D3A60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18981A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71F3D7D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125650E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3C2D77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6F45B1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1C6158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1C49A7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01EAF1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1943E1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7DC34C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5BD772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264217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E7F8F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159274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C87B7C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6E9476B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B255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165D94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326C96B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6318C0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90C29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FE8B8" w14:textId="77777777" w:rsidR="003F44C3" w:rsidRDefault="003F44C3">
      <w:pPr>
        <w:spacing w:after="0"/>
      </w:pPr>
      <w:r>
        <w:separator/>
      </w:r>
    </w:p>
  </w:endnote>
  <w:endnote w:type="continuationSeparator" w:id="0">
    <w:p w14:paraId="101C8F7E" w14:textId="77777777" w:rsidR="003F44C3" w:rsidRDefault="003F44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C5397" w14:textId="77777777" w:rsidR="003F44C3" w:rsidRDefault="003F44C3">
      <w:pPr>
        <w:spacing w:after="0"/>
      </w:pPr>
      <w:r>
        <w:separator/>
      </w:r>
    </w:p>
  </w:footnote>
  <w:footnote w:type="continuationSeparator" w:id="0">
    <w:p w14:paraId="6F6DAB71" w14:textId="77777777" w:rsidR="003F44C3" w:rsidRDefault="003F44C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5"/>
    <w:docVar w:name="MonthEnd10" w:val="31.10.2025"/>
    <w:docVar w:name="MonthEnd11" w:val="30.11.2025"/>
    <w:docVar w:name="MonthEnd12" w:val="31.12.2025"/>
    <w:docVar w:name="MonthEnd2" w:val="28.02.2025"/>
    <w:docVar w:name="MonthEnd3" w:val="31.03.2025"/>
    <w:docVar w:name="MonthEnd4" w:val="30.04.2025"/>
    <w:docVar w:name="MonthEnd5" w:val="31.05.2025"/>
    <w:docVar w:name="MonthEnd6" w:val="30.06.2025"/>
    <w:docVar w:name="MonthEnd7" w:val="31.07.2025"/>
    <w:docVar w:name="MonthEnd8" w:val="31.08.2025"/>
    <w:docVar w:name="MonthEnd9" w:val="30.09.2025"/>
    <w:docVar w:name="Months" w:val="12"/>
    <w:docVar w:name="MonthStart1" w:val="01.01.2025"/>
    <w:docVar w:name="MonthStart10" w:val="01.10.2025"/>
    <w:docVar w:name="MonthStart11" w:val="01.11.2025"/>
    <w:docVar w:name="MonthStart12" w:val="01.12.2025"/>
    <w:docVar w:name="MonthStart2" w:val="01.02.2025"/>
    <w:docVar w:name="MonthStart3" w:val="01.03.2025"/>
    <w:docVar w:name="MonthStart4" w:val="01.04.2025"/>
    <w:docVar w:name="MonthStart5" w:val="01.05.2025"/>
    <w:docVar w:name="MonthStart6" w:val="01.06.2025"/>
    <w:docVar w:name="MonthStart7" w:val="01.07.2025"/>
    <w:docVar w:name="MonthStart8" w:val="01.08.2025"/>
    <w:docVar w:name="MonthStart9" w:val="01.09.2025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3327F5"/>
    <w:rsid w:val="00340CAF"/>
    <w:rsid w:val="00376AD4"/>
    <w:rsid w:val="003C0D41"/>
    <w:rsid w:val="003C4E1D"/>
    <w:rsid w:val="003E085C"/>
    <w:rsid w:val="003E7B3A"/>
    <w:rsid w:val="003F44C3"/>
    <w:rsid w:val="00416364"/>
    <w:rsid w:val="00431B29"/>
    <w:rsid w:val="00440416"/>
    <w:rsid w:val="00462EAD"/>
    <w:rsid w:val="004A6170"/>
    <w:rsid w:val="004F0317"/>
    <w:rsid w:val="004F6AAC"/>
    <w:rsid w:val="004F745B"/>
    <w:rsid w:val="00502BA3"/>
    <w:rsid w:val="00512F2D"/>
    <w:rsid w:val="00570FBB"/>
    <w:rsid w:val="00583B82"/>
    <w:rsid w:val="005923AC"/>
    <w:rsid w:val="005D5149"/>
    <w:rsid w:val="005E656F"/>
    <w:rsid w:val="006318C0"/>
    <w:rsid w:val="00667021"/>
    <w:rsid w:val="006974E1"/>
    <w:rsid w:val="006B2631"/>
    <w:rsid w:val="006B6899"/>
    <w:rsid w:val="006C0896"/>
    <w:rsid w:val="006F513E"/>
    <w:rsid w:val="00790C29"/>
    <w:rsid w:val="007B2552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F16F7"/>
    <w:rsid w:val="009164BA"/>
    <w:rsid w:val="009166BD"/>
    <w:rsid w:val="009210CF"/>
    <w:rsid w:val="00977AAE"/>
    <w:rsid w:val="00996E56"/>
    <w:rsid w:val="00997268"/>
    <w:rsid w:val="00A12667"/>
    <w:rsid w:val="00A14581"/>
    <w:rsid w:val="00A20E4C"/>
    <w:rsid w:val="00AA23D3"/>
    <w:rsid w:val="00AA3C50"/>
    <w:rsid w:val="00AE302A"/>
    <w:rsid w:val="00AE36BB"/>
    <w:rsid w:val="00B37C7E"/>
    <w:rsid w:val="00B65B09"/>
    <w:rsid w:val="00B85583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87B7C"/>
    <w:rsid w:val="00C91F9B"/>
    <w:rsid w:val="00CE7F8F"/>
    <w:rsid w:val="00D0126F"/>
    <w:rsid w:val="00D0347C"/>
    <w:rsid w:val="00DD55DB"/>
    <w:rsid w:val="00DE32AC"/>
    <w:rsid w:val="00E1407A"/>
    <w:rsid w:val="00E33F1A"/>
    <w:rsid w:val="00E50BDE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3581</Words>
  <Characters>20417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2020-08-04T11:29:00Z</dcterms:created>
  <dcterms:modified xsi:type="dcterms:W3CDTF">2020-08-04T11:29:00Z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