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69709606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7239B84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250EE1B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3D4A08A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523E30A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370D554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74C8025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3C7150F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26A7385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67E1C52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4CFE93C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46BB50F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75FF159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0A6C0D0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1E7A835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578F835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4CD5B2B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437D46D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0C0FF30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05F796C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507D0F9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1E12A08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0C94047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76C9DF0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3A16E01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1570F6E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26311CF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23ED76C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637574C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2AB1123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27F306B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5001AC2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3B4CB83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4209C7C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00D1E1E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4F708DA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4B00787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42556F8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08ADF0E5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65EA76B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01E1D16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05F10AE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0C14C55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0AA642C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6777B9E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46840AE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7682042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5A19D53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77744D8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0FC9663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27D0107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2965537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57C3A52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4F82F8D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5F4E617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1336CD2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289793A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2C16970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6F7E8C9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0CAF6A0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622FCE1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167E4D5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2AB5BF7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585E9AB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2A1F0A3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0414F51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3EAC5A0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66D1368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605E6E9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417ABF7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1A13926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2DAA22E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549760F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503DB01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7AA02C1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4D9FC53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118866BE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5DC3E7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06D5B7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69E6CA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4AF274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16B6D4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77601E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16BB91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5C86BA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4A2820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6CD483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0E755D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1F6E64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64B8A8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44A595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3E0325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5354B4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17D90E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6ED986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4BBF04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2F9E6C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283C23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0AA6A6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6E3D01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3F334C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1FC167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3BED8B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50ACAD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03D1DA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4162BE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24F7B6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3A2E4F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1D8F65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4D1B2B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59E78F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36DACD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68E7F4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7A99FD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30BC0AAD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023FA3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2743BC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64D875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4CF95E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72177E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2333B0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7B1613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1F570B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7FC8DD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744C93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0EF5CE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2D6BD9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5C99C5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6A5FB8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5BAD93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46C9FC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19E932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0D9871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4DFA3D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46A074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4AE17C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00D40D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67B3A5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608B20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323C12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683D2C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65C0D3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1509B8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00EF64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5B5912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4DC2D7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57832A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70AC38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2F3C0C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5C3674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367F85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5CE018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0EB6241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45C524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48D494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3A13F7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719DA1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7BC681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1FBEBE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3E4C77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3C33CE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5D80CB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6486B8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2FE3ED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2F484D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3EA3F5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7F4646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0FAC51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6E32C8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6F9BC2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6E3DDF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15B8FE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2CB6AE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2F82A7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6CE5D4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72D38F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043F63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77ABA2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033455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6F2C73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0AD417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38C857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1FC1B6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02636F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271F55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56B661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24D2F0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5CD7CD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63E7AD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6B1F89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2536F26E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6927C8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47DB88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7F48A1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58925C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3E4534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7123BC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757905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3B7A74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54E2E1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520213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3E40E1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4F5C72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52378A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4F5F55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52F047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337BE5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35DD4F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0B188D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0E37D4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2BA1F0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00E64B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6AFFE7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504A63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273930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71082C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76A1AE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26AA88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5C1F95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44EF77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027D7F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48C73F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277063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781B51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20FD39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0ECCF7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1ED12D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71EE66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4FDA68CA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0B4433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28C981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41F4BE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28E5E2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0D6AA9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27E5D9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2DA807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05D412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670891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2BC448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2904E2C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441084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3998AD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2155B5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3EFEA2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4302D7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6F51B1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06AFC0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030859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251D70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02364C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68BCFF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6DE58B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677609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791B8F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27250E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5756D8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551E1A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5EEE11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386A9A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398F0E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3DC71B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1C309E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054C32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1A2CD0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76D089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5B819C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2648F26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23CD91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33FC3A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7797B1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495953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76561A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2F008BC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6C600E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7B65A6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2CB430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7A489F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120E86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1A43F2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5B0A78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06DF4A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30484C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3CEB5F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675D14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2C853A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5B0CA4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13D7F3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2413B2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1E3054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55B86E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56CED7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611B8F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77C7DA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5F2E66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6FA0FB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71871B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751C34C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72E223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4DA3EA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3842E5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142178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33EFC0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16216F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151162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17A79F8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5937EA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00A540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5539B6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45D608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62FC5D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34323E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224DBA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6CBC4E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530F2D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05449C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68D6F2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31A5CF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2288F8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2889DC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2A247B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61990F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06A425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6FF956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10F465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0A0A61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593715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19EA4B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79EA3F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13BB63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1ED1FD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068C5F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12B48B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059B72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53D756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484904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65D072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0B6C00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162597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679A18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2212F0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2340E3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6113A2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1A9148A1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7FB2B4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12E1F6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1D34E9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0B8D22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501E17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41954F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2D7326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40E4B5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21DD68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781804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775D71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2363EB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3FD935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28F707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28AED2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1BCFB0A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078777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3020CE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0F765A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2FE621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62E06A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65FD42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76AF28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62B4A4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1157DE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24B164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1C3C5B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6FB891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205BB3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6C0EC9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46CE6E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7752AC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3D150C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7FA3CB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78B6E7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64D9E4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1AD54B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4E6EBA9E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57A868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4B201F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4D1D4B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4295B7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5DCEB6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4EDA08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4DE748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3C8F93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2F860D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31A9AE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63BFDD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5E42D6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696C30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574788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052786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70EE3C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2FDFD2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7CB25D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545AF8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24D994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79A080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041545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683B5D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2810B7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5C2279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6BA858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48EF0F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5E4413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0D983B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4DA183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40220B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4A47E1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14F9B1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61135E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13AD95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1D20F8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6D2C89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2C92B06B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2028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2D5173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4BD20F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5DBE81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342B91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5F4E96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785508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04FEB1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25BD4E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40DF2E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7D229D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2A8686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07214A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5D33B8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09CA8B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68F075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481AF3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7D79F8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3A64F6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056CAE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6F1728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2DFE59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0577A0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72A76E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0CDF2D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3453F7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334E17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00ED35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0EB715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2BFC44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239A5D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3B0DDD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515BA4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534721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7C790E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3121D3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3C6DA4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466CBB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310DA" w14:textId="77777777" w:rsidR="00AD6B97" w:rsidRDefault="00AD6B97">
      <w:pPr>
        <w:spacing w:after="0"/>
      </w:pPr>
      <w:r>
        <w:separator/>
      </w:r>
    </w:p>
  </w:endnote>
  <w:endnote w:type="continuationSeparator" w:id="0">
    <w:p w14:paraId="63BAAE99" w14:textId="77777777" w:rsidR="00AD6B97" w:rsidRDefault="00AD6B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C76CD" w14:textId="77777777" w:rsidR="00AD6B97" w:rsidRDefault="00AD6B97">
      <w:pPr>
        <w:spacing w:after="0"/>
      </w:pPr>
      <w:r>
        <w:separator/>
      </w:r>
    </w:p>
  </w:footnote>
  <w:footnote w:type="continuationSeparator" w:id="0">
    <w:p w14:paraId="694967F9" w14:textId="77777777" w:rsidR="00AD6B97" w:rsidRDefault="00AD6B9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8"/>
    <w:docVar w:name="MonthEnd10" w:val="31.10.2028"/>
    <w:docVar w:name="MonthEnd11" w:val="30.11.2028"/>
    <w:docVar w:name="MonthEnd12" w:val="31.12.2028"/>
    <w:docVar w:name="MonthEnd2" w:val="29.02.2028"/>
    <w:docVar w:name="MonthEnd3" w:val="31.03.2028"/>
    <w:docVar w:name="MonthEnd4" w:val="30.04.2028"/>
    <w:docVar w:name="MonthEnd5" w:val="31.05.2028"/>
    <w:docVar w:name="MonthEnd6" w:val="30.06.2028"/>
    <w:docVar w:name="MonthEnd7" w:val="31.07.2028"/>
    <w:docVar w:name="MonthEnd8" w:val="31.08.2028"/>
    <w:docVar w:name="MonthEnd9" w:val="30.09.2028"/>
    <w:docVar w:name="Months" w:val="12"/>
    <w:docVar w:name="MonthStart1" w:val="01.01.2028"/>
    <w:docVar w:name="MonthStart10" w:val="01.10.2028"/>
    <w:docVar w:name="MonthStart11" w:val="01.11.2028"/>
    <w:docVar w:name="MonthStart12" w:val="01.12.2028"/>
    <w:docVar w:name="MonthStart2" w:val="01.02.2028"/>
    <w:docVar w:name="MonthStart3" w:val="01.03.2028"/>
    <w:docVar w:name="MonthStart4" w:val="01.04.2028"/>
    <w:docVar w:name="MonthStart5" w:val="01.05.2028"/>
    <w:docVar w:name="MonthStart6" w:val="01.06.2028"/>
    <w:docVar w:name="MonthStart7" w:val="01.07.2028"/>
    <w:docVar w:name="MonthStart8" w:val="01.08.2028"/>
    <w:docVar w:name="MonthStart9" w:val="01.09.2028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97DE3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2E3D9C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318C0"/>
    <w:rsid w:val="00667021"/>
    <w:rsid w:val="006974E1"/>
    <w:rsid w:val="006B2631"/>
    <w:rsid w:val="006B6899"/>
    <w:rsid w:val="006C0896"/>
    <w:rsid w:val="006F513E"/>
    <w:rsid w:val="00790C29"/>
    <w:rsid w:val="007B2552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D6B97"/>
    <w:rsid w:val="00AE302A"/>
    <w:rsid w:val="00AE36BB"/>
    <w:rsid w:val="00B37C7E"/>
    <w:rsid w:val="00B65B09"/>
    <w:rsid w:val="00B85583"/>
    <w:rsid w:val="00B912D7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E7F8F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3577</Words>
  <Characters>20395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2020-08-04T11:35:00Z</dcterms:created>
  <dcterms:modified xsi:type="dcterms:W3CDTF">2020-08-04T11:35:00Z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