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3D726B74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0D5606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0A52FA3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0B06799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17AE088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018B5AC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1F679B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33C35EA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379AC51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42A7F40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02E1351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5D581FD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1D0E36F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72B9C1E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65219EA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49D08AA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0DF9A6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022CD9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70ACF73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778ABF4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2677074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3EFCFC7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1F785F5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3A3CD5E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717B563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0BA7949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63FB2C1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78DA8EE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2FF3145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1DDDEF7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694A545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597EA59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314F70A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6A5B95A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7113DDD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4E66218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1D5672E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55F6291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50B81DC0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45935A7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36C43C6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16D8A9B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1046D02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02D900F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70A7178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58D2032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21F95EF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3B8F49E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7704D02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569B333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1FFEBF1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06531EC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131BF76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21700BD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339EB62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5F4BAA1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4770230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541BA35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6464D8C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573198F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673D6BB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49E79A7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7CFB45F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671316A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6900251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7C5DE1E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5ECFFB0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66E5825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5B282EF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31A892B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270EC03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6770EA7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1C86116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79D6D1B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3661DB2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7B02A62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40C85AA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249030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35168D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21A5FA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0A3BC8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0C1A9D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7C4A47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57D000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010696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698500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774B4A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35B570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4DDD23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02319E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33D60C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24C30C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7BB4F2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4377CA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613CFD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2382C0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62F82B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606476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56D5B7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742C6D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2D77AC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7664B3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56F855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3218D8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4E71CA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64AE7A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61A189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4DD051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290E9B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41B447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603595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149CDC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4C1627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67692D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27FDA6D3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27A7E7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7D59E3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43F2AB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0D5ACA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317789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1A6EAF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1F9735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74716D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698B69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543408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328258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6DA99E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4D9983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3E62AD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40693B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6EB9FB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6609F2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7E2EB4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667D06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14ECFF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3B67E9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05D64E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411C65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00C431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47F601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A02B0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2B4981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126DD4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5A237F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536935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400547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6723F7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386CC5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706B3C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46FBEF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5802B1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4FDF6A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2E7C0570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6FAA8C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684E47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6186F9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20F0F0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21F8D2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1AA506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4DF0DF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137F66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1D745D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20CA6C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0B2C1E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122BDB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0A6972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6E02B7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3D0C73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304EBE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48945E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2F4939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48C9F1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539279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24D3C0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7C87A3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6E3B8B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3ADFF4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76E1C8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6C41BA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53BA55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66B0D6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38A0C4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1B5054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4ADDCC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581513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668370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6EDF39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2A6C5E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32D0A0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0840D6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1A9A426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7C5433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7284BA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13A564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1ABD24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5EBAB1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295705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22C1A9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512337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5B3B46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519027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1721D3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2F4170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6868F7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799F6E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2B28BE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2292A6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1EFB7F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171895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35017B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07ED42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7BB834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4EAC74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22AAF4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025A1A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7C07BB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57D963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4BC879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4BE8AD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022FEC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009582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69C951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7603B5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280865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752038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3BAB97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7CCAC6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14C157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1F91E5E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729718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0A0039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45FDD5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5D557D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0FFD9F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4BCD38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49D9AF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06D220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4EAE45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01CBE4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7ECEE3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23AF51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10C2D6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34CFB0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715335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655922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2AE33D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6A82EC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68256A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59A75A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5CB485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337BE9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0B8BB7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3AE65A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2A2809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40CB22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50BD69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2A150E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1B7E2D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3A20E2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20A0A6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4F4140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358D1B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7F8FDF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5309FE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643622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227F86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0A8DA71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26551F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35858D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25C8F1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51654E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008A595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54AE63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6FBC85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51236E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306082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23862D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65E1E9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5DE14F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39AED8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59DBE6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400471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0FAECE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780E9A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671F175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3DB553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1402AF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7A9C55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71A584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5261D0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0DBDAE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611F1E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758287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48781F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3E834A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3AEB08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5A01C3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59405C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26400C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5516AD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2D59FF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773BAF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563257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7E640D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11363056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010483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0A40E7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599B76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1886DC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0315C5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46A4F1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5A51E5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4144F9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398E82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77A07A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3324A3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692E43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74504B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49261F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4BF531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5AFE40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41CF84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3E5957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7229FA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61E939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4D39D7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2C14BD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19491A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2514B1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6E08C1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4131FB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3E853D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39EECC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7E70DF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3DD06B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2C918A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557491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6A02FF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26C685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6DAD55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12B5C0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7E29FF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36FC8AA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3F5D77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0C3752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152C72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6F862C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5DABC5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1D0EB2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7740E3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0C6385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2A2B5E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2CABE4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76F002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122E71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73F57D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60FDC9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06C7A1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523D6B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6E11D0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346CA1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419564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732071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38039B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2DCA92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453691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1A8E2F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06AE00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742A5F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3304F9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6A52B3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52F6F4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1380DD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63BCC6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5369C4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152DCF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069F26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07DD3C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60019A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0262E7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1A3AC8C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68898B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544C69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47C714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0F655F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7DD71D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20AD1A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61AF57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12836A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312827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6E0D7E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086FA6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6162FE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3E3E2C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2A1368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0A8760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7A9AEF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26358D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2AC35B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62B389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366C5E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0B5CBE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3038BB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33693B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7EC830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0EBC75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5BB2C5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1490FB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59C303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3B082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1B08E5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13082D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1A7C2F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4E0AF8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6ADDEC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3253DC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56ADB0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53639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1C10F94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2030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530435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6E38C2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71E90E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444F05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7A56EB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0C55BB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4E1AD2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7A0FBD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773E6F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083852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158D3C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583B27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285887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280E70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563ABE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59CF1D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7F2C69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16ED98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224E48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5C2719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3A782C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5F1B22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79B771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38A79B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4C4EDF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542B29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6BD427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189E8A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24C050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010CBE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697539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4787C9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03E68C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1E5068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407A35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0C50AC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3C7782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5753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FDB8A" w14:textId="77777777" w:rsidR="007B39E2" w:rsidRDefault="007B39E2">
      <w:pPr>
        <w:spacing w:after="0"/>
      </w:pPr>
      <w:r>
        <w:separator/>
      </w:r>
    </w:p>
  </w:endnote>
  <w:endnote w:type="continuationSeparator" w:id="0">
    <w:p w14:paraId="4FB94669" w14:textId="77777777" w:rsidR="007B39E2" w:rsidRDefault="007B39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24264" w14:textId="77777777" w:rsidR="007B39E2" w:rsidRDefault="007B39E2">
      <w:pPr>
        <w:spacing w:after="0"/>
      </w:pPr>
      <w:r>
        <w:separator/>
      </w:r>
    </w:p>
  </w:footnote>
  <w:footnote w:type="continuationSeparator" w:id="0">
    <w:p w14:paraId="53186EC4" w14:textId="77777777" w:rsidR="007B39E2" w:rsidRDefault="007B39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30"/>
    <w:docVar w:name="MonthEnd10" w:val="31.10.2030"/>
    <w:docVar w:name="MonthEnd11" w:val="30.11.2030"/>
    <w:docVar w:name="MonthEnd12" w:val="31.12.2030"/>
    <w:docVar w:name="MonthEnd2" w:val="28.02.2030"/>
    <w:docVar w:name="MonthEnd3" w:val="31.03.2030"/>
    <w:docVar w:name="MonthEnd4" w:val="30.04.2030"/>
    <w:docVar w:name="MonthEnd5" w:val="31.05.2030"/>
    <w:docVar w:name="MonthEnd6" w:val="30.06.2030"/>
    <w:docVar w:name="MonthEnd7" w:val="31.07.2030"/>
    <w:docVar w:name="MonthEnd8" w:val="31.08.2030"/>
    <w:docVar w:name="MonthEnd9" w:val="30.09.2030"/>
    <w:docVar w:name="Months" w:val="12"/>
    <w:docVar w:name="MonthStart1" w:val="01.01.2030"/>
    <w:docVar w:name="MonthStart10" w:val="01.10.2030"/>
    <w:docVar w:name="MonthStart11" w:val="01.11.2030"/>
    <w:docVar w:name="MonthStart12" w:val="01.12.2030"/>
    <w:docVar w:name="MonthStart2" w:val="01.02.2030"/>
    <w:docVar w:name="MonthStart3" w:val="01.03.2030"/>
    <w:docVar w:name="MonthStart4" w:val="01.04.2030"/>
    <w:docVar w:name="MonthStart5" w:val="01.05.2030"/>
    <w:docVar w:name="MonthStart6" w:val="01.06.2030"/>
    <w:docVar w:name="MonthStart7" w:val="01.07.2030"/>
    <w:docVar w:name="MonthStart8" w:val="01.08.2030"/>
    <w:docVar w:name="MonthStart9" w:val="01.09.2030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97DE3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2E3D9C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318C0"/>
    <w:rsid w:val="00667021"/>
    <w:rsid w:val="006974E1"/>
    <w:rsid w:val="006B2631"/>
    <w:rsid w:val="006B6899"/>
    <w:rsid w:val="006C0896"/>
    <w:rsid w:val="006F513E"/>
    <w:rsid w:val="00790C29"/>
    <w:rsid w:val="007B2552"/>
    <w:rsid w:val="007B39E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12D7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93D26"/>
    <w:rsid w:val="00CE7F8F"/>
    <w:rsid w:val="00D0126F"/>
    <w:rsid w:val="00D0347C"/>
    <w:rsid w:val="00DD55DB"/>
    <w:rsid w:val="00DE32AC"/>
    <w:rsid w:val="00E1407A"/>
    <w:rsid w:val="00E33F1A"/>
    <w:rsid w:val="00E50BDE"/>
    <w:rsid w:val="00E57536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</Pages>
  <Words>3588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2020-08-04T11:37:00Z</dcterms:created>
  <dcterms:modified xsi:type="dcterms:W3CDTF">2020-08-04T11:38:00Z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