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D84FBB" w:rsidRPr="00054E33" w14:paraId="40983BE3" w14:textId="77777777" w:rsidTr="007675C1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566"/>
              <w:gridCol w:w="2566"/>
              <w:gridCol w:w="2568"/>
              <w:gridCol w:w="2565"/>
              <w:gridCol w:w="2565"/>
              <w:gridCol w:w="2568"/>
            </w:tblGrid>
            <w:tr w:rsidR="00E37CA0" w:rsidRPr="00054E33" w14:paraId="79F6697B" w14:textId="3CD2CCF4" w:rsidTr="00460280">
              <w:trPr>
                <w:trHeight w:val="1592"/>
              </w:trPr>
              <w:tc>
                <w:tcPr>
                  <w:tcW w:w="833" w:type="pct"/>
                  <w:vAlign w:val="center"/>
                </w:tcPr>
                <w:p w14:paraId="59FF6CAC" w14:textId="4A11A6EC" w:rsidR="00E37CA0" w:rsidRPr="0031421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CF6C80"/>
                      <w:sz w:val="24"/>
                      <w:szCs w:val="24"/>
                      <w:lang w:bidi="ru-RU"/>
                    </w:rPr>
                    <w:t>Сентябрь</w:t>
                  </w:r>
                  <w:r w:rsidRPr="00314213">
                    <w:rPr>
                      <w:rFonts w:cs="Arial"/>
                      <w:noProof/>
                      <w:color w:val="CF6C80"/>
                      <w:sz w:val="24"/>
                      <w:szCs w:val="24"/>
                      <w:lang w:bidi="ru-RU"/>
                    </w:rPr>
                    <w:t xml:space="preserve"> 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instrText xml:space="preserve"> DOCVARIABLE  MonthStart1 \@  yyyy   \* MERGEFORMAT </w:instrTex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t>2022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E37CA0" w:rsidRPr="00054E33" w14:paraId="1D754F13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CF6C80"/>
                        <w:vAlign w:val="center"/>
                      </w:tcPr>
                      <w:p w14:paraId="36F8F6C6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CF6C80"/>
                        <w:vAlign w:val="center"/>
                      </w:tcPr>
                      <w:p w14:paraId="081FE02D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49E7D472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5DCDF8CC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41CE8CB7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2BF923D2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FDFF2E1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37CA0" w:rsidRPr="00054E33" w14:paraId="7D5DB746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8673B42" w14:textId="12D9A1F0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592505" w14:textId="35F762D8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EE2D0C" w14:textId="4C3B8365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43057E" w14:textId="51799CA5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368E55" w14:textId="44D9393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FF51BB" w14:textId="1E867782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EF60B4" w14:textId="7FE3B81D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6D4DBD9C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F4CE920" w14:textId="56517B93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982B4C" w14:textId="5A12681D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C1BEB4" w14:textId="651BE562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BDCCCB" w14:textId="608BF14C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665393" w14:textId="7E6D79E8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A1015A" w14:textId="6D11BBDD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BD9017" w14:textId="113872C8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3B02F6C8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A70023B" w14:textId="0D459728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6127551" w14:textId="2F95928B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2B5CC5" w14:textId="29C8D66E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92E22F" w14:textId="0B147432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BFF24" w14:textId="4A06DFA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77C84B" w14:textId="2D190225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4BB245" w14:textId="08990211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559C1FC5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BC217D7" w14:textId="65C642EF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019945B" w14:textId="3FCC21DF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5D4DA2" w14:textId="42E27A71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8333E" w14:textId="1CDCA24A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52A0DF" w14:textId="67FFF30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F27290" w14:textId="6E8E4D65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21D95A" w14:textId="6F6064DF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52A5CF53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17BACBE" w14:textId="75ED71F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09EEF9B" w14:textId="656C8233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5AED71" w14:textId="713CDA1F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53E39D" w14:textId="1933278F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FD686" w14:textId="46D872EB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E5C060" w14:textId="02E12945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11F9B8" w14:textId="0D6FAFFA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17E61A2B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0F87EE" w14:textId="32F0BD13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DE9B10" w14:textId="69EDEEF4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EF9A5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00DA3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C13FC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9C68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E02438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B2D8CFA" w14:textId="77777777" w:rsidR="00E37CA0" w:rsidRPr="00054E33" w:rsidRDefault="00E37CA0" w:rsidP="00E37CA0">
                  <w:pPr>
                    <w:pStyle w:val="a5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14:paraId="7186A1F5" w14:textId="6CB92591" w:rsidR="00E37CA0" w:rsidRPr="0031421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996A8E"/>
                      <w:sz w:val="24"/>
                      <w:szCs w:val="24"/>
                      <w:lang w:bidi="ru-RU"/>
                    </w:rPr>
                    <w:t>Октябрь</w:t>
                  </w:r>
                  <w:r w:rsidRPr="00314213">
                    <w:rPr>
                      <w:rFonts w:cs="Arial"/>
                      <w:noProof/>
                      <w:color w:val="996A8E"/>
                      <w:sz w:val="24"/>
                      <w:szCs w:val="24"/>
                      <w:lang w:bidi="ru-RU"/>
                    </w:rPr>
                    <w:t xml:space="preserve"> 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instrText xml:space="preserve"> DOCVARIABLE  MonthStart1 \@  yyyy   \* MERGEFORMAT </w:instrTex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t>2022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3"/>
                  </w:tblGrid>
                  <w:tr w:rsidR="00E37CA0" w:rsidRPr="00054E33" w14:paraId="3990CBFD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996A8E"/>
                        <w:vAlign w:val="center"/>
                      </w:tcPr>
                      <w:p w14:paraId="55003900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4979EBA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47B1045C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D011F80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F2268C9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461AC774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0C627E37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37CA0" w:rsidRPr="00054E33" w14:paraId="35D617E5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2EE71BF" w14:textId="1D1A011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8E4EC8" w14:textId="6C904F58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711072" w14:textId="3BA367DE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90C254" w14:textId="743BD205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7BCCFB" w14:textId="4BB82C6D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73A96D" w14:textId="7FBB2B0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37982E" w14:textId="30ADB081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691F4FF7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15F7758" w14:textId="7C163DEF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724BEC" w14:textId="17D2BEE9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D79EBD" w14:textId="18B494C4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171D4" w14:textId="5C07D8CB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A8C28E" w14:textId="1E3ACCD1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3CBB32" w14:textId="5E55DECB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1E63F83" w14:textId="7E5F2BAE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51478FFE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14BAC97" w14:textId="523FC4CB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291257" w14:textId="4AE99523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B18C9D" w14:textId="0FABCE43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6C4A5C" w14:textId="296C0B1E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6D97C5" w14:textId="7F2125DE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642D11" w14:textId="3D6B3DF1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921D079" w14:textId="29C582C0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0C3C1467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16BDB8A" w14:textId="3FDB3F32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D215EC" w14:textId="76201E71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FE1F0" w14:textId="3A8975EB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ABA0E9" w14:textId="5BCC02DD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48D3A0" w14:textId="7E39106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EB77D1" w14:textId="586B2A43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6606CD6" w14:textId="3CB252B9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1A92D7DF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7E771E8" w14:textId="2DEEDEC1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09BDDB" w14:textId="082C90E2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C535AD" w14:textId="6122D383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A913C0" w14:textId="3CC0C822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6787CA" w14:textId="4A276708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D11E74" w14:textId="354566DD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98A52B0" w14:textId="063E653A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5439070C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E7046C1" w14:textId="54EDEB2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570B32" w14:textId="5786B70F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552FA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1276E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69710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33C2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6C810C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35B5D45" w14:textId="77777777" w:rsidR="00E37CA0" w:rsidRPr="00054E33" w:rsidRDefault="00E37CA0" w:rsidP="00E37CA0">
                  <w:pPr>
                    <w:pStyle w:val="a5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14:paraId="2AD04641" w14:textId="02443883" w:rsidR="00E37CA0" w:rsidRPr="0031421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6A7FB8"/>
                      <w:sz w:val="24"/>
                      <w:szCs w:val="24"/>
                      <w:lang w:bidi="ru-RU"/>
                    </w:rPr>
                    <w:t>Ноябрь</w:t>
                  </w:r>
                  <w:r w:rsidRPr="00314213">
                    <w:rPr>
                      <w:rFonts w:cs="Arial"/>
                      <w:noProof/>
                      <w:color w:val="6A7FB8"/>
                      <w:sz w:val="24"/>
                      <w:szCs w:val="24"/>
                      <w:lang w:bidi="ru-RU"/>
                    </w:rPr>
                    <w:t xml:space="preserve"> 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instrText xml:space="preserve"> DOCVARIABLE  MonthStart1 \@  yyyy   \* MERGEFORMAT </w:instrTex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t>2022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8"/>
                    <w:gridCol w:w="318"/>
                    <w:gridCol w:w="318"/>
                    <w:gridCol w:w="318"/>
                    <w:gridCol w:w="318"/>
                    <w:gridCol w:w="313"/>
                  </w:tblGrid>
                  <w:tr w:rsidR="00E37CA0" w:rsidRPr="00054E33" w14:paraId="0A2FFAB1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6A7FB8"/>
                        <w:vAlign w:val="center"/>
                      </w:tcPr>
                      <w:p w14:paraId="1323FEDD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6F51031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27B1292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26846506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02465EE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F6731A1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44E7C2FB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37CA0" w:rsidRPr="00054E33" w14:paraId="2640BAEF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DB1142B" w14:textId="3EF76739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5F947B" w14:textId="4F23CE42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D00B07" w14:textId="5C4BDC0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43C4F0" w14:textId="119DA3B0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E70A46" w14:textId="4E90DE9D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81E62A" w14:textId="09C03DAA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679EB7" w14:textId="39413C6D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79F9FEF9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501E3F" w14:textId="29ABFB14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A50BF0" w14:textId="3DADB902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C7C0BD" w14:textId="19BC2D83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3A0899" w14:textId="7A3BD320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68ABD3" w14:textId="246E2D62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949A1E" w14:textId="0DDE89DB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E929EB" w14:textId="25674816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4F985A17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6B79829" w14:textId="282CFF91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5208E" w14:textId="1A3497AD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EC23F" w14:textId="44398A3B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FEE2D9" w14:textId="297F566F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517155" w14:textId="15C3B94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757CD4" w14:textId="0A159E34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442BEA3" w14:textId="3EBD3D5F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161AE9CB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C50D42" w14:textId="76711EBE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9A5BD7" w14:textId="0255A560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C23028" w14:textId="26784006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E3B7B" w14:textId="32879066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FCCC6E" w14:textId="5145231B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3B5D45" w14:textId="6C127F32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175FA95" w14:textId="3C368B2D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76CD4B3C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187C50C" w14:textId="1734F18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F2EF4" w14:textId="1F4ED3BB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D93F6D" w14:textId="0AAB5FCB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630AF2" w14:textId="1E7D94FD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A7B14A" w14:textId="1AF4B8EF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4959C0" w14:textId="275BAD12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904C382" w14:textId="404FC464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2F210806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CCC240C" w14:textId="020C8268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8FC5E2" w14:textId="56699AC4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A7740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1AED0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03560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08C8A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A0579D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60070DC" w14:textId="77777777" w:rsidR="00E37CA0" w:rsidRPr="00054E33" w:rsidRDefault="00E37CA0" w:rsidP="00E37CA0">
                  <w:pPr>
                    <w:pStyle w:val="a5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14:paraId="213DA7DF" w14:textId="7179645E" w:rsidR="00E37CA0" w:rsidRPr="0031421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007AAB"/>
                      <w:sz w:val="24"/>
                      <w:szCs w:val="24"/>
                      <w:lang w:bidi="ru-RU"/>
                    </w:rPr>
                    <w:t>Декабрь</w:t>
                  </w:r>
                  <w:r w:rsidRPr="00314213">
                    <w:rPr>
                      <w:rFonts w:cs="Arial"/>
                      <w:noProof/>
                      <w:color w:val="007AAB"/>
                      <w:sz w:val="24"/>
                      <w:szCs w:val="24"/>
                      <w:lang w:bidi="ru-RU"/>
                    </w:rPr>
                    <w:t xml:space="preserve"> 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instrText xml:space="preserve"> DOCVARIABLE  MonthStart1 \@  yyyy   \* MERGEFORMAT </w:instrTex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t>2022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9"/>
                    <w:gridCol w:w="318"/>
                    <w:gridCol w:w="317"/>
                    <w:gridCol w:w="317"/>
                    <w:gridCol w:w="317"/>
                    <w:gridCol w:w="312"/>
                  </w:tblGrid>
                  <w:tr w:rsidR="00E37CA0" w:rsidRPr="00054E33" w14:paraId="31C0C325" w14:textId="77777777" w:rsidTr="00446278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007AAB"/>
                        <w:vAlign w:val="center"/>
                      </w:tcPr>
                      <w:p w14:paraId="555DD9BF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0C775606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592BCB4B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0022CF0C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526DA7D2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53CC006D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5439355B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37CA0" w:rsidRPr="00054E33" w14:paraId="60D917EB" w14:textId="77777777" w:rsidTr="00446278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B0B292C" w14:textId="59D087B4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3768CF" w14:textId="66FCD83E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BC8F4A" w14:textId="6DF552CB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D1C54D" w14:textId="6E8BEDE9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8AF663" w14:textId="005B24F8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1AFE85" w14:textId="25F5055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A303E4" w14:textId="2CD71A2D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173B9114" w14:textId="77777777" w:rsidTr="00446278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3778743" w14:textId="3F794BE8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8CD69B" w14:textId="65A8F1B5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11B3CE" w14:textId="432E3B83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32BA1DB" w14:textId="2B5B2E6A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BED14FF" w14:textId="63702F7D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4B2439" w14:textId="1F38911C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B97147" w14:textId="6AF996BA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46FCD6EC" w14:textId="77777777" w:rsidTr="00446278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3396F66" w14:textId="361D0351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392AB" w14:textId="4A224FA1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CE7234" w14:textId="705FD03E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0004B1" w14:textId="688C48CD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7C0BEEF" w14:textId="54635883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69BF59" w14:textId="0D79CE3A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DEA216" w14:textId="52F38FF9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195486AD" w14:textId="77777777" w:rsidTr="00446278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CCDE6A9" w14:textId="121F357D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16D3D0" w14:textId="737D7BDF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C89420" w14:textId="71A7AA13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9E766FE" w14:textId="23606174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66F02B" w14:textId="3D30BE44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1188FEA" w14:textId="2442FBCE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55EC3C" w14:textId="23EBFB50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4166FB8D" w14:textId="77777777" w:rsidTr="00446278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ABF5C42" w14:textId="21711CE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433FC4" w14:textId="3399737F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F242B6" w14:textId="39E0393F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F5E102" w14:textId="2187A239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BC5FFF7" w14:textId="4113701A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F97DCC" w14:textId="2A639D43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5BD77F" w14:textId="0C48435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5F47BF7E" w14:textId="77777777" w:rsidTr="00446278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6CD36F4" w14:textId="7494FB08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C1E33E" w14:textId="133B7CF2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788A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38170C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7D0C93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C499B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4A3E5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0CF7994" w14:textId="77777777" w:rsidR="00E37CA0" w:rsidRPr="00054E3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14:paraId="0F9FCC01" w14:textId="77777777" w:rsidR="00E37CA0" w:rsidRPr="0031421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24"/>
                      <w:szCs w:val="24"/>
                    </w:rPr>
                  </w:pPr>
                  <w:bookmarkStart w:id="0" w:name="_Hlk38821049"/>
                  <w:r w:rsidRPr="007675C1">
                    <w:rPr>
                      <w:rFonts w:cs="Arial"/>
                      <w:noProof/>
                      <w:color w:val="00A4DC"/>
                      <w:sz w:val="24"/>
                      <w:szCs w:val="24"/>
                      <w:lang w:bidi="ru-RU"/>
                    </w:rPr>
                    <w:t>Янв</w:t>
                  </w:r>
                  <w:r w:rsidRPr="00443BB7">
                    <w:rPr>
                      <w:rFonts w:cs="Arial"/>
                      <w:noProof/>
                      <w:color w:val="00A4DC"/>
                      <w:sz w:val="24"/>
                      <w:szCs w:val="24"/>
                      <w:lang w:bidi="ru-RU"/>
                    </w:rPr>
                    <w:t>ар</w:t>
                  </w:r>
                  <w:r w:rsidRPr="007675C1">
                    <w:rPr>
                      <w:rFonts w:cs="Arial"/>
                      <w:noProof/>
                      <w:color w:val="00A4DC"/>
                      <w:sz w:val="24"/>
                      <w:szCs w:val="24"/>
                      <w:lang w:bidi="ru-RU"/>
                    </w:rPr>
                    <w:t>ь</w:t>
                  </w:r>
                  <w:r w:rsidRPr="00314213">
                    <w:rPr>
                      <w:rFonts w:cs="Arial"/>
                      <w:noProof/>
                      <w:color w:val="00A4DC"/>
                      <w:sz w:val="24"/>
                      <w:szCs w:val="24"/>
                      <w:lang w:bidi="ru-RU"/>
                    </w:rPr>
                    <w:t xml:space="preserve"> 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instrText xml:space="preserve"> DOCVARIABLE  MonthStart1 \@  yyyy   \* MERGEFORMAT </w:instrTex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t>2023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8"/>
                    <w:gridCol w:w="318"/>
                    <w:gridCol w:w="318"/>
                    <w:gridCol w:w="318"/>
                    <w:gridCol w:w="318"/>
                    <w:gridCol w:w="310"/>
                  </w:tblGrid>
                  <w:tr w:rsidR="00E37CA0" w:rsidRPr="00054E33" w14:paraId="08DE755A" w14:textId="77777777" w:rsidTr="00446278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00A4DC"/>
                        <w:vAlign w:val="center"/>
                      </w:tcPr>
                      <w:p w14:paraId="0061FDEF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4A577CCF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95BF9E1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88DE515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69A473E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7AC1607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0" w:type="pct"/>
                        <w:shd w:val="clear" w:color="auto" w:fill="00A4DC"/>
                        <w:vAlign w:val="center"/>
                      </w:tcPr>
                      <w:p w14:paraId="3FD5D1CD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37CA0" w:rsidRPr="00054E33" w14:paraId="07F0F2A1" w14:textId="77777777" w:rsidTr="00446278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948A2E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9F8F3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468D3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A38AF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15CF8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C6A28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655783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1B1EF7FB" w14:textId="77777777" w:rsidTr="00446278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198C38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9134D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A4AAB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36186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5407A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B68DC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768D0C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20F44D5F" w14:textId="77777777" w:rsidTr="00446278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0E1C11C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E3D97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1A649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922E8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0FCF1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880A8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5A08DC3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69BF95C8" w14:textId="77777777" w:rsidTr="00446278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748FBD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F362F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2980F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563A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0C513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954FA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F1D7FE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5DB783A5" w14:textId="77777777" w:rsidTr="00446278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75E1F89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0A980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69F4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CA42B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6D1B1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B6758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BC7092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7D58AF34" w14:textId="77777777" w:rsidTr="00446278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644246A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D5C3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E7AB3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A0DCE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48A93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91A95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1AEF3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</w:p>
                    </w:tc>
                  </w:tr>
                  <w:bookmarkEnd w:id="0"/>
                </w:tbl>
                <w:p w14:paraId="077FC925" w14:textId="77777777" w:rsidR="00E37CA0" w:rsidRPr="00054E3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14:paraId="4E4658FF" w14:textId="77777777" w:rsidR="00E37CA0" w:rsidRPr="0031421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1BB1C0"/>
                      <w:sz w:val="24"/>
                      <w:szCs w:val="24"/>
                      <w:lang w:bidi="ru-RU"/>
                    </w:rPr>
                    <w:t>Ф</w:t>
                  </w:r>
                  <w:r w:rsidRPr="00443BB7">
                    <w:rPr>
                      <w:rFonts w:cs="Arial"/>
                      <w:noProof/>
                      <w:color w:val="1BB1C0"/>
                      <w:sz w:val="24"/>
                      <w:szCs w:val="24"/>
                      <w:lang w:bidi="ru-RU"/>
                    </w:rPr>
                    <w:t>е</w:t>
                  </w:r>
                  <w:r w:rsidRPr="007675C1">
                    <w:rPr>
                      <w:rFonts w:cs="Arial"/>
                      <w:noProof/>
                      <w:color w:val="1BB1C0"/>
                      <w:sz w:val="24"/>
                      <w:szCs w:val="24"/>
                      <w:lang w:bidi="ru-RU"/>
                    </w:rPr>
                    <w:t>враль</w:t>
                  </w:r>
                  <w:r w:rsidRPr="00314213">
                    <w:rPr>
                      <w:rFonts w:cs="Arial"/>
                      <w:noProof/>
                      <w:color w:val="1BB1C0"/>
                      <w:sz w:val="24"/>
                      <w:szCs w:val="24"/>
                      <w:lang w:bidi="ru-RU"/>
                    </w:rPr>
                    <w:t xml:space="preserve"> 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instrText xml:space="preserve"> DOCVARIABLE  MonthStart1 \@  yyyy   \* MERGEFORMAT </w:instrTex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t>2023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8"/>
                    <w:gridCol w:w="318"/>
                    <w:gridCol w:w="318"/>
                    <w:gridCol w:w="318"/>
                    <w:gridCol w:w="318"/>
                    <w:gridCol w:w="313"/>
                  </w:tblGrid>
                  <w:tr w:rsidR="00E37CA0" w:rsidRPr="00054E33" w14:paraId="09375A01" w14:textId="77777777" w:rsidTr="00446278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1BB1C0"/>
                        <w:vAlign w:val="center"/>
                      </w:tcPr>
                      <w:p w14:paraId="7BD11942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FC2E507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2D8EE53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73BA325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5EE96BD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D199167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78EBCD7E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37CA0" w:rsidRPr="00054E33" w14:paraId="2EEF9A20" w14:textId="77777777" w:rsidTr="00446278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B849C5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DEC5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1013A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DDB6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670F6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C6CE7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DEB823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15C6A468" w14:textId="77777777" w:rsidTr="00446278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8F89A2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3EFD3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86385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2D703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7212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EFAC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AE8886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2FABF1FA" w14:textId="77777777" w:rsidTr="00446278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09DD5F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26CF3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E86F0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F908F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8900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1AB9F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B5CBC2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74FF2425" w14:textId="77777777" w:rsidTr="00446278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26EBF6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B1225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7E3FE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5C5B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5F376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DC50A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20F6E1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7C0D0E0A" w14:textId="77777777" w:rsidTr="00446278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B1A9DB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20920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8FD53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F3664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A8E1E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EF48D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ECA257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3AF4DE29" w14:textId="77777777" w:rsidTr="00446278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BE0897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06B9E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!A12 Is Not In Table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16AFA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5E7B1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A58D0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1F432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960A05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E0D873A" w14:textId="77777777" w:rsidR="00E37CA0" w:rsidRPr="00054E3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054E33" w:rsidRPr="00054E33" w14:paraId="5FFF5ED3" w14:textId="19DD1608" w:rsidTr="00460280">
              <w:trPr>
                <w:trHeight w:val="6691"/>
              </w:trPr>
              <w:tc>
                <w:tcPr>
                  <w:tcW w:w="5000" w:type="pct"/>
                  <w:gridSpan w:val="6"/>
                  <w:vAlign w:val="center"/>
                </w:tcPr>
                <w:tbl>
                  <w:tblPr>
                    <w:tblpPr w:leftFromText="180" w:rightFromText="180" w:vertAnchor="text" w:tblpY="95"/>
                    <w:tblW w:w="150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23"/>
                    <w:gridCol w:w="2438"/>
                    <w:gridCol w:w="2438"/>
                    <w:gridCol w:w="2438"/>
                    <w:gridCol w:w="2438"/>
                    <w:gridCol w:w="2438"/>
                    <w:gridCol w:w="2435"/>
                  </w:tblGrid>
                  <w:tr w:rsidR="00460280" w:rsidRPr="00D03DD8" w14:paraId="56E407C9" w14:textId="77777777" w:rsidTr="00460280">
                    <w:trPr>
                      <w:trHeight w:val="851"/>
                    </w:trPr>
                    <w:tc>
                      <w:tcPr>
                        <w:tcW w:w="5000" w:type="pct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3FE1E7A" w14:textId="6BB8F3B0" w:rsidR="00460280" w:rsidRPr="00460280" w:rsidRDefault="00460280" w:rsidP="00460280">
                        <w:pPr>
                          <w:spacing w:after="0"/>
                          <w:jc w:val="center"/>
                          <w:rPr>
                            <w:b/>
                            <w:sz w:val="56"/>
                            <w:szCs w:val="56"/>
                          </w:rPr>
                        </w:pPr>
                        <w:r w:rsidRPr="00443BB7">
                          <w:rPr>
                            <w:b/>
                            <w:color w:val="E74C4A"/>
                            <w:sz w:val="56"/>
                            <w:szCs w:val="56"/>
                          </w:rPr>
                          <w:t>РАСПИСАНИЕ</w:t>
                        </w:r>
                        <w:r w:rsidRPr="00460280">
                          <w:rPr>
                            <w:b/>
                            <w:sz w:val="56"/>
                            <w:szCs w:val="56"/>
                          </w:rPr>
                          <w:t xml:space="preserve"> </w:t>
                        </w:r>
                        <w:r w:rsidRPr="00443BB7">
                          <w:rPr>
                            <w:b/>
                            <w:color w:val="EF8219"/>
                            <w:sz w:val="56"/>
                            <w:szCs w:val="56"/>
                          </w:rPr>
                          <w:t>УРОКОВ</w:t>
                        </w:r>
                      </w:p>
                    </w:tc>
                  </w:tr>
                  <w:tr w:rsidR="00460280" w:rsidRPr="00D03DD8" w14:paraId="235E749C" w14:textId="77777777" w:rsidTr="00443BB7">
                    <w:trPr>
                      <w:trHeight w:val="522"/>
                    </w:trPr>
                    <w:tc>
                      <w:tcPr>
                        <w:tcW w:w="141" w:type="pc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4F2F31E8" w14:textId="77777777" w:rsidR="00460280" w:rsidRPr="00D03DD8" w:rsidRDefault="00460280" w:rsidP="00460280">
                        <w:pPr>
                          <w:spacing w:after="0"/>
                          <w:jc w:val="center"/>
                        </w:pPr>
                        <w:r w:rsidRPr="00D03DD8">
                          <w:t>№</w:t>
                        </w:r>
                      </w:p>
                    </w:tc>
                    <w:tc>
                      <w:tcPr>
                        <w:tcW w:w="810" w:type="pc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00A4DC"/>
                        <w:vAlign w:val="center"/>
                      </w:tcPr>
                      <w:p w14:paraId="609A6E31" w14:textId="77777777" w:rsidR="00460280" w:rsidRPr="00443BB7" w:rsidRDefault="00460280" w:rsidP="00460280">
                        <w:pPr>
                          <w:spacing w:after="0"/>
                          <w:jc w:val="center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443BB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ПОНЕДЕЛЬНИК</w:t>
                        </w:r>
                      </w:p>
                    </w:tc>
                    <w:tc>
                      <w:tcPr>
                        <w:tcW w:w="810" w:type="pc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1BB1C0"/>
                        <w:vAlign w:val="center"/>
                      </w:tcPr>
                      <w:p w14:paraId="1F8230A2" w14:textId="77777777" w:rsidR="00460280" w:rsidRPr="00443BB7" w:rsidRDefault="00460280" w:rsidP="00460280">
                        <w:pPr>
                          <w:spacing w:after="0"/>
                          <w:jc w:val="center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443BB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ВТОРНИК</w:t>
                        </w:r>
                      </w:p>
                    </w:tc>
                    <w:tc>
                      <w:tcPr>
                        <w:tcW w:w="810" w:type="pc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43B06D"/>
                        <w:vAlign w:val="center"/>
                      </w:tcPr>
                      <w:p w14:paraId="609080BB" w14:textId="77777777" w:rsidR="00460280" w:rsidRPr="00443BB7" w:rsidRDefault="00460280" w:rsidP="00460280">
                        <w:pPr>
                          <w:spacing w:after="0"/>
                          <w:jc w:val="center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443BB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СРЕДА</w:t>
                        </w:r>
                      </w:p>
                    </w:tc>
                    <w:tc>
                      <w:tcPr>
                        <w:tcW w:w="810" w:type="pc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DC03F"/>
                        <w:vAlign w:val="center"/>
                      </w:tcPr>
                      <w:p w14:paraId="22A76385" w14:textId="77777777" w:rsidR="00460280" w:rsidRPr="00443BB7" w:rsidRDefault="00460280" w:rsidP="00460280">
                        <w:pPr>
                          <w:spacing w:after="0"/>
                          <w:jc w:val="center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443BB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ЧЕТВЕРГ</w:t>
                        </w:r>
                      </w:p>
                    </w:tc>
                    <w:tc>
                      <w:tcPr>
                        <w:tcW w:w="810" w:type="pc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CBC703"/>
                        <w:vAlign w:val="center"/>
                      </w:tcPr>
                      <w:p w14:paraId="0AA1BA24" w14:textId="77777777" w:rsidR="00460280" w:rsidRPr="00443BB7" w:rsidRDefault="00460280" w:rsidP="00460280">
                        <w:pPr>
                          <w:spacing w:after="0"/>
                          <w:jc w:val="center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443BB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ПЯТНИЦА</w:t>
                        </w:r>
                      </w:p>
                    </w:tc>
                    <w:tc>
                      <w:tcPr>
                        <w:tcW w:w="809" w:type="pc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FAAE00"/>
                        <w:vAlign w:val="center"/>
                      </w:tcPr>
                      <w:p w14:paraId="796E9BDD" w14:textId="77777777" w:rsidR="00460280" w:rsidRPr="00443BB7" w:rsidRDefault="00460280" w:rsidP="00460280">
                        <w:pPr>
                          <w:spacing w:after="0"/>
                          <w:jc w:val="center"/>
                          <w:rPr>
                            <w:b/>
                            <w:color w:val="FFFFFF" w:themeColor="background1"/>
                            <w:sz w:val="28"/>
                            <w:szCs w:val="28"/>
                            <w:lang w:val="en-US"/>
                          </w:rPr>
                        </w:pPr>
                        <w:r w:rsidRPr="00443BB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СУББОТА</w:t>
                        </w:r>
                      </w:p>
                    </w:tc>
                  </w:tr>
                  <w:tr w:rsidR="00460280" w:rsidRPr="00D03DD8" w14:paraId="4441DEE5" w14:textId="77777777" w:rsidTr="00443BB7">
                    <w:trPr>
                      <w:trHeight w:val="454"/>
                    </w:trPr>
                    <w:tc>
                      <w:tcPr>
                        <w:tcW w:w="141" w:type="pct"/>
                        <w:tcBorders>
                          <w:left w:val="nil"/>
                        </w:tcBorders>
                        <w:shd w:val="clear" w:color="auto" w:fill="auto"/>
                        <w:vAlign w:val="center"/>
                      </w:tcPr>
                      <w:p w14:paraId="79AC39F1" w14:textId="77777777" w:rsidR="00460280" w:rsidRPr="00D03DD8" w:rsidRDefault="00460280" w:rsidP="00460280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 w:rsidRPr="00D03DD8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810" w:type="pct"/>
                        <w:shd w:val="clear" w:color="auto" w:fill="auto"/>
                        <w:vAlign w:val="center"/>
                      </w:tcPr>
                      <w:p w14:paraId="5F37D85F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auto"/>
                        <w:vAlign w:val="center"/>
                      </w:tcPr>
                      <w:p w14:paraId="7C749E3B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auto"/>
                        <w:vAlign w:val="center"/>
                      </w:tcPr>
                      <w:p w14:paraId="20E748F4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auto"/>
                        <w:vAlign w:val="center"/>
                      </w:tcPr>
                      <w:p w14:paraId="63E67482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auto"/>
                        <w:vAlign w:val="center"/>
                      </w:tcPr>
                      <w:p w14:paraId="1B107E17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09" w:type="pct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62C1EA2E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</w:tr>
                  <w:tr w:rsidR="00460280" w:rsidRPr="00D03DD8" w14:paraId="64D86138" w14:textId="77777777" w:rsidTr="00443BB7">
                    <w:trPr>
                      <w:trHeight w:val="454"/>
                    </w:trPr>
                    <w:tc>
                      <w:tcPr>
                        <w:tcW w:w="141" w:type="pct"/>
                        <w:tcBorders>
                          <w:lef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2E10DE85" w14:textId="77777777" w:rsidR="00460280" w:rsidRPr="00D03DD8" w:rsidRDefault="00460280" w:rsidP="00460280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 w:rsidRPr="00D03DD8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810" w:type="pct"/>
                        <w:shd w:val="clear" w:color="auto" w:fill="E2EFD9" w:themeFill="accent6" w:themeFillTint="33"/>
                        <w:vAlign w:val="center"/>
                      </w:tcPr>
                      <w:p w14:paraId="58355A4C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E2EFD9" w:themeFill="accent6" w:themeFillTint="33"/>
                        <w:vAlign w:val="center"/>
                      </w:tcPr>
                      <w:p w14:paraId="11D6087A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E2EFD9" w:themeFill="accent6" w:themeFillTint="33"/>
                        <w:vAlign w:val="center"/>
                      </w:tcPr>
                      <w:p w14:paraId="5B0FF541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E2EFD9" w:themeFill="accent6" w:themeFillTint="33"/>
                        <w:vAlign w:val="center"/>
                      </w:tcPr>
                      <w:p w14:paraId="0E409CA7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E2EFD9" w:themeFill="accent6" w:themeFillTint="33"/>
                        <w:vAlign w:val="center"/>
                      </w:tcPr>
                      <w:p w14:paraId="5FC66492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09" w:type="pct"/>
                        <w:tcBorders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590D0DD4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</w:tr>
                  <w:tr w:rsidR="00460280" w:rsidRPr="00D03DD8" w14:paraId="59BA01E2" w14:textId="77777777" w:rsidTr="00443BB7">
                    <w:trPr>
                      <w:trHeight w:val="454"/>
                    </w:trPr>
                    <w:tc>
                      <w:tcPr>
                        <w:tcW w:w="141" w:type="pct"/>
                        <w:tcBorders>
                          <w:left w:val="nil"/>
                        </w:tcBorders>
                        <w:shd w:val="clear" w:color="auto" w:fill="auto"/>
                        <w:vAlign w:val="center"/>
                      </w:tcPr>
                      <w:p w14:paraId="5C168E10" w14:textId="77777777" w:rsidR="00460280" w:rsidRPr="00D03DD8" w:rsidRDefault="00460280" w:rsidP="00460280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 w:rsidRPr="00D03DD8"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810" w:type="pct"/>
                        <w:shd w:val="clear" w:color="auto" w:fill="auto"/>
                        <w:vAlign w:val="center"/>
                      </w:tcPr>
                      <w:p w14:paraId="6854EB27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auto"/>
                        <w:vAlign w:val="center"/>
                      </w:tcPr>
                      <w:p w14:paraId="1CCE343A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auto"/>
                        <w:vAlign w:val="center"/>
                      </w:tcPr>
                      <w:p w14:paraId="2DB64E9E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auto"/>
                        <w:vAlign w:val="center"/>
                      </w:tcPr>
                      <w:p w14:paraId="45F2CA0E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auto"/>
                        <w:vAlign w:val="center"/>
                      </w:tcPr>
                      <w:p w14:paraId="0E3E5FF1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09" w:type="pct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9F366C3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</w:tr>
                  <w:tr w:rsidR="00460280" w:rsidRPr="00D03DD8" w14:paraId="3FA60A51" w14:textId="77777777" w:rsidTr="00443BB7">
                    <w:trPr>
                      <w:trHeight w:val="454"/>
                    </w:trPr>
                    <w:tc>
                      <w:tcPr>
                        <w:tcW w:w="141" w:type="pct"/>
                        <w:tcBorders>
                          <w:left w:val="nil"/>
                          <w:bottom w:val="single" w:sz="4" w:space="0" w:color="auto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4FE71A09" w14:textId="77777777" w:rsidR="00460280" w:rsidRPr="00D03DD8" w:rsidRDefault="00460280" w:rsidP="00460280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 w:rsidRPr="00D03DD8"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810" w:type="pct"/>
                        <w:tcBorders>
                          <w:bottom w:val="single" w:sz="4" w:space="0" w:color="auto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6FDEAA6D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tcBorders>
                          <w:bottom w:val="single" w:sz="4" w:space="0" w:color="auto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4C3D0BA9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tcBorders>
                          <w:bottom w:val="single" w:sz="4" w:space="0" w:color="auto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5CF53A2B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tcBorders>
                          <w:bottom w:val="single" w:sz="4" w:space="0" w:color="auto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46C5736A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tcBorders>
                          <w:bottom w:val="single" w:sz="4" w:space="0" w:color="auto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1FE983A6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09" w:type="pct"/>
                        <w:tcBorders>
                          <w:bottom w:val="single" w:sz="4" w:space="0" w:color="auto"/>
                          <w:right w:val="nil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5C6C3E7C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</w:tr>
                  <w:tr w:rsidR="00460280" w:rsidRPr="00D03DD8" w14:paraId="53BD095D" w14:textId="77777777" w:rsidTr="00443BB7">
                    <w:trPr>
                      <w:trHeight w:val="454"/>
                    </w:trPr>
                    <w:tc>
                      <w:tcPr>
                        <w:tcW w:w="141" w:type="pct"/>
                        <w:tcBorders>
                          <w:left w:val="nil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E69526" w14:textId="77777777" w:rsidR="00460280" w:rsidRPr="00D03DD8" w:rsidRDefault="00460280" w:rsidP="00460280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 w:rsidRPr="00D03DD8"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8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4B6D6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16F606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E92C8F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5F1E67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1E0E96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09" w:type="pct"/>
                        <w:tcBorders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71228108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</w:tr>
                  <w:tr w:rsidR="00460280" w:rsidRPr="00D03DD8" w14:paraId="38DA144E" w14:textId="77777777" w:rsidTr="00443BB7">
                    <w:trPr>
                      <w:trHeight w:val="454"/>
                    </w:trPr>
                    <w:tc>
                      <w:tcPr>
                        <w:tcW w:w="141" w:type="pct"/>
                        <w:tcBorders>
                          <w:top w:val="single" w:sz="4" w:space="0" w:color="auto"/>
                          <w:left w:val="nil"/>
                        </w:tcBorders>
                        <w:shd w:val="clear" w:color="auto" w:fill="FFF2CC" w:themeFill="accent4" w:themeFillTint="33"/>
                        <w:vAlign w:val="center"/>
                      </w:tcPr>
                      <w:p w14:paraId="161D1F90" w14:textId="77777777" w:rsidR="00460280" w:rsidRPr="00D03DD8" w:rsidRDefault="00460280" w:rsidP="00460280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 w:rsidRPr="00D03DD8">
                          <w:rPr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810" w:type="pct"/>
                        <w:tcBorders>
                          <w:top w:val="single" w:sz="4" w:space="0" w:color="auto"/>
                        </w:tcBorders>
                        <w:shd w:val="clear" w:color="auto" w:fill="FFF2CC" w:themeFill="accent4" w:themeFillTint="33"/>
                        <w:vAlign w:val="center"/>
                      </w:tcPr>
                      <w:p w14:paraId="76508491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tcBorders>
                          <w:top w:val="single" w:sz="4" w:space="0" w:color="auto"/>
                        </w:tcBorders>
                        <w:shd w:val="clear" w:color="auto" w:fill="FFF2CC" w:themeFill="accent4" w:themeFillTint="33"/>
                        <w:vAlign w:val="center"/>
                      </w:tcPr>
                      <w:p w14:paraId="09FAA3CB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tcBorders>
                          <w:top w:val="single" w:sz="4" w:space="0" w:color="auto"/>
                        </w:tcBorders>
                        <w:shd w:val="clear" w:color="auto" w:fill="FFF2CC" w:themeFill="accent4" w:themeFillTint="33"/>
                        <w:vAlign w:val="center"/>
                      </w:tcPr>
                      <w:p w14:paraId="6F6A529F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tcBorders>
                          <w:top w:val="single" w:sz="4" w:space="0" w:color="auto"/>
                        </w:tcBorders>
                        <w:shd w:val="clear" w:color="auto" w:fill="FFF2CC" w:themeFill="accent4" w:themeFillTint="33"/>
                        <w:vAlign w:val="center"/>
                      </w:tcPr>
                      <w:p w14:paraId="5CF0A096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tcBorders>
                          <w:top w:val="single" w:sz="4" w:space="0" w:color="auto"/>
                        </w:tcBorders>
                        <w:shd w:val="clear" w:color="auto" w:fill="FFF2CC" w:themeFill="accent4" w:themeFillTint="33"/>
                        <w:vAlign w:val="center"/>
                      </w:tcPr>
                      <w:p w14:paraId="164D7A07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09" w:type="pct"/>
                        <w:tcBorders>
                          <w:top w:val="single" w:sz="4" w:space="0" w:color="auto"/>
                          <w:right w:val="nil"/>
                        </w:tcBorders>
                        <w:shd w:val="clear" w:color="auto" w:fill="FFF2CC" w:themeFill="accent4" w:themeFillTint="33"/>
                        <w:vAlign w:val="center"/>
                      </w:tcPr>
                      <w:p w14:paraId="354F28B9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</w:tr>
                  <w:tr w:rsidR="00460280" w:rsidRPr="00D03DD8" w14:paraId="008B1D2C" w14:textId="77777777" w:rsidTr="00443BB7">
                    <w:trPr>
                      <w:trHeight w:val="454"/>
                    </w:trPr>
                    <w:tc>
                      <w:tcPr>
                        <w:tcW w:w="141" w:type="pct"/>
                        <w:tcBorders>
                          <w:left w:val="nil"/>
                        </w:tcBorders>
                        <w:shd w:val="clear" w:color="auto" w:fill="FFFFFF" w:themeFill="background1"/>
                        <w:vAlign w:val="center"/>
                      </w:tcPr>
                      <w:p w14:paraId="2149B8AC" w14:textId="77777777" w:rsidR="00460280" w:rsidRPr="00D03DD8" w:rsidRDefault="00460280" w:rsidP="00460280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 w:rsidRPr="00D03DD8">
                          <w:rPr>
                            <w:b/>
                          </w:rPr>
                          <w:t>7</w:t>
                        </w:r>
                      </w:p>
                    </w:tc>
                    <w:tc>
                      <w:tcPr>
                        <w:tcW w:w="810" w:type="pct"/>
                        <w:shd w:val="clear" w:color="auto" w:fill="FFFFFF" w:themeFill="background1"/>
                        <w:vAlign w:val="center"/>
                      </w:tcPr>
                      <w:p w14:paraId="243E6B23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FFFFF" w:themeFill="background1"/>
                        <w:vAlign w:val="center"/>
                      </w:tcPr>
                      <w:p w14:paraId="09A0F097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FFFFF" w:themeFill="background1"/>
                        <w:vAlign w:val="center"/>
                      </w:tcPr>
                      <w:p w14:paraId="7E3A8048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FFFFF" w:themeFill="background1"/>
                        <w:vAlign w:val="center"/>
                      </w:tcPr>
                      <w:p w14:paraId="25584989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FFFFF" w:themeFill="background1"/>
                        <w:vAlign w:val="center"/>
                      </w:tcPr>
                      <w:p w14:paraId="4709DE84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09" w:type="pct"/>
                        <w:tcBorders>
                          <w:right w:val="nil"/>
                        </w:tcBorders>
                        <w:shd w:val="clear" w:color="auto" w:fill="FFFFFF" w:themeFill="background1"/>
                        <w:vAlign w:val="center"/>
                      </w:tcPr>
                      <w:p w14:paraId="60AA4E4F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</w:tr>
                  <w:tr w:rsidR="00460280" w:rsidRPr="00D03DD8" w14:paraId="2279EAA8" w14:textId="77777777" w:rsidTr="00443BB7">
                    <w:trPr>
                      <w:trHeight w:val="454"/>
                    </w:trPr>
                    <w:tc>
                      <w:tcPr>
                        <w:tcW w:w="141" w:type="pct"/>
                        <w:tcBorders>
                          <w:left w:val="nil"/>
                        </w:tcBorders>
                        <w:shd w:val="clear" w:color="auto" w:fill="FBE4D5" w:themeFill="accent2" w:themeFillTint="33"/>
                        <w:vAlign w:val="center"/>
                      </w:tcPr>
                      <w:p w14:paraId="73EAC6BF" w14:textId="77777777" w:rsidR="00460280" w:rsidRPr="00D03DD8" w:rsidRDefault="00460280" w:rsidP="00460280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 w:rsidRPr="00D03DD8">
                          <w:rPr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810" w:type="pct"/>
                        <w:shd w:val="clear" w:color="auto" w:fill="FBE4D5" w:themeFill="accent2" w:themeFillTint="33"/>
                        <w:vAlign w:val="center"/>
                      </w:tcPr>
                      <w:p w14:paraId="10D77C36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BE4D5" w:themeFill="accent2" w:themeFillTint="33"/>
                        <w:vAlign w:val="center"/>
                      </w:tcPr>
                      <w:p w14:paraId="35C4D525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BE4D5" w:themeFill="accent2" w:themeFillTint="33"/>
                        <w:vAlign w:val="center"/>
                      </w:tcPr>
                      <w:p w14:paraId="5B31C8C0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BE4D5" w:themeFill="accent2" w:themeFillTint="33"/>
                        <w:vAlign w:val="center"/>
                      </w:tcPr>
                      <w:p w14:paraId="1FEF6590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BE4D5" w:themeFill="accent2" w:themeFillTint="33"/>
                        <w:vAlign w:val="center"/>
                      </w:tcPr>
                      <w:p w14:paraId="3E1809CC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09" w:type="pct"/>
                        <w:tcBorders>
                          <w:right w:val="nil"/>
                        </w:tcBorders>
                        <w:shd w:val="clear" w:color="auto" w:fill="FBE4D5" w:themeFill="accent2" w:themeFillTint="33"/>
                        <w:vAlign w:val="center"/>
                      </w:tcPr>
                      <w:p w14:paraId="3B3CB1B3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</w:tr>
                  <w:tr w:rsidR="00460280" w:rsidRPr="00D03DD8" w14:paraId="76180014" w14:textId="77777777" w:rsidTr="00443BB7">
                    <w:trPr>
                      <w:trHeight w:val="454"/>
                    </w:trPr>
                    <w:tc>
                      <w:tcPr>
                        <w:tcW w:w="141" w:type="pct"/>
                        <w:tcBorders>
                          <w:left w:val="nil"/>
                        </w:tcBorders>
                        <w:shd w:val="clear" w:color="auto" w:fill="FFFFFF" w:themeFill="background1"/>
                        <w:vAlign w:val="center"/>
                      </w:tcPr>
                      <w:p w14:paraId="3A2C0593" w14:textId="77777777" w:rsidR="00460280" w:rsidRPr="00D03DD8" w:rsidRDefault="00460280" w:rsidP="00460280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 w:rsidRPr="00D03DD8">
                          <w:rPr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810" w:type="pct"/>
                        <w:shd w:val="clear" w:color="auto" w:fill="FFFFFF" w:themeFill="background1"/>
                        <w:vAlign w:val="center"/>
                      </w:tcPr>
                      <w:p w14:paraId="45DEAA60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FFFFF" w:themeFill="background1"/>
                        <w:vAlign w:val="center"/>
                      </w:tcPr>
                      <w:p w14:paraId="0A3AF3C7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FFFFF" w:themeFill="background1"/>
                        <w:vAlign w:val="center"/>
                      </w:tcPr>
                      <w:p w14:paraId="12A6D709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FFFFF" w:themeFill="background1"/>
                        <w:vAlign w:val="center"/>
                      </w:tcPr>
                      <w:p w14:paraId="25944186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FFFFF" w:themeFill="background1"/>
                        <w:vAlign w:val="center"/>
                      </w:tcPr>
                      <w:p w14:paraId="43A26F92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09" w:type="pct"/>
                        <w:tcBorders>
                          <w:right w:val="nil"/>
                        </w:tcBorders>
                        <w:shd w:val="clear" w:color="auto" w:fill="FFFFFF" w:themeFill="background1"/>
                        <w:vAlign w:val="center"/>
                      </w:tcPr>
                      <w:p w14:paraId="499F0F3A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</w:tr>
                  <w:tr w:rsidR="00460280" w:rsidRPr="00D03DD8" w14:paraId="2F462474" w14:textId="77777777" w:rsidTr="00443BB7">
                    <w:trPr>
                      <w:trHeight w:val="454"/>
                    </w:trPr>
                    <w:tc>
                      <w:tcPr>
                        <w:tcW w:w="141" w:type="pct"/>
                        <w:tcBorders>
                          <w:left w:val="nil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C80192" w14:textId="77777777" w:rsidR="00460280" w:rsidRPr="00D03DD8" w:rsidRDefault="00460280" w:rsidP="00460280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 w:rsidRPr="00D03DD8">
                          <w:rPr>
                            <w:b/>
                          </w:rPr>
                          <w:t>10</w:t>
                        </w:r>
                      </w:p>
                    </w:tc>
                    <w:tc>
                      <w:tcPr>
                        <w:tcW w:w="810" w:type="pct"/>
                        <w:shd w:val="clear" w:color="auto" w:fill="F2F2F2" w:themeFill="background1" w:themeFillShade="F2"/>
                        <w:vAlign w:val="center"/>
                      </w:tcPr>
                      <w:p w14:paraId="40F0ECB8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2F2F2" w:themeFill="background1" w:themeFillShade="F2"/>
                        <w:vAlign w:val="center"/>
                      </w:tcPr>
                      <w:p w14:paraId="75B62EE6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2F2F2" w:themeFill="background1" w:themeFillShade="F2"/>
                        <w:vAlign w:val="center"/>
                      </w:tcPr>
                      <w:p w14:paraId="69322883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2F2F2" w:themeFill="background1" w:themeFillShade="F2"/>
                        <w:vAlign w:val="center"/>
                      </w:tcPr>
                      <w:p w14:paraId="44490647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10" w:type="pct"/>
                        <w:shd w:val="clear" w:color="auto" w:fill="F2F2F2" w:themeFill="background1" w:themeFillShade="F2"/>
                        <w:vAlign w:val="center"/>
                      </w:tcPr>
                      <w:p w14:paraId="40829FB8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809" w:type="pct"/>
                        <w:tcBorders>
                          <w:right w:val="nil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362C15" w14:textId="77777777" w:rsidR="00460280" w:rsidRPr="00D03DD8" w:rsidRDefault="00460280" w:rsidP="00460280">
                        <w:pPr>
                          <w:spacing w:after="0"/>
                          <w:rPr>
                            <w:lang w:val="en-US"/>
                          </w:rPr>
                        </w:pPr>
                      </w:p>
                    </w:tc>
                  </w:tr>
                </w:tbl>
                <w:p w14:paraId="51A2FFCE" w14:textId="49D170AC" w:rsidR="007675C1" w:rsidRPr="00460280" w:rsidRDefault="007675C1" w:rsidP="00460280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E37CA0" w:rsidRPr="00054E33" w14:paraId="5ABCB9D1" w14:textId="753C65F0" w:rsidTr="00460280">
              <w:trPr>
                <w:trHeight w:val="1607"/>
              </w:trPr>
              <w:tc>
                <w:tcPr>
                  <w:tcW w:w="833" w:type="pct"/>
                  <w:vAlign w:val="center"/>
                </w:tcPr>
                <w:p w14:paraId="6383D728" w14:textId="77777777" w:rsidR="00E37CA0" w:rsidRPr="0031421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43B06D"/>
                      <w:sz w:val="24"/>
                      <w:szCs w:val="24"/>
                      <w:lang w:bidi="ru-RU"/>
                    </w:rPr>
                    <w:t>М</w:t>
                  </w:r>
                  <w:r w:rsidRPr="00443BB7">
                    <w:rPr>
                      <w:rFonts w:cs="Arial"/>
                      <w:noProof/>
                      <w:color w:val="43B06D"/>
                      <w:sz w:val="24"/>
                      <w:szCs w:val="24"/>
                      <w:lang w:bidi="ru-RU"/>
                    </w:rPr>
                    <w:t>а</w:t>
                  </w:r>
                  <w:r w:rsidRPr="007675C1">
                    <w:rPr>
                      <w:rFonts w:cs="Arial"/>
                      <w:noProof/>
                      <w:color w:val="43B06D"/>
                      <w:sz w:val="24"/>
                      <w:szCs w:val="24"/>
                      <w:lang w:bidi="ru-RU"/>
                    </w:rPr>
                    <w:t>рт</w:t>
                  </w:r>
                  <w:r w:rsidRPr="00314213">
                    <w:rPr>
                      <w:rFonts w:cs="Arial"/>
                      <w:noProof/>
                      <w:color w:val="43B06D"/>
                      <w:sz w:val="24"/>
                      <w:szCs w:val="24"/>
                      <w:lang w:bidi="ru-RU"/>
                    </w:rPr>
                    <w:t xml:space="preserve"> 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instrText xml:space="preserve"> DOCVARIABLE  MonthStart1 \@  yyyy   \* MERGEFORMAT </w:instrTex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t>2023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E37CA0" w:rsidRPr="00054E33" w14:paraId="5F193DD2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43B06D"/>
                        <w:vAlign w:val="center"/>
                      </w:tcPr>
                      <w:p w14:paraId="53E20833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43B06D"/>
                        <w:vAlign w:val="center"/>
                      </w:tcPr>
                      <w:p w14:paraId="2161713C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3241C312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FE54CD4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3AC118D6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CE2AFF2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F84A776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37CA0" w:rsidRPr="00054E33" w14:paraId="3E6F300A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66586F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F79E3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7DF18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A6EB4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9D07F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4679C5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BA76D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3AFF9BF2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A92C01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E0A8C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B85D8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E9899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51505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84AAB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9631C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2DA647A7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B0E73C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7D2DA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4C4F2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4968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8EB3D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95663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80220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65310472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F1794B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6B1933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69713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27E78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E8E1A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25C0C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6238F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4E3C0D0D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846EA5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9572A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5B574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3092B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785DD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B54DF5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7CA11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06040457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0CD799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BDCBA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3B8C95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CF6B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E1820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452AB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83A955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1377DC9" w14:textId="77777777" w:rsidR="00E37CA0" w:rsidRPr="00054E33" w:rsidRDefault="00E37CA0" w:rsidP="00E37CA0">
                  <w:pPr>
                    <w:pStyle w:val="a5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14:paraId="632724CB" w14:textId="77777777" w:rsidR="00E37CA0" w:rsidRPr="0031421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8DC03F"/>
                      <w:sz w:val="24"/>
                      <w:szCs w:val="24"/>
                      <w:lang w:bidi="ru-RU"/>
                    </w:rPr>
                    <w:t>А</w:t>
                  </w:r>
                  <w:r w:rsidRPr="00443BB7">
                    <w:rPr>
                      <w:rFonts w:cs="Arial"/>
                      <w:noProof/>
                      <w:color w:val="8DC03F"/>
                      <w:sz w:val="24"/>
                      <w:szCs w:val="24"/>
                      <w:lang w:bidi="ru-RU"/>
                    </w:rPr>
                    <w:t>пр</w:t>
                  </w:r>
                  <w:r w:rsidRPr="007675C1">
                    <w:rPr>
                      <w:rFonts w:cs="Arial"/>
                      <w:noProof/>
                      <w:color w:val="8DC03F"/>
                      <w:sz w:val="24"/>
                      <w:szCs w:val="24"/>
                      <w:lang w:bidi="ru-RU"/>
                    </w:rPr>
                    <w:t>ель</w:t>
                  </w:r>
                  <w:r w:rsidRPr="00314213">
                    <w:rPr>
                      <w:rFonts w:cs="Arial"/>
                      <w:noProof/>
                      <w:color w:val="8DC03F"/>
                      <w:sz w:val="24"/>
                      <w:szCs w:val="24"/>
                      <w:lang w:bidi="ru-RU"/>
                    </w:rPr>
                    <w:t xml:space="preserve"> 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instrText xml:space="preserve"> DOCVARIABLE  MonthStart1 \@  yyyy   \* MERGEFORMAT </w:instrTex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t>2023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3"/>
                  </w:tblGrid>
                  <w:tr w:rsidR="00E37CA0" w:rsidRPr="00054E33" w14:paraId="1BE655B8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6FBB5982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0165C14C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7B537D5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E2BBB33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EB96A25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1A29E662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8DC03F"/>
                        <w:vAlign w:val="center"/>
                      </w:tcPr>
                      <w:p w14:paraId="54780861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37CA0" w:rsidRPr="00054E33" w14:paraId="21B34D9C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E733D9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0E000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24CFD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46FC4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49AD4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9431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8DF184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684DA159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6B5303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77FF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C482B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68BF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C4E13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FFF9C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A1F27F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3A64A605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533B305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67789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8943E5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FE6D4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B3026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6FF97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2C13D9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0236927A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241D15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08503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FB345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14A58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1F32C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EB534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7E7C9D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752E0C4A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29DF83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48EC3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99EED5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6C4E3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0079C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4CA82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7DC9AD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77BBF451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29A645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079E4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06A6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0FDDF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C25A8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1840D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E7D4B3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1E1777A" w14:textId="77777777" w:rsidR="00E37CA0" w:rsidRPr="00054E33" w:rsidRDefault="00E37CA0" w:rsidP="00E37CA0">
                  <w:pPr>
                    <w:pStyle w:val="a5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14:paraId="0098B81F" w14:textId="77777777" w:rsidR="00E37CA0" w:rsidRPr="0031421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CBC703"/>
                      <w:sz w:val="24"/>
                      <w:szCs w:val="24"/>
                      <w:lang w:bidi="ru-RU"/>
                    </w:rPr>
                    <w:t>М</w:t>
                  </w:r>
                  <w:r w:rsidRPr="00443BB7">
                    <w:rPr>
                      <w:rFonts w:cs="Arial"/>
                      <w:noProof/>
                      <w:color w:val="CBC703"/>
                      <w:sz w:val="24"/>
                      <w:szCs w:val="24"/>
                      <w:lang w:bidi="ru-RU"/>
                    </w:rPr>
                    <w:t>а</w:t>
                  </w:r>
                  <w:r w:rsidRPr="007675C1">
                    <w:rPr>
                      <w:rFonts w:cs="Arial"/>
                      <w:noProof/>
                      <w:color w:val="CBC703"/>
                      <w:sz w:val="24"/>
                      <w:szCs w:val="24"/>
                      <w:lang w:bidi="ru-RU"/>
                    </w:rPr>
                    <w:t>й</w:t>
                  </w:r>
                  <w:r w:rsidRPr="00314213">
                    <w:rPr>
                      <w:rFonts w:cs="Arial"/>
                      <w:noProof/>
                      <w:color w:val="CBC703"/>
                      <w:sz w:val="24"/>
                      <w:szCs w:val="24"/>
                      <w:lang w:bidi="ru-RU"/>
                    </w:rPr>
                    <w:t xml:space="preserve"> 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instrText xml:space="preserve"> DOCVARIABLE  MonthStart1 \@  yyyy   \* MERGEFORMAT </w:instrTex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t>2023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8"/>
                    <w:gridCol w:w="318"/>
                    <w:gridCol w:w="318"/>
                    <w:gridCol w:w="318"/>
                    <w:gridCol w:w="318"/>
                    <w:gridCol w:w="313"/>
                  </w:tblGrid>
                  <w:tr w:rsidR="00E37CA0" w:rsidRPr="00054E33" w14:paraId="76EF981E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CBC703"/>
                        <w:vAlign w:val="center"/>
                      </w:tcPr>
                      <w:p w14:paraId="7DDC37ED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45A87EC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201D1B50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7AD96D8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9809A95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55B73638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70A7F85A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37CA0" w:rsidRPr="00054E33" w14:paraId="271E2C62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0ABA7D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51CC9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22007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789FA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90F1D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9B168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DBC2D2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23BD17E6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9969F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82212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3FF1B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29246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65F68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AF8FF5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32679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75ABB5DC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84A98B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D0726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C0AFE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2A1C3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A6E1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AEFE1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157858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3C51C411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6C9CE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CB233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1255F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7890B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5487D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ECD26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F51485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0570F4F9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7DBA76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B2E5F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2D787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7271F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8B3F0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FD42F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0FEAE4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5BCA0C55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72AEC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A6E1B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2E7E9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BABDB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0D206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A0B9E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408AC6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3A637F0" w14:textId="77777777" w:rsidR="00E37CA0" w:rsidRPr="00054E33" w:rsidRDefault="00E37CA0" w:rsidP="00E37CA0">
                  <w:pPr>
                    <w:pStyle w:val="a5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14:paraId="714805D2" w14:textId="77777777" w:rsidR="00E37CA0" w:rsidRPr="0031421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FAAE00"/>
                      <w:sz w:val="24"/>
                      <w:szCs w:val="24"/>
                      <w:lang w:bidi="ru-RU"/>
                    </w:rPr>
                    <w:t>И</w:t>
                  </w:r>
                  <w:r w:rsidRPr="00443BB7">
                    <w:rPr>
                      <w:rFonts w:cs="Arial"/>
                      <w:noProof/>
                      <w:color w:val="FAAE00"/>
                      <w:sz w:val="24"/>
                      <w:szCs w:val="24"/>
                      <w:lang w:bidi="ru-RU"/>
                    </w:rPr>
                    <w:t>ю</w:t>
                  </w:r>
                  <w:r w:rsidRPr="007675C1">
                    <w:rPr>
                      <w:rFonts w:cs="Arial"/>
                      <w:noProof/>
                      <w:color w:val="FAAE00"/>
                      <w:sz w:val="24"/>
                      <w:szCs w:val="24"/>
                      <w:lang w:bidi="ru-RU"/>
                    </w:rPr>
                    <w:t>нь</w:t>
                  </w:r>
                  <w:r w:rsidRPr="00314213">
                    <w:rPr>
                      <w:rFonts w:cs="Arial"/>
                      <w:noProof/>
                      <w:color w:val="FAAE00"/>
                      <w:sz w:val="24"/>
                      <w:szCs w:val="24"/>
                      <w:lang w:bidi="ru-RU"/>
                    </w:rPr>
                    <w:t xml:space="preserve"> 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instrText xml:space="preserve"> DOCVARIABLE  MonthStart1 \@  yyyy   \* MERGEFORMAT </w:instrTex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t>2023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9"/>
                    <w:gridCol w:w="318"/>
                    <w:gridCol w:w="317"/>
                    <w:gridCol w:w="317"/>
                    <w:gridCol w:w="317"/>
                    <w:gridCol w:w="312"/>
                  </w:tblGrid>
                  <w:tr w:rsidR="00E37CA0" w:rsidRPr="00054E33" w14:paraId="19B26B2C" w14:textId="77777777" w:rsidTr="00446278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FAAE00"/>
                        <w:vAlign w:val="center"/>
                      </w:tcPr>
                      <w:p w14:paraId="73144D89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6CEF7189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38E37CD8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0A394FDA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53B90874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7C86350F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43AE885F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37CA0" w:rsidRPr="00054E33" w14:paraId="70B8616E" w14:textId="77777777" w:rsidTr="00446278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CC6357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FE4F8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3DCF8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34F2D95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94882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38A7B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8863BF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2BB12440" w14:textId="77777777" w:rsidTr="00446278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C7E9F3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AF06B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A1F04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08AA98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97926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D8C09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60BFF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1E9640AB" w14:textId="77777777" w:rsidTr="00446278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5C8639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A1AED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D21C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6C26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1D298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BCF3C1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42327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3E8EBEC6" w14:textId="77777777" w:rsidTr="00446278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53BA05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82D04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7CB66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6EE80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CC9625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4CE63D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CD83C5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6C8EB96A" w14:textId="77777777" w:rsidTr="00446278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539998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C4BE7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CAD76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3B783C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246796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D1D2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44DAE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43EDB123" w14:textId="77777777" w:rsidTr="00446278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A6C0E1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6691C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F45DC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BF9D1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FAAC2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AC7AB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7EB963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4B9104C" w14:textId="77777777" w:rsidR="00E37CA0" w:rsidRPr="00054E3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14:paraId="3084AE1A" w14:textId="77777777" w:rsidR="00E37CA0" w:rsidRPr="0031421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EF8219"/>
                      <w:sz w:val="24"/>
                      <w:szCs w:val="24"/>
                      <w:lang w:bidi="ru-RU"/>
                    </w:rPr>
                    <w:t>Ию</w:t>
                  </w:r>
                  <w:r w:rsidRPr="00443BB7">
                    <w:rPr>
                      <w:rFonts w:cs="Arial"/>
                      <w:noProof/>
                      <w:color w:val="EF8219"/>
                      <w:sz w:val="24"/>
                      <w:szCs w:val="24"/>
                      <w:lang w:bidi="ru-RU"/>
                    </w:rPr>
                    <w:t>л</w:t>
                  </w:r>
                  <w:r w:rsidRPr="007675C1">
                    <w:rPr>
                      <w:rFonts w:cs="Arial"/>
                      <w:noProof/>
                      <w:color w:val="EF8219"/>
                      <w:sz w:val="24"/>
                      <w:szCs w:val="24"/>
                      <w:lang w:bidi="ru-RU"/>
                    </w:rPr>
                    <w:t>ь</w:t>
                  </w:r>
                  <w:r w:rsidRPr="00314213">
                    <w:rPr>
                      <w:rFonts w:cs="Arial"/>
                      <w:noProof/>
                      <w:color w:val="EF8219"/>
                      <w:sz w:val="24"/>
                      <w:szCs w:val="24"/>
                      <w:lang w:bidi="ru-RU"/>
                    </w:rPr>
                    <w:t xml:space="preserve"> 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instrText xml:space="preserve"> DOCVARIABLE  MonthStart1 \@  yyyy   \* MERGEFORMAT </w:instrTex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t>2023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E37CA0" w:rsidRPr="00054E33" w14:paraId="7CB38CF1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EF8219"/>
                        <w:vAlign w:val="center"/>
                      </w:tcPr>
                      <w:p w14:paraId="6D17F37C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4AE4C64B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45981AF7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774F48E6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37AC9139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724C004F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4" w:type="pct"/>
                        <w:shd w:val="clear" w:color="auto" w:fill="EF8219"/>
                        <w:vAlign w:val="center"/>
                      </w:tcPr>
                      <w:p w14:paraId="68B4D746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37CA0" w:rsidRPr="00054E33" w14:paraId="32F23A5C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F32E4B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E7C774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F8A6D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926AF2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C1B160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62A0695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54B406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18E62D0D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11B5A2D5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0347CD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8A5945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3A0C0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4EC590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A1F943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88607C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1C833549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15AFC9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987DB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71C18B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BEE188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82EBA6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B2858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72B81ED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43AB79C9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09FE0A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07A23C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BC9E6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716C0D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EF0107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AB5108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F470C3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0C94A1E8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46BE08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91399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35C1A1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F60FCC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CF439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862346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3A81472F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7E78FA64" w14:textId="77777777" w:rsidTr="00446278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D13EDDD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099140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BA2E54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341C0B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C8BC92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9AFF937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EF880F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255F7EB" w14:textId="77777777" w:rsidR="00E37CA0" w:rsidRPr="00054E3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14:paraId="022ACD09" w14:textId="77777777" w:rsidR="00E37CA0" w:rsidRPr="0031421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E74C4A"/>
                      <w:sz w:val="24"/>
                      <w:szCs w:val="24"/>
                      <w:lang w:bidi="ru-RU"/>
                    </w:rPr>
                    <w:t>Авг</w:t>
                  </w:r>
                  <w:r w:rsidRPr="00443BB7">
                    <w:rPr>
                      <w:rFonts w:cs="Arial"/>
                      <w:noProof/>
                      <w:color w:val="E74C4A"/>
                      <w:sz w:val="24"/>
                      <w:szCs w:val="24"/>
                      <w:lang w:bidi="ru-RU"/>
                    </w:rPr>
                    <w:t>ус</w:t>
                  </w:r>
                  <w:r w:rsidRPr="007675C1">
                    <w:rPr>
                      <w:rFonts w:cs="Arial"/>
                      <w:noProof/>
                      <w:color w:val="E74C4A"/>
                      <w:sz w:val="24"/>
                      <w:szCs w:val="24"/>
                      <w:lang w:bidi="ru-RU"/>
                    </w:rPr>
                    <w:t>т</w:t>
                  </w:r>
                  <w:r w:rsidRPr="00314213">
                    <w:rPr>
                      <w:rFonts w:cs="Arial"/>
                      <w:noProof/>
                      <w:color w:val="E74C4A"/>
                      <w:sz w:val="24"/>
                      <w:szCs w:val="24"/>
                      <w:lang w:bidi="ru-RU"/>
                    </w:rPr>
                    <w:t xml:space="preserve"> 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instrText xml:space="preserve"> DOCVARIABLE  MonthStart1 \@  yyyy   \* MERGEFORMAT </w:instrTex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t>2023</w:t>
                  </w:r>
                  <w:r w:rsidRPr="00314213">
                    <w:rPr>
                      <w:rFonts w:cs="Arial"/>
                      <w:noProof/>
                      <w:color w:val="7F7F7F" w:themeColor="text1" w:themeTint="8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8"/>
                    <w:gridCol w:w="318"/>
                    <w:gridCol w:w="318"/>
                    <w:gridCol w:w="318"/>
                    <w:gridCol w:w="318"/>
                    <w:gridCol w:w="313"/>
                  </w:tblGrid>
                  <w:tr w:rsidR="00E37CA0" w:rsidRPr="00054E33" w14:paraId="417E3121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E74C4A"/>
                        <w:vAlign w:val="center"/>
                      </w:tcPr>
                      <w:p w14:paraId="3F088BBD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5E5B7B7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18C5C119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758D98D9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42DA295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75C321BE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59F25A47" w14:textId="77777777" w:rsidR="00E37CA0" w:rsidRPr="00054E33" w:rsidRDefault="00E37CA0" w:rsidP="00E37CA0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37CA0" w:rsidRPr="00054E33" w14:paraId="2B2B5D44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12FA8F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70D2E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56FDD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4335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42401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A2522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A36962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6E95E1F4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A5C04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CE8E6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39F61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A37135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3ABA5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0BB5B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47B921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44BC258F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0A4BF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114C8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B18BF0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527F8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F35C4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28ABEC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584E2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5CA3C55E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0F9B98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4FADC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C9E86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E4D51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CF177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C37B5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C5F3C94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2C8E1378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1D78B8E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11895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CEEF1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B79523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E1074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1050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C8B06BB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37CA0" w:rsidRPr="00054E33" w14:paraId="197A6382" w14:textId="77777777" w:rsidTr="00446278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18DACD9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2CDAE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669C5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A47798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8CD192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508F3A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4937EF6" w14:textId="77777777" w:rsidR="00E37CA0" w:rsidRPr="00054E33" w:rsidRDefault="00E37CA0" w:rsidP="00E37CA0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91F9BCE" w14:textId="77777777" w:rsidR="00E37CA0" w:rsidRPr="00054E33" w:rsidRDefault="00E37CA0" w:rsidP="00E37CA0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054E33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bookmarkStart w:id="1" w:name="_GoBack"/>
        <w:bookmarkEnd w:id="1"/>
      </w:tr>
    </w:tbl>
    <w:p w14:paraId="2B3E424A" w14:textId="5FFF23E7" w:rsidR="00F93E3B" w:rsidRPr="00054E33" w:rsidRDefault="00F93E3B" w:rsidP="007675C1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054E33" w:rsidSect="00D151A9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AAB5A" w14:textId="77777777" w:rsidR="000C329F" w:rsidRDefault="000C329F">
      <w:pPr>
        <w:spacing w:after="0"/>
      </w:pPr>
      <w:r>
        <w:separator/>
      </w:r>
    </w:p>
  </w:endnote>
  <w:endnote w:type="continuationSeparator" w:id="0">
    <w:p w14:paraId="729951A5" w14:textId="77777777" w:rsidR="000C329F" w:rsidRDefault="000C32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A2920" w14:textId="77777777" w:rsidR="000C329F" w:rsidRDefault="000C329F">
      <w:pPr>
        <w:spacing w:after="0"/>
      </w:pPr>
      <w:r>
        <w:separator/>
      </w:r>
    </w:p>
  </w:footnote>
  <w:footnote w:type="continuationSeparator" w:id="0">
    <w:p w14:paraId="508919A8" w14:textId="77777777" w:rsidR="000C329F" w:rsidRDefault="000C32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20BD"/>
    <w:rsid w:val="0005357B"/>
    <w:rsid w:val="00054E33"/>
    <w:rsid w:val="00071356"/>
    <w:rsid w:val="00097A25"/>
    <w:rsid w:val="000A5A57"/>
    <w:rsid w:val="000C329F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14213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43BB7"/>
    <w:rsid w:val="00460280"/>
    <w:rsid w:val="00462EAD"/>
    <w:rsid w:val="0047429C"/>
    <w:rsid w:val="004A6170"/>
    <w:rsid w:val="004B2D3B"/>
    <w:rsid w:val="004B79DA"/>
    <w:rsid w:val="004F6AAC"/>
    <w:rsid w:val="00512F2D"/>
    <w:rsid w:val="005276CE"/>
    <w:rsid w:val="00570FBB"/>
    <w:rsid w:val="00583B82"/>
    <w:rsid w:val="005923AC"/>
    <w:rsid w:val="005D5149"/>
    <w:rsid w:val="005E656F"/>
    <w:rsid w:val="0063637F"/>
    <w:rsid w:val="00667021"/>
    <w:rsid w:val="00685BAE"/>
    <w:rsid w:val="006974E1"/>
    <w:rsid w:val="006C0896"/>
    <w:rsid w:val="006F513E"/>
    <w:rsid w:val="00712732"/>
    <w:rsid w:val="007675C1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D151A9"/>
    <w:rsid w:val="00D84FBB"/>
    <w:rsid w:val="00DC1675"/>
    <w:rsid w:val="00DE32AC"/>
    <w:rsid w:val="00E1407A"/>
    <w:rsid w:val="00E318B9"/>
    <w:rsid w:val="00E37CA0"/>
    <w:rsid w:val="00E50BDE"/>
    <w:rsid w:val="00E7656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3521</Words>
  <Characters>20072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2020-08-30T15:54:00Z</dcterms:created>
  <dcterms:modified xsi:type="dcterms:W3CDTF">2020-08-30T15:54:00Z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