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e"/>
        <w:tblW w:w="5000" w:type="pct"/>
        <w:jc w:val="center"/>
        <w:tblBorders>
          <w:insideH w:val="dashed" w:sz="4" w:space="0" w:color="808080" w:themeColor="background1" w:themeShade="80"/>
          <w:insideV w:val="dashed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  <w:tblCaption w:val="Макетная таблица календаря"/>
        <w:tblDescription w:val="Макетная таблица календаря"/>
      </w:tblPr>
      <w:tblGrid>
        <w:gridCol w:w="5669"/>
        <w:gridCol w:w="5669"/>
      </w:tblGrid>
      <w:tr w:rsidR="00301429" w:rsidRPr="001200E5" w14:paraId="40983BE3" w14:textId="0A48E68E" w:rsidTr="00D53C8D">
        <w:trPr>
          <w:trHeight w:hRule="exact" w:val="8108"/>
          <w:jc w:val="center"/>
        </w:trPr>
        <w:tc>
          <w:tcPr>
            <w:tcW w:w="2500" w:type="pct"/>
            <w:vAlign w:val="center"/>
          </w:tcPr>
          <w:p w14:paraId="7F1ACE98" w14:textId="7775FC68" w:rsidR="00BE53BA" w:rsidRPr="00BE53BA" w:rsidRDefault="00BE53BA" w:rsidP="00BE53BA">
            <w:pPr>
              <w:pStyle w:val="ad"/>
              <w:spacing w:after="0"/>
              <w:jc w:val="center"/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</w:pP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975DDE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t>2025</w:t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  <w:tbl>
            <w:tblPr>
              <w:tblStyle w:val="ae"/>
              <w:tblW w:w="5000" w:type="pct"/>
              <w:jc w:val="center"/>
              <w:tblBorders>
                <w:insideV w:val="single" w:sz="4" w:space="0" w:color="auto"/>
              </w:tblBorders>
              <w:tblCellMar>
                <w:top w:w="57" w:type="dxa"/>
                <w:left w:w="113" w:type="dxa"/>
                <w:bottom w:w="57" w:type="dxa"/>
                <w:right w:w="113" w:type="dxa"/>
              </w:tblCellMar>
              <w:tblLook w:val="04A0" w:firstRow="1" w:lastRow="0" w:firstColumn="1" w:lastColumn="0" w:noHBand="0" w:noVBand="1"/>
            </w:tblPr>
            <w:tblGrid>
              <w:gridCol w:w="1852"/>
              <w:gridCol w:w="1852"/>
              <w:gridCol w:w="1851"/>
            </w:tblGrid>
            <w:tr w:rsidR="00BE53BA" w:rsidRPr="001200E5" w14:paraId="0A91F449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  <w:shd w:val="clear" w:color="auto" w:fill="FFFFFF" w:themeFill="background1"/>
                </w:tcPr>
                <w:p w14:paraId="4274A0DE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Январь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1F259436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F4C4409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BDAC98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37181E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4924B2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B58BEE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6A15BB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47478E29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19CA42E4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FB3A2DF" w14:textId="140DDE6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97C3B40" w14:textId="3055564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DF9D201" w14:textId="161219B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3FA3C58" w14:textId="579B90B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1E9B67E" w14:textId="7369A72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E0AADED" w14:textId="4301E30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ABF591A" w14:textId="206BA95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866219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F74F5D2" w14:textId="38D336F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507870E" w14:textId="552CE5E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CD4F109" w14:textId="5FB4C49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02FD504" w14:textId="2A73CCB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60BBFC3" w14:textId="5F53E49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BC8765A" w14:textId="2F5BDBE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47144B9" w14:textId="01BF963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40AC00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12329B2" w14:textId="5862F81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D035FF7" w14:textId="0934E50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5855974" w14:textId="4AEF239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7C57EFF" w14:textId="371455A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EA5DDE5" w14:textId="1C45D1C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C3E6B31" w14:textId="7476386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1A2F7D6" w14:textId="119D4D4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155A62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B76C7E7" w14:textId="7D8CCCC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6DFDB90" w14:textId="110D785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4F6D37E" w14:textId="31B18AE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C1C5ABF" w14:textId="6BBC6CE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6D22049" w14:textId="67CEB60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62D749F" w14:textId="1872DB5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8DFEB61" w14:textId="25EA9D7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49A4A4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DD31B2D" w14:textId="4AE97A6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6C6695C" w14:textId="630C8A2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4C4CA5B" w14:textId="74D2705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C940063" w14:textId="7E0194B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4DFD56C" w14:textId="1E378DD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A0B42AA" w14:textId="1947519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D09309A" w14:textId="0CE0348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5C8F46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E215B51" w14:textId="4DC737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0B9091D" w14:textId="5ED35CA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9FA3C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85C02D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CE67069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F7358B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71F45E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6954CC36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752B27AE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Февраль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19282040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39E25E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521447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4C8DD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BEAD15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A6ECF9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181E1EB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568DCE1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09994D6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369ED33" w14:textId="0DBE869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01BD8EFB" w14:textId="77C76A5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022D14E" w14:textId="022FCF9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2C477ED" w14:textId="15DF1AB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639A0BB" w14:textId="265735C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5BD7F368" w14:textId="69E3F41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06A1D5F2" w14:textId="5337BAB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1C230E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93A3902" w14:textId="2054983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9A9F977" w14:textId="747B4E8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8D407BE" w14:textId="71F21B9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93A0918" w14:textId="7F28211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27BCE56" w14:textId="76F2122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2A79362" w14:textId="675DCC3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1CDDDC9" w14:textId="5B6AF72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B8D41A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1DBC3D3" w14:textId="55CD97B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6F43351" w14:textId="4C4E4D8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619712" w14:textId="6E9D09E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7ED75EA" w14:textId="7426097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BD16CE4" w14:textId="26DB90C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C4B73B2" w14:textId="61DBA4C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5A239B8" w14:textId="53E8779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002E72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51D7107" w14:textId="16AF79B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585D197" w14:textId="26988DE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9C6629A" w14:textId="2A0E3BD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AC17221" w14:textId="2FE1258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A444112" w14:textId="2FAB330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781044A" w14:textId="4F3B489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B8E5FED" w14:textId="02A89D3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7333C94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A6ABE1F" w14:textId="372D139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C0CAE3D" w14:textId="62AF987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D85211E" w14:textId="115FB97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7545643" w14:textId="280EA8D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97E246E" w14:textId="50BA9FE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7484C80" w14:textId="41362D0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BABC1B6" w14:textId="50ED54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155BF6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3A7F553" w14:textId="5DDB677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D7B38C9" w14:textId="4783FC0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!A12 Is Not In Table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B3E4360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EAB70D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216014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13C4B79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12847C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319CE222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6A9BF4A9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Март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36F52DA1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C05EE1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A8B6AA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8860F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7FCAFB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3ED93A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4C45A8B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276709F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4B19E98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6E45379" w14:textId="547D746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0634EEE" w14:textId="2629E2A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CD7D19B" w14:textId="4BB51F7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E911CA6" w14:textId="2464666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004D12B" w14:textId="3AF760E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23D90F54" w14:textId="432C52D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92DBF8A" w14:textId="39615D9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6E94C1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C218696" w14:textId="0DF12D7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D350374" w14:textId="7C86BA7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5D2669D" w14:textId="69BE2A0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3B7570D" w14:textId="47B8976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B93422B" w14:textId="730DE5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B5E7184" w14:textId="4393BF8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135C592" w14:textId="66FA2FA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819065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F196807" w14:textId="250E25A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CB87B34" w14:textId="4E1B644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C5B6F9B" w14:textId="725AF21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AD54E7F" w14:textId="7401A3D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4313906" w14:textId="40DF4A1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F6581AF" w14:textId="47805D8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42CDCA3" w14:textId="4E12A05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A31CAE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3145EF8" w14:textId="5905815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F8C0825" w14:textId="0F84B1C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A2121D3" w14:textId="7AAA4A1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41B5FD7" w14:textId="3041013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93879D3" w14:textId="0E49151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6A64867" w14:textId="57607C4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4346C76" w14:textId="213F2D8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47073A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342BAB1" w14:textId="5DBCE18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200F4FD" w14:textId="7BC0C8A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9C35BD6" w14:textId="754894C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6A6F6FC" w14:textId="3AA1AF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E5DFE03" w14:textId="26524B8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6E6721C" w14:textId="784AF7B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1B47EC7" w14:textId="0150D80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24CB03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910D171" w14:textId="27934B9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53F8989" w14:textId="713500C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18C0A0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46AD19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0F87105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6147F64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B681079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43115260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BE53BA" w:rsidRPr="001200E5" w14:paraId="120BC6E9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  <w:shd w:val="clear" w:color="auto" w:fill="FFFFFF" w:themeFill="background1"/>
                </w:tcPr>
                <w:p w14:paraId="1C554BF8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Апрель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284EC715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502C7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1C6434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10765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898457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ACBA1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516D085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5EE5933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33FE34B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1383962" w14:textId="26571B0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4FE4CC1" w14:textId="01997D8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AD34E2B" w14:textId="7EE2CB7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76AC175" w14:textId="4038892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58C6677" w14:textId="50E0D81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2643CF94" w14:textId="59FA605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27F2D6C" w14:textId="35F5C3F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5D666B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A3A32D1" w14:textId="1524E04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5BC54F0" w14:textId="74C2EFE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513734D" w14:textId="57C1F89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63B0AF7" w14:textId="6B2976F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2209633" w14:textId="39A34D1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72EEEA8" w14:textId="7500A88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E866B7D" w14:textId="0B67391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C91675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D2E4454" w14:textId="1216FFE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30034EA" w14:textId="5FCEBA3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9FACC26" w14:textId="3D7549A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576B129" w14:textId="3F3B9DC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5774631" w14:textId="7844D8F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BCC8689" w14:textId="441C354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0523394" w14:textId="6535287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0A7BDB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413665BF" w14:textId="04222D1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EEA34DD" w14:textId="5BDCB0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9FAF260" w14:textId="2E0D744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B3142E4" w14:textId="387D3F3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BDFDB86" w14:textId="0838B2F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5F59472" w14:textId="5BCE49E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94CC17D" w14:textId="687CB91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450ECF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E25DF22" w14:textId="19B28CF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DEE0A65" w14:textId="6C401EA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011A5DF" w14:textId="779D346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0154C7B" w14:textId="489A57A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C23D6CF" w14:textId="1D491E2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5F4B205" w14:textId="048AF6F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75E362C" w14:textId="68DBF5F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0F03F8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FA03F75" w14:textId="295EA65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AF6961" w14:textId="20E811A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6AB46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598EC74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6B3E7C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ED045C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71237B7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3BC1BB91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124572E2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Май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27117332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D550D5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2ED6FC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9E6602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604058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355A0F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70D7DD9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BA1BE6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043648D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37D047A" w14:textId="4A4BBCB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E21A8D1" w14:textId="48D5BED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C56345C" w14:textId="5918673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223B6D8" w14:textId="7BDD1B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F2A3509" w14:textId="31DCFFD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1419FCC" w14:textId="4AFA95F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D9BFC99" w14:textId="3407E10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3F9C9D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195DA24" w14:textId="0FAEB22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CDE7616" w14:textId="75BCCA6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D65101E" w14:textId="401CD61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9283ED8" w14:textId="306F58A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7FFA62E" w14:textId="02320C9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5971803" w14:textId="3C5F00A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0811B1C" w14:textId="014ED6C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4E9799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0C19160" w14:textId="0EF096C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CF30044" w14:textId="33F7CD5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5E1C3A" w14:textId="0A5AA64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26DA9A6" w14:textId="2EC046A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4121135" w14:textId="669CDFA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42AF82B" w14:textId="61BE8A0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F7F6242" w14:textId="506EFA1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F54878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BEB246D" w14:textId="4DC9B05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6E11967" w14:textId="0AB26AA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49859EA" w14:textId="25BCB99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3BE2326" w14:textId="0FDE9E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0574B0A" w14:textId="7AEC870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FE67721" w14:textId="4491588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775052E" w14:textId="046A2B1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788F7B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8E053BC" w14:textId="2658EE0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0F91948" w14:textId="41C5ECA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4BABA9" w14:textId="6C95672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053755" w14:textId="45DDCC7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4286F8D" w14:textId="32D014A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E4C4C7E" w14:textId="4FBB2F6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01F3034" w14:textId="675E556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A52494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C94ADA8" w14:textId="6BAC441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ED6CF03" w14:textId="40297B2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1D07CC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64FE490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200555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1D682B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D622C81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01D1D860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6A669B76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Июнь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30E7AF1F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D66EDB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0BB3D6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A2F9F3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FFBD22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AB90AF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17E66A9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D93F9E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7CDB86E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33610C1" w14:textId="57CDD61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0C2D8373" w14:textId="60A554E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9188341" w14:textId="4A4FFED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C704275" w14:textId="3934FFD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09B26749" w14:textId="21C3F82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C311AC3" w14:textId="5788B21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22DC6A02" w14:textId="23F1F19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3F8D48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CD3EE6B" w14:textId="6D55C73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96E3AE4" w14:textId="54CF9E2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4D60343" w14:textId="5DDD229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147F14A" w14:textId="67711D0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0007675" w14:textId="4F420D0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CCD206D" w14:textId="132DD8E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461B8BD" w14:textId="2D2BB26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860C71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BFEC6F0" w14:textId="53DD132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822DB5A" w14:textId="0865556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C45D067" w14:textId="541FE64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D58EEE8" w14:textId="499E5BA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7D24546" w14:textId="56F73DA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8B8662C" w14:textId="7368A8E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534745D" w14:textId="27E85F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D99D1F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3C36745" w14:textId="0DFFDC4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A5DA3B4" w14:textId="75A267F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55DD781" w14:textId="30907B5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C2142A9" w14:textId="5CDE6C6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3071C38" w14:textId="04826F2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2D26D7B" w14:textId="3844A92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DBED90D" w14:textId="4F19AFF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C866E6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118CF84" w14:textId="3E5EF64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FDDCC2D" w14:textId="29C6C4A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AEEB04B" w14:textId="3C2723B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1EDEDD5" w14:textId="0D4F1AC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FC9F440" w14:textId="7A75D4F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ABF5FE" w14:textId="35A7FA7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D08FAB2" w14:textId="6EE9B1B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2140F8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C4578D9" w14:textId="77C0C85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039EF1B" w14:textId="5DBCB51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996A33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3006EF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2ADC87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FF0ECD9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8BB3CB0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76A42426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BE53BA" w:rsidRPr="001200E5" w14:paraId="16BC2A84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</w:tcPr>
                <w:p w14:paraId="68DA8AEB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Июль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37AFAF28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310550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499D5F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CB22CF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A73B71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444433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49D2E4CD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AA06E2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0E537B7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9DF6034" w14:textId="3CA9C6A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97AA074" w14:textId="6B5427B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06A5BC2" w14:textId="5B4E2BD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B4EDE3D" w14:textId="1E19C9D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BB0D647" w14:textId="71D2F1C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6A192F0B" w14:textId="0A40601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632E9D40" w14:textId="097DC93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9B10C4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3B353B3" w14:textId="3C6CBAC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19ED5F8" w14:textId="42647C4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58339B3" w14:textId="379AC88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649611E" w14:textId="24C7B1C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81FA014" w14:textId="3F9F638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04CF37C" w14:textId="08A1515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325BC2E" w14:textId="359415B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8D4AF9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830B1EC" w14:textId="7D6665B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F267210" w14:textId="480F9D0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0F2CD05" w14:textId="5D3586A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DB0005F" w14:textId="5CD925B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40B2843" w14:textId="6261633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B144D9D" w14:textId="3890A40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4F22726" w14:textId="3B116B8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179C97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26175C6" w14:textId="5B564E6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FEFE3B4" w14:textId="73D29AB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0FF41C3" w14:textId="479B376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B8AB9B9" w14:textId="791541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403A6A0" w14:textId="03B157E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B1C3FB5" w14:textId="374A5B3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C4FF10" w14:textId="701F5C2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43A1BB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8331DCB" w14:textId="2CDBD05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C0AD1E3" w14:textId="6FC3242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6229C7A" w14:textId="08F8406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8D9B1D6" w14:textId="3BA8DD2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2883D73" w14:textId="4307745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FAA5566" w14:textId="5F76D3D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49ADDC1" w14:textId="19A897A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FB0A58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4452253" w14:textId="153F77F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B42BFDD" w14:textId="273DD53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AC768D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0DB4A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BD76AF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2305855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3B9885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56CA4AA3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299E23F6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Август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68E42FC1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2D6588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40FFE4D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49BAB1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2FF400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548795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0863604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6770AE8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780199B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5090098" w14:textId="492D65F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56875E7" w14:textId="3913C0A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37FD89C" w14:textId="2D0F25C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AA5D3A1" w14:textId="609F972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06B4A41A" w14:textId="7CAE925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5B084067" w14:textId="7A592CA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669B89C8" w14:textId="43406FC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E4E6422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073F0ED" w14:textId="69CDA88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AEEAB4F" w14:textId="51F96CE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12ECF3E" w14:textId="00EACA7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BD13353" w14:textId="38A3C9C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3AABAAA" w14:textId="10AC5BD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7C7D87D" w14:textId="4539B5F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8C8E6E3" w14:textId="41E9D5B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D6399A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0646C1B" w14:textId="32536F1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794161C" w14:textId="5A5E07C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72102E5" w14:textId="000645E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878D30C" w14:textId="41DF616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E45549E" w14:textId="30190C3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4CC0266" w14:textId="260B40F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184C418" w14:textId="518A8B8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88EA70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10B23DD" w14:textId="7CC908C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36BC0F6" w14:textId="4981387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7D65184" w14:textId="752217C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4021EFA" w14:textId="107F2C5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06B377B" w14:textId="72067E3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C3C61A4" w14:textId="57BD470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37AC971" w14:textId="459CD03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980BFB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43A9989F" w14:textId="57313F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C50DBA2" w14:textId="7097C19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506C7D2" w14:textId="55E5ED9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02C8155" w14:textId="0838A46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66A5CA5" w14:textId="677B020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970D35A" w14:textId="21BB00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868DA05" w14:textId="04DDA7B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2AA9F8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B48B244" w14:textId="0E883E3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EEBB73E" w14:textId="432178F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3E18584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DCBD11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F20A19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E4EA7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6039651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66B6F2DB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138F9C39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Сентябрь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58ADD891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768E6F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E71444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A56557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D1A0DCD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B903B3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73C098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546D03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1BC29ADA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05A1AAE" w14:textId="205201D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BBE3D2F" w14:textId="6B01FAF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C3E01DA" w14:textId="5620356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1D9D080" w14:textId="5202108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C20A334" w14:textId="06D95E8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6B21E086" w14:textId="0D10337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0DAF5E55" w14:textId="32F40F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2B0F78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3BB6AF9" w14:textId="2FCBB65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8039AC4" w14:textId="0D4BBC8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D550F8B" w14:textId="2247A75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3422622" w14:textId="203DE97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BBDA9A3" w14:textId="0A19612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621B066" w14:textId="5A50E29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791F43" w14:textId="52F1728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F4324B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A14B3A3" w14:textId="537935A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73C3387" w14:textId="0440AA9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B91AE8A" w14:textId="204405D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EE1BE91" w14:textId="5E805DC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558CA18" w14:textId="50FBA4D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A4DD9A8" w14:textId="57AC1D1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7A3BAD5" w14:textId="13F9DD4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C23698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DE4682F" w14:textId="249A227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E7D9588" w14:textId="50C223E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2DE8708" w14:textId="76419DB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DEF04DE" w14:textId="5107414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59A6CA5" w14:textId="548649D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046F864" w14:textId="4E91429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DB3F74E" w14:textId="6222398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DB69CC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593C24B" w14:textId="7A54424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091B341" w14:textId="423C05E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0968FC5" w14:textId="2815272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B16332A" w14:textId="31B00A9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DB58762" w14:textId="43C4FDB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8178C1F" w14:textId="50A4F43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A677314" w14:textId="427D309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367BE4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1AA832C" w14:textId="4C159FD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576FDE3" w14:textId="52BFE2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0F6AB35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212DD81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8C8821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F349417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F21EC00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3DFC6504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BE53BA" w:rsidRPr="001200E5" w14:paraId="7383EDD4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</w:tcPr>
                <w:p w14:paraId="4BB7B82F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Октябрь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1844E0C2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221BFA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3C389E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F8DF08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35253A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860D06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45275D2D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122E60D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26402AA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256F3A1C" w14:textId="258F7C9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7151086" w14:textId="0E911AB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E27C20A" w14:textId="19D29BF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64BDFEA" w14:textId="3C4851A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7D9C528" w14:textId="5898118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786D95BA" w14:textId="381E6CE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F15E6B3" w14:textId="3D23D65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8E735B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6B24442" w14:textId="521A86C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FF152CB" w14:textId="05912B0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8022623" w14:textId="033B9DD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57DF83D" w14:textId="7FB31E9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CA908BD" w14:textId="4F5FC51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BC10690" w14:textId="36D16FA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7259C39" w14:textId="7D3B9D9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C1FF54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9045C76" w14:textId="3570AEE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75BF083" w14:textId="6D098C1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D269CAB" w14:textId="5A9AEC0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D55261D" w14:textId="26A1893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6A3DFC9" w14:textId="3F1F5EB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7CCCCCE" w14:textId="59F523E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6D9C9CF" w14:textId="3D0BE08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281C12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11147A3" w14:textId="5F3DA92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EF5FD72" w14:textId="31D9176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E08F853" w14:textId="2C4D432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92B4FEF" w14:textId="1004001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DA65E1C" w14:textId="4E3B945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27553A8" w14:textId="43847C0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A1714B3" w14:textId="318D4D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6BF6EF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6DB38B4" w14:textId="4BA318A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31B14D4" w14:textId="39FE65B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0FACEC7" w14:textId="22108DC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0DB5FE5" w14:textId="4C123C8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AFA7F1F" w14:textId="28DF1EB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6EBCB89" w14:textId="36864AF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EEC3523" w14:textId="7310489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65AC38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9118946" w14:textId="63280D6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0CC001A" w14:textId="5356171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D2C855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005292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108F037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EF40F6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4010649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530C2E45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1557DC32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Ноябрь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47EA5F3E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6A7167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314FAA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6E1312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826DC5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5DFBA2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42F5BED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68A61E6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5A02387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5549BFA" w14:textId="0E574C9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9F0801E" w14:textId="12633D2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A6FBE83" w14:textId="1C835EE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BEC8998" w14:textId="151560B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C677C89" w14:textId="549A714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9217866" w14:textId="1991DEF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414B8CB" w14:textId="2703985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5E18B0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23DC6E3" w14:textId="02ADEC1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703C423" w14:textId="10F008D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6884C1B" w14:textId="7BA10C5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5DC7608" w14:textId="204D2A0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A90307" w14:textId="21B7676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FE5C928" w14:textId="7E1681E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D62E469" w14:textId="5FE10BE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6DEE8C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89F6130" w14:textId="3ED6655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5603984" w14:textId="227F99C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78B56F1" w14:textId="5DF750B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7933B28" w14:textId="674F59F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651650B" w14:textId="1C88E6B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B9E25F8" w14:textId="714752D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D23862B" w14:textId="03C4D3A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DDB0AB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093F261" w14:textId="63C248E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6C64AE7" w14:textId="6C7D7C3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0346DB1" w14:textId="733F3A4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660D6BF" w14:textId="7C28E3D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C1B471D" w14:textId="287E9FB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D83E254" w14:textId="5135F05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78E6C3C" w14:textId="5EFA7AC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ADFD3F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7371546" w14:textId="21043EB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73815DE" w14:textId="3CBF75F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DABADA7" w14:textId="5E0AE8E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E31CEDC" w14:textId="4816540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7D9BD0A" w14:textId="1A34D6C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73610C9" w14:textId="57D30BF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02EB4ED" w14:textId="62C6DFC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FC594B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7D4A6B0" w14:textId="6EF9B9B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40BB20A" w14:textId="344215B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FB9E61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9BD3D5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BE676BD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366057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BED0AD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49E67284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28C4037A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Декабрь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332FBDDE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C62AC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763C46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972481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043517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1990DA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27AD592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4041B0FD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6A51092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993ACF6" w14:textId="1701438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15F45DD" w14:textId="4C4D475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F0809B8" w14:textId="538AD20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269E142" w14:textId="2382ACD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2F3A646" w14:textId="0519944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383EAAAA" w14:textId="353FEE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5726106D" w14:textId="53AC94D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F9E9B94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41D9EC8C" w14:textId="1210F03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0549199" w14:textId="5787A93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7627326" w14:textId="3D6E973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6E8471C" w14:textId="3DC900C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7FCA988" w14:textId="51DE2FA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3008E43" w14:textId="680C0EE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75E8198" w14:textId="12B687F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B870EF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2C3642A" w14:textId="68ECF1A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CE69292" w14:textId="282C864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491D9C9" w14:textId="3D3973B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A5CB97A" w14:textId="3347BA5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24465C6" w14:textId="74C1AE6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501185A" w14:textId="3F4B8FB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60FE9BF" w14:textId="2420B59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3D21874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7550321" w14:textId="7257F67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365B8DE" w14:textId="3E57288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071F91C" w14:textId="58875AE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F6E868E" w14:textId="3F341CC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E2CD832" w14:textId="38F2D9D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96EAB23" w14:textId="3CCB21D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5A847AA" w14:textId="0786D1A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B707F3A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E00EFDC" w14:textId="5C55DCA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4FE9CF8" w14:textId="47AB627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6D8ABF6" w14:textId="6034F25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149DC59" w14:textId="0766EFC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9973653" w14:textId="3D80BA9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90BC885" w14:textId="5BC5138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4188343" w14:textId="1919DEC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399D5B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5CD9E67" w14:textId="26A3BF3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C429017" w14:textId="4E3FCAB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09E7E7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B65CF2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BC9E39D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B2DD7F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8C25DE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2FA8A30D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</w:tbl>
          <w:p w14:paraId="1A5B6E03" w14:textId="2CC03F92" w:rsidR="00301429" w:rsidRPr="001200E5" w:rsidRDefault="00301429" w:rsidP="001200E5">
            <w:pPr>
              <w:pStyle w:val="ad"/>
              <w:spacing w:after="0"/>
              <w:jc w:val="center"/>
              <w:rPr>
                <w:rFonts w:ascii="Arial Narrow" w:hAnsi="Arial Narrow" w:cs="Arial"/>
                <w:noProof/>
                <w:color w:val="auto"/>
                <w:sz w:val="12"/>
                <w:szCs w:val="12"/>
              </w:rPr>
            </w:pPr>
          </w:p>
        </w:tc>
        <w:tc>
          <w:tcPr>
            <w:tcW w:w="2500" w:type="pct"/>
            <w:vAlign w:val="center"/>
          </w:tcPr>
          <w:p w14:paraId="76C5990A" w14:textId="2731ADE7" w:rsidR="00301429" w:rsidRPr="00BE53BA" w:rsidRDefault="00301429" w:rsidP="001200E5">
            <w:pPr>
              <w:pStyle w:val="ad"/>
              <w:spacing w:after="0"/>
              <w:jc w:val="center"/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</w:pP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975DDE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t>2025</w:t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  <w:tbl>
            <w:tblPr>
              <w:tblStyle w:val="ae"/>
              <w:tblW w:w="5000" w:type="pct"/>
              <w:jc w:val="center"/>
              <w:tblBorders>
                <w:insideV w:val="single" w:sz="4" w:space="0" w:color="auto"/>
              </w:tblBorders>
              <w:tblCellMar>
                <w:top w:w="57" w:type="dxa"/>
                <w:left w:w="113" w:type="dxa"/>
                <w:bottom w:w="57" w:type="dxa"/>
                <w:right w:w="113" w:type="dxa"/>
              </w:tblCellMar>
              <w:tblLook w:val="04A0" w:firstRow="1" w:lastRow="0" w:firstColumn="1" w:lastColumn="0" w:noHBand="0" w:noVBand="1"/>
            </w:tblPr>
            <w:tblGrid>
              <w:gridCol w:w="1852"/>
              <w:gridCol w:w="1852"/>
              <w:gridCol w:w="1851"/>
            </w:tblGrid>
            <w:tr w:rsidR="00301429" w:rsidRPr="001200E5" w14:paraId="6FA0F226" w14:textId="77777777" w:rsidTr="00BE53BA">
              <w:trPr>
                <w:trHeight w:val="1701"/>
                <w:jc w:val="center"/>
              </w:trPr>
              <w:tc>
                <w:tcPr>
                  <w:tcW w:w="1667" w:type="pct"/>
                  <w:shd w:val="clear" w:color="auto" w:fill="FFFFFF" w:themeFill="background1"/>
                </w:tcPr>
                <w:p w14:paraId="158D0E18" w14:textId="77777777" w:rsidR="00301429" w:rsidRPr="001200E5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Январь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6EC4B246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F627320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EE78C9B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40A0B6B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0650467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E66B90F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45D665E4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4D0FB5F7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4EC4833A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AF816B4" w14:textId="2FC0938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A8BA0D3" w14:textId="1D816CC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9A5A9A7" w14:textId="267BF12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36A2DD5" w14:textId="3715524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B6D06C5" w14:textId="4314EEE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0A9647E" w14:textId="77584F8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2D812711" w14:textId="426105E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35A42D24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3EB2FEB" w14:textId="6C2D1B4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09A4122" w14:textId="4898F07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8C18B5E" w14:textId="0A0C8A9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40C8311" w14:textId="61CE0C8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0D0EED" w14:textId="173F305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3025538" w14:textId="2C5109C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B8C04E2" w14:textId="0CA0141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61A1C88D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6648C27" w14:textId="3048025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A61985A" w14:textId="033423B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D1E62A0" w14:textId="6728B0A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1BA7B39" w14:textId="150424C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A163784" w14:textId="25D8316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15C7587" w14:textId="7314118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315AD30" w14:textId="276B1CC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302E6C16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697B951" w14:textId="6190B8D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5AD2813" w14:textId="7E00810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EE73DF6" w14:textId="23ADE6E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840F723" w14:textId="028FED0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55BB6E" w14:textId="084B90C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70429E8" w14:textId="27D9525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5C84C93" w14:textId="1847E3C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3D092015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FF542CF" w14:textId="1230074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F10EF97" w14:textId="27D9512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7C45F61" w14:textId="2FEF3AD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38BD8E4" w14:textId="61C7A2D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70C75B3" w14:textId="61FD911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40C29D1" w14:textId="7DBF810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1AD364F" w14:textId="392C4C7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2E270E90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220A5FD" w14:textId="0BAEF8C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98CA503" w14:textId="3831201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3A35696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C3D5A96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8C8F8C5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0FC73F5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FF96867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2B66674E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1295EFA2" w14:textId="77777777" w:rsidR="00301429" w:rsidRPr="001200E5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Февраль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4A0280D6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D16DA98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0CCAA4D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6ADFE7A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C085222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643A496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C0DFE35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3FDE30CA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6B306A05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D156835" w14:textId="5BBCDF4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94BAAA0" w14:textId="40C5D23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06DD68C9" w14:textId="10B4F83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709A462" w14:textId="187ED8E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7F43ABD" w14:textId="3326CA5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7F7E374D" w14:textId="1AFEC4F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281C9297" w14:textId="16CDB4A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0B37A15B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B602060" w14:textId="1F11CDE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C6E5B4" w14:textId="1D88E71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6671AA1" w14:textId="658CD76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C759696" w14:textId="6E59BEC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61EDB52" w14:textId="1880506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8D0C91C" w14:textId="2D32F00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CBFF571" w14:textId="46BA375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5E6B7C30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035E776" w14:textId="73F71FC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EFD9E0A" w14:textId="23B3DE4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2A4CF5B" w14:textId="07B0D88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7B3BB36" w14:textId="2B976BD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521E8B3" w14:textId="3083648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0E8EBF4" w14:textId="34C6B49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2B0A9B6" w14:textId="0F6BD71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53A363D3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C882BCE" w14:textId="07FD841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F056D07" w14:textId="6C6EE9B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E3494A9" w14:textId="514F227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237FFA0" w14:textId="3C8373A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95643A4" w14:textId="1863CC1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D6DABFE" w14:textId="61286FE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36C0FB5" w14:textId="69570ED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71D549AB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E398406" w14:textId="582CFEC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F8AA303" w14:textId="5C6B1B2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49C72D8" w14:textId="70E13C0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0EEB09F" w14:textId="54E9D4D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FFA89AC" w14:textId="775BDF8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9805104" w14:textId="70CDA66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AB0F5DE" w14:textId="16D5B48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071FB278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E78276C" w14:textId="7634E23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28D2F48" w14:textId="1271908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!A12 Is Not In Table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D5B96D9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DB6FDCB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0332200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4AC17E4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91D6104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660E5B2A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4FCC5597" w14:textId="77777777" w:rsidR="00301429" w:rsidRPr="001200E5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Март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1752DFC7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CFC5AF1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839CEA2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CB8D2B9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978F40C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0375F54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4750F3BB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07A31B16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42DF3931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15FA564" w14:textId="0D19D3F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D58CDD6" w14:textId="0204A52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2DD62C8" w14:textId="38CA5B7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2237CE8" w14:textId="104A759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67B997C" w14:textId="5A04236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2EBC15A5" w14:textId="4C6F752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00972E7E" w14:textId="4B871C9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6D2C79E6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8A1E718" w14:textId="2159C5E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62B3DF0" w14:textId="77CB0E7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3F3FF33" w14:textId="7DBF53D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292074B" w14:textId="6E063E5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72E91D3" w14:textId="7E8A460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09D33BA" w14:textId="077CB91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9D64BF3" w14:textId="287BEDB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238AE151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E4D577A" w14:textId="6299EB5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821C4F3" w14:textId="12F6337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28D921E" w14:textId="2E59677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C2B5BB2" w14:textId="4D7E0B2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6698A7E" w14:textId="034597E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9F2BA8B" w14:textId="446A23F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FEB5E3C" w14:textId="142ECBB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10837F4D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F298C6" w14:textId="51A8D3B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2DBAE2E" w14:textId="783AEF3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0B61B23" w14:textId="4EE3D5F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53BF472" w14:textId="2115482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81D6E17" w14:textId="249EF12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C15366E" w14:textId="275F40C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4D5FE24" w14:textId="60AA199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0ED44DD1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FB766BF" w14:textId="2CAA9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9ED6296" w14:textId="08FB789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2EBECFD" w14:textId="6F5084B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EF46E1" w14:textId="6CC5B80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97EFC96" w14:textId="5332E41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7ACBE9D" w14:textId="4F0DB75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91968BF" w14:textId="30E0349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7B93CE37" w14:textId="77777777" w:rsidTr="001200E5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1BA0A05" w14:textId="04E0A04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91F130B" w14:textId="57CB5A7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82A73CE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A9520C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DBD5048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2BD9D4B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48167F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705B0A24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301429" w:rsidRPr="001200E5" w14:paraId="4149559E" w14:textId="77777777" w:rsidTr="00BE53BA">
              <w:trPr>
                <w:trHeight w:val="1701"/>
                <w:jc w:val="center"/>
              </w:trPr>
              <w:tc>
                <w:tcPr>
                  <w:tcW w:w="1667" w:type="pct"/>
                  <w:shd w:val="clear" w:color="auto" w:fill="FFFFFF" w:themeFill="background1"/>
                </w:tcPr>
                <w:p w14:paraId="0C768B60" w14:textId="77777777" w:rsidR="00301429" w:rsidRPr="001200E5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Апрель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75AA88F2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ACDA72F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939096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1EB483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0006B0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0D8CF1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61E4CEE4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21E1FCC3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077D0EA3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2A54B064" w14:textId="531092C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0DFFA534" w14:textId="6AD883C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23716A33" w14:textId="2E30FAC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103E3BE" w14:textId="7D7306B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D44D93A" w14:textId="6EE89A7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754E3A71" w14:textId="0204EFE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5524FFFA" w14:textId="40B9AD9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722D7B05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3A73D82" w14:textId="555E0C9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1EF8A35" w14:textId="41FD8CB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D95CEE5" w14:textId="059C7B4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72F1782" w14:textId="02D2A60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4A5BADA" w14:textId="77E1977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4FE3B4D" w14:textId="55E407A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835C758" w14:textId="18AD938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1F663E3E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5D558EA" w14:textId="13DA692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4C0EAA3" w14:textId="070B88E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7F6630E" w14:textId="6407429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242E308" w14:textId="7783E31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B0C86AB" w14:textId="00FE659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A972304" w14:textId="126000C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3272293" w14:textId="21EF672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58643E54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06E8606" w14:textId="0FC36AD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B18622F" w14:textId="38EB0CC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17B5BED" w14:textId="5749B33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4824513" w14:textId="2691462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4A0C9A9" w14:textId="676F544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765377B" w14:textId="28F83C4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10E306B" w14:textId="0E1BC79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137E2FE1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8B804F8" w14:textId="1AEA563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6A35983" w14:textId="59AFC65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3ADD201" w14:textId="1033E17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E5E3AEA" w14:textId="46D2523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00718F1" w14:textId="0568774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B54D203" w14:textId="4FAC6C3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0096540" w14:textId="159182A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0B4C0A99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AFF863B" w14:textId="0C07038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7CD67D0" w14:textId="7EB50AA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E14836F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403103F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492E8FA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300791E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4333384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7F3F5988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3C5AC153" w14:textId="77777777" w:rsidR="00301429" w:rsidRPr="001200E5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Май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3735EE82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0B75E01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59DFF78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95E4D6C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1CD21BB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593DDE6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64B487A9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CC546B1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01CAF5F8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B0BD4F5" w14:textId="7731ECC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FF58BC6" w14:textId="74721D6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A0023CB" w14:textId="06A7548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269D5C6" w14:textId="344B3F9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13ADB27" w14:textId="4E20EDC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9F65948" w14:textId="5661FC7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ACC1192" w14:textId="14DE2F1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20701C1F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24ADC2C" w14:textId="5881C66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CED5CD9" w14:textId="49273B0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90FF202" w14:textId="009EE55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3C41643" w14:textId="490E4EA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496D285" w14:textId="0BEC837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9170B6A" w14:textId="2B45173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41DA5D8" w14:textId="4ECEE73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25086AB1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7F3A423" w14:textId="17648F0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8EC8225" w14:textId="6DA550B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4499E76" w14:textId="70B6AD5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750C040" w14:textId="207CA8C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FEC379C" w14:textId="21B45E4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41E25C7" w14:textId="4A914BE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39C0F6B" w14:textId="3F98770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3C7E7326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EF1D494" w14:textId="223EC40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E750829" w14:textId="5475CD4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AC6D0EE" w14:textId="41F78ED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84A119B" w14:textId="1AC96A3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C92244C" w14:textId="560A273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D877244" w14:textId="378AB4E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03781E2" w14:textId="56368F2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40B85B10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A144D8C" w14:textId="1649897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7EFDE68" w14:textId="413CFD0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83420DC" w14:textId="28169AE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2DD7308" w14:textId="1A0E7A8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492F550" w14:textId="0C34F2C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4D9DE33" w14:textId="420EB18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52DFFBA" w14:textId="552B81D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154293FA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B8A3C24" w14:textId="6A1C46B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1322E4A" w14:textId="1F893BA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D266E13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659BAA6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B5A5F52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507D801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8F68B16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36338E26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72E127B6" w14:textId="77777777" w:rsidR="00301429" w:rsidRPr="001200E5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Июнь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106899EB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2BD5E23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5D149A4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9030C1D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4F4B857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B508233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1A9FB8E5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C84DEE9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205E9270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7E576DC" w14:textId="0AB822D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90D8906" w14:textId="2744779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74E805F" w14:textId="51F0D5D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99FAA82" w14:textId="74C2964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D5D0995" w14:textId="7C99972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5455021" w14:textId="24FEA55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F1FC1E8" w14:textId="6B7F0E9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40BEBF86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7248C28" w14:textId="7F4254A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021C096" w14:textId="1F9D8D3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9E5FD1B" w14:textId="73610E7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72BBAA4" w14:textId="5A5F182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3A418E4" w14:textId="3F98C8A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95BD1A6" w14:textId="70485A3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2869995" w14:textId="4492EA5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591271F8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0C63BB6" w14:textId="2F61777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FEDB29E" w14:textId="4EEA57D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CEA6131" w14:textId="0D4F661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69F7024" w14:textId="72638E5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D9DD8AA" w14:textId="3DDF0BB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B8DC574" w14:textId="6A6B094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8DCC8DC" w14:textId="4416DD5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720058DE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3AB0CF6" w14:textId="1A64707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41D195A" w14:textId="7B26E63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B625F53" w14:textId="19051F1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7EFAD85" w14:textId="7A3E9E6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0E0B443" w14:textId="2CB5DB8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7704C61" w14:textId="1D6CF74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A2ED723" w14:textId="3B3482F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14E47521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25E1FEE" w14:textId="1F2A4EE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FFBBADD" w14:textId="241BC9B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73C7C1D" w14:textId="155EA70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672377C" w14:textId="585A8E6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6C74673" w14:textId="0839420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5E6584F" w14:textId="75BDD3C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0D6A0D3" w14:textId="17A0A72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4CFF4B17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B6E287D" w14:textId="51D61D3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C141168" w14:textId="1E26ECE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8ECC65B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E826967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C124DD0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54003A6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3D8BE0A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78F099CD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301429" w:rsidRPr="001200E5" w14:paraId="1E299B1E" w14:textId="77777777" w:rsidTr="00BE53BA">
              <w:trPr>
                <w:trHeight w:val="1701"/>
                <w:jc w:val="center"/>
              </w:trPr>
              <w:tc>
                <w:tcPr>
                  <w:tcW w:w="1667" w:type="pct"/>
                </w:tcPr>
                <w:p w14:paraId="356669E3" w14:textId="77777777" w:rsidR="00301429" w:rsidRPr="00BE53BA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Июль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26E2DA9F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4F8FAFD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EC1875D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172D140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CD2759D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0F7017F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6F012978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AA0D39C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5550F8D5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7E9BC28" w14:textId="41A9854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CE445CB" w14:textId="3917181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C562881" w14:textId="2A85FF9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05CB9B4" w14:textId="51E1480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04CE3E5" w14:textId="509CBDD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20CF6FD5" w14:textId="5E287A9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102039A" w14:textId="4970F98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6CC20A5B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E66E949" w14:textId="4BB00E9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D104A31" w14:textId="7C7125E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4FB2E3E" w14:textId="144FC8C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329BE7D" w14:textId="5681FFF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37DA392" w14:textId="017D6DA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F8C992" w14:textId="09C08FE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4599BFD" w14:textId="1241452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28D67039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B142FE7" w14:textId="39E0D9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07EB206" w14:textId="5AB8062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7804276" w14:textId="6E11210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E8257C6" w14:textId="5923345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96E2108" w14:textId="29CDB74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0F606C8" w14:textId="02F05C4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96F2B22" w14:textId="5524E5E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30DE5525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59C0F60" w14:textId="24A076E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F06B975" w14:textId="2B40695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0058058" w14:textId="7C13A9F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E196458" w14:textId="718C0D5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F2B5C88" w14:textId="0FE837F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D89C211" w14:textId="7622867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8E6FF55" w14:textId="61A1F2C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5848DB26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C752A2E" w14:textId="40D4EA0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5E01A54" w14:textId="432F4D4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15EC668" w14:textId="27B272F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BEE5EF8" w14:textId="25D78C7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2BE2C1B" w14:textId="57766E4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4AEE3C0" w14:textId="2C61B13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463EB5C" w14:textId="028AE52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0F226901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E0C1984" w14:textId="6A04FA1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13BDF8E" w14:textId="7EDFF8C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0FC1523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1C3D5A7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0E83DC4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896305E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4CA4768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36230788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78E4C0C6" w14:textId="77777777" w:rsidR="00301429" w:rsidRPr="00BE53BA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Август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5B1515F0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C459FF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9BD8565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6B353F9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8A960F5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4F96740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EFAF0B1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BF0AC76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354F6C0D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2F787C1" w14:textId="20D3BB6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D1FE2B5" w14:textId="17D667B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B4933A9" w14:textId="2A1517C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24FC89D" w14:textId="506BF6F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9D0104A" w14:textId="51F55FC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E0DDE3F" w14:textId="0DC7427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513D7ED" w14:textId="310CCFF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4015EE23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42F0F71B" w14:textId="4FCC563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1448C1E" w14:textId="4BE0643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DC0356A" w14:textId="5B536BF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1CDE72B" w14:textId="1F33B4A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32A374A" w14:textId="2A7D7FE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597BD1E" w14:textId="58F9B96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93EFA52" w14:textId="6C69872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2615A31A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245D8018" w14:textId="68B2754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207E838" w14:textId="3D5BD60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4647B77" w14:textId="0C7FFCF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DE17D3D" w14:textId="3A76341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E8E747C" w14:textId="3A5F358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A17A565" w14:textId="5EA3993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830E032" w14:textId="718E0B0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3F14A333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271ED41E" w14:textId="47D59DE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4BC5B29" w14:textId="281A390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902330D" w14:textId="025678E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46D3690" w14:textId="338FB33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CD31F08" w14:textId="4AA3825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A5A6540" w14:textId="78281C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8EB1F18" w14:textId="6277814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26EFB930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5C5C04F" w14:textId="3B27FBF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E6F55F0" w14:textId="22D131B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040BDB6" w14:textId="02531E6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EBAF409" w14:textId="20B8889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5310676" w14:textId="721E8D0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4D1CD30" w14:textId="5ECC1F6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FB968A1" w14:textId="1733419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664756DB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5A031F7" w14:textId="4675846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DA9AE2A" w14:textId="6563FAB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8B6E80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D1B1E69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46A6A00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1716341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5F9ABF9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59DC02DF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686713C1" w14:textId="77777777" w:rsidR="00301429" w:rsidRPr="00BE53BA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Сентябрь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1182447E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56DBEC9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E3CFF88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523EE6E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E7ECCB3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7FC798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E18E085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B6A2109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49F2CF0B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D8A50AB" w14:textId="3BB8697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E45811E" w14:textId="067E107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B77434C" w14:textId="535327D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95DADED" w14:textId="3F9B2A9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9E6257A" w14:textId="3FCDC27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D38A4FE" w14:textId="49418C2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411E7EC9" w14:textId="38549FB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407E9766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2FDB3AA" w14:textId="55B0C22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9E22BFD" w14:textId="506AF26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4BE81B2" w14:textId="3868B36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B827304" w14:textId="4A44090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68322C4" w14:textId="281B379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D98987" w14:textId="017AEE8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77DCF18" w14:textId="6D2690D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3C82E3A5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382E910" w14:textId="2A02BCE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033EFD0" w14:textId="4F79135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383F912" w14:textId="1E401CD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8F700B4" w14:textId="262926C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6E2D912" w14:textId="12FE26A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7AE8604" w14:textId="64421CD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D5838AB" w14:textId="05623A1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66B1E558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463FD99" w14:textId="7B883B5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B048318" w14:textId="3DBD0FC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725DF26" w14:textId="10DCE7A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2EE8DD3" w14:textId="3E0BF1D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4C38309" w14:textId="257A477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B86D0A1" w14:textId="0ED24FD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DFE7A98" w14:textId="0754DDE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0FD803DC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1B84FC9" w14:textId="6632202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6D9C4A9" w14:textId="63AAFE8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B5A5DCA" w14:textId="0E0DA12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4CCD26B" w14:textId="75B3640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0B12A03" w14:textId="2932BEC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7A59873" w14:textId="50D5EB9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6D621B5" w14:textId="2A5AC73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28CC820C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D18BFFF" w14:textId="126E1A4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98A98DD" w14:textId="13CA666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17409D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81670D8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FF3F5F2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D2F18D6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2D88E00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48A5DD5A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301429" w:rsidRPr="001200E5" w14:paraId="646E9BE0" w14:textId="77777777" w:rsidTr="00BE53BA">
              <w:trPr>
                <w:trHeight w:val="1701"/>
                <w:jc w:val="center"/>
              </w:trPr>
              <w:tc>
                <w:tcPr>
                  <w:tcW w:w="1667" w:type="pct"/>
                </w:tcPr>
                <w:p w14:paraId="3D308412" w14:textId="77777777" w:rsidR="00301429" w:rsidRPr="00BE53BA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Октябрь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5E257285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9478CE5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8F4E551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0E09C7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99D75B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FE7A384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1478B02F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50BBB82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207EFA10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DA741BD" w14:textId="53D0381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491DF4D" w14:textId="5183CFF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B307F8A" w14:textId="0B12232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2E99A0A2" w14:textId="3762560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6B435FA" w14:textId="56B1213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5A878A77" w14:textId="14FB0A8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CD7DE7C" w14:textId="35806FA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56261281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424C086F" w14:textId="2D037FA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9EC753E" w14:textId="3719BFD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F5AD371" w14:textId="16E8089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A6E8312" w14:textId="10763AE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CA72E77" w14:textId="2B6E943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4AE7EC6" w14:textId="39537B9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54228DB" w14:textId="5137A05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48971653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DA0BA81" w14:textId="1F1BA37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A1F9FF5" w14:textId="1D06FC3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A486394" w14:textId="2FD261C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620FBFC" w14:textId="38C6EA1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A6FB681" w14:textId="7ACB93B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AB96967" w14:textId="5F60628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60D5589" w14:textId="047790B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0324C619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74058C6" w14:textId="228F32B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A9A8FFA" w14:textId="7F590F4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69240D1" w14:textId="7412018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3CD40FB" w14:textId="2BA9251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442B9B8" w14:textId="128001E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EDBAE31" w14:textId="6939E6A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CB692A5" w14:textId="028ACB7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30A797CA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4D04DD4" w14:textId="12AB5B4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6467FF5" w14:textId="60D00EB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9A79E7D" w14:textId="130B744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E77FC00" w14:textId="49A88F7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C0B56A2" w14:textId="46228CE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A073507" w14:textId="7C59C1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18A45E2" w14:textId="433719C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0619442A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2876EC10" w14:textId="29C2109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54AF252" w14:textId="5D5AFBE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73F2771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CD8EEA5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9480C8E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C166A8A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30230DD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1258A361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6D807979" w14:textId="77777777" w:rsidR="00301429" w:rsidRPr="00BE53BA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Ноябрь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7FBE0940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4C0FF38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B0BEAED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3404903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43DB36F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E197DC5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2FAD43F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BAD3B05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2F54BBC7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875E5AB" w14:textId="30D871F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DF8B00F" w14:textId="1866120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886E83E" w14:textId="3DE2943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A888697" w14:textId="16BD6B9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2A01032" w14:textId="613FB8B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19A10A0" w14:textId="7A33D8E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E7CA864" w14:textId="51DF912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1141C044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0B484A7" w14:textId="2F2F5EC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851DFD3" w14:textId="05555FE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8045D5F" w14:textId="734150B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A7ED66F" w14:textId="5DD4872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EF540C2" w14:textId="04F4DA1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1C2238D" w14:textId="18C9C18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FDAA03A" w14:textId="4356533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71FE6D14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279B976" w14:textId="2146DFA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2CCA5A8" w14:textId="6746139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FFBE3F0" w14:textId="660BA25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D645A16" w14:textId="3F5D9BE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DE0C70B" w14:textId="6675B47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340F505" w14:textId="09ECDFB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E049CC0" w14:textId="1001C51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4488B62C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8AB97B8" w14:textId="1589B00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9E846A1" w14:textId="4627C15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EEA980E" w14:textId="49CB44B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8D83DCE" w14:textId="287F0E7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AC7F72E" w14:textId="0038372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4627666" w14:textId="4786E71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0652D55" w14:textId="7561F2F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6D8FD044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BC19AD7" w14:textId="2F7A1A8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D5DFEB3" w14:textId="6119EF1D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A00F5A3" w14:textId="6BE9AE5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1DC5B8A" w14:textId="3DB7572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DB07135" w14:textId="7A68CBA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4F3E150" w14:textId="5DBC55FF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B17727C" w14:textId="11D1269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21C91877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135BD02" w14:textId="2F1E195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5A0DCC1" w14:textId="5F0948F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741A896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CED5F7B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974B51E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D552C06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78699DB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3ABC3FA8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62E2F33C" w14:textId="77777777" w:rsidR="00301429" w:rsidRPr="00BE53BA" w:rsidRDefault="00301429" w:rsidP="001200E5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Декабрь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301429" w:rsidRPr="001200E5" w14:paraId="3740803C" w14:textId="77777777" w:rsidTr="00BE53BA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79A3185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16A844C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E622E4D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7971FE1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AEE7C1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FFDE267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49E37D08" w14:textId="77777777" w:rsidR="00301429" w:rsidRPr="00BE53BA" w:rsidRDefault="00301429" w:rsidP="001200E5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301429" w:rsidRPr="001200E5" w14:paraId="7425851C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0845FF4" w14:textId="1D4C05F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161EB88" w14:textId="516D9C7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4959CB9" w14:textId="0E6A78B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AAA104A" w14:textId="405745BC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93FD1BA" w14:textId="70CEF6F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205DCD86" w14:textId="5EE4573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49A25862" w14:textId="1DD8CE9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7301209B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E707762" w14:textId="53CB4A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BA0E051" w14:textId="1965919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5CA449E" w14:textId="643B305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BB715EC" w14:textId="0558B1F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9D0E53C" w14:textId="08959B1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DF71B37" w14:textId="535E750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BDC06E3" w14:textId="0C752CE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38C18E90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D4CDB1D" w14:textId="76957C9B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87EA44D" w14:textId="5282705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D7203BB" w14:textId="6E32068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A05C3AB" w14:textId="4E8ED67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A3073CC" w14:textId="38A78252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FD762E7" w14:textId="523CE39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4FA1341" w14:textId="7AE27A9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0852E0F1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486FE28" w14:textId="4C3EE24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9D1282F" w14:textId="6519766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7FF8364" w14:textId="4FC46820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06077F5" w14:textId="4995D94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FE6C9AC" w14:textId="69445143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3D392E3" w14:textId="6325046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6B712A4" w14:textId="4D5A341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5FBC5E17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E8C3C57" w14:textId="514A509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4F3B7B1" w14:textId="60A44271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4DAABEF" w14:textId="26EED6A5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402D73A" w14:textId="632CB686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C079905" w14:textId="71F25CA8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B268F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A86438F" w14:textId="04069F7A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BDAB0C6" w14:textId="5E706339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301429" w:rsidRPr="001200E5" w14:paraId="6279A150" w14:textId="77777777" w:rsidTr="00BE53BA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872811B" w14:textId="248F019E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BCFC01A" w14:textId="5CB133C4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C097060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128DEEE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7FD11F3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2A667AD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4E4395E" w14:textId="77777777" w:rsidR="00301429" w:rsidRPr="00BE53BA" w:rsidRDefault="00301429" w:rsidP="001200E5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6F2E75EB" w14:textId="77777777" w:rsidR="00301429" w:rsidRPr="001200E5" w:rsidRDefault="00301429" w:rsidP="001200E5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</w:tbl>
          <w:p w14:paraId="29C18C0F" w14:textId="77777777" w:rsidR="00301429" w:rsidRPr="001200E5" w:rsidRDefault="00301429" w:rsidP="001200E5">
            <w:pPr>
              <w:pStyle w:val="ad"/>
              <w:spacing w:after="0"/>
              <w:jc w:val="center"/>
              <w:rPr>
                <w:rFonts w:ascii="Arial Narrow" w:hAnsi="Arial Narrow" w:cs="Arial"/>
                <w:noProof/>
                <w:color w:val="auto"/>
                <w:sz w:val="12"/>
                <w:szCs w:val="12"/>
                <w:lang w:val="en-US" w:bidi="ru-RU"/>
              </w:rPr>
            </w:pPr>
          </w:p>
        </w:tc>
      </w:tr>
      <w:tr w:rsidR="001200E5" w:rsidRPr="001200E5" w14:paraId="33E0338C" w14:textId="77777777" w:rsidTr="00D53C8D">
        <w:trPr>
          <w:trHeight w:hRule="exact" w:val="8108"/>
          <w:jc w:val="center"/>
        </w:trPr>
        <w:tc>
          <w:tcPr>
            <w:tcW w:w="2500" w:type="pct"/>
            <w:vAlign w:val="center"/>
          </w:tcPr>
          <w:p w14:paraId="31EC7E0C" w14:textId="7F71B59D" w:rsidR="00BE53BA" w:rsidRPr="00BE53BA" w:rsidRDefault="00BE53BA" w:rsidP="00BE53BA">
            <w:pPr>
              <w:pStyle w:val="ad"/>
              <w:spacing w:after="0"/>
              <w:jc w:val="center"/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</w:pP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975DDE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t>2025</w:t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  <w:tbl>
            <w:tblPr>
              <w:tblStyle w:val="ae"/>
              <w:tblW w:w="5000" w:type="pct"/>
              <w:jc w:val="center"/>
              <w:tblBorders>
                <w:insideV w:val="single" w:sz="4" w:space="0" w:color="auto"/>
              </w:tblBorders>
              <w:tblCellMar>
                <w:top w:w="57" w:type="dxa"/>
                <w:left w:w="113" w:type="dxa"/>
                <w:bottom w:w="57" w:type="dxa"/>
                <w:right w:w="113" w:type="dxa"/>
              </w:tblCellMar>
              <w:tblLook w:val="04A0" w:firstRow="1" w:lastRow="0" w:firstColumn="1" w:lastColumn="0" w:noHBand="0" w:noVBand="1"/>
            </w:tblPr>
            <w:tblGrid>
              <w:gridCol w:w="1852"/>
              <w:gridCol w:w="1852"/>
              <w:gridCol w:w="1851"/>
            </w:tblGrid>
            <w:tr w:rsidR="00BE53BA" w:rsidRPr="001200E5" w14:paraId="7AEB3799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  <w:shd w:val="clear" w:color="auto" w:fill="FFFFFF" w:themeFill="background1"/>
                </w:tcPr>
                <w:p w14:paraId="58AC5545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Январь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59762A5D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65019C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9F9956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6E4528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03FBA6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7DF9AD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284459F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613C181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103DA20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544081B" w14:textId="2FEFE87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DF7B0E0" w14:textId="193606B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2495CA3" w14:textId="0B448EA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373BC32" w14:textId="119DD48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A07A1FA" w14:textId="3A804A0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1DDEF88" w14:textId="1534E97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0A3AE3B1" w14:textId="17169D7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0B1036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77D4D72" w14:textId="6840DB5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D10C7AA" w14:textId="026CD84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7C86F8A" w14:textId="44F04DF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F6BF679" w14:textId="4C1DF0D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BDB44AB" w14:textId="0E258D1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5E61D41" w14:textId="333DE54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7FD04E1" w14:textId="636239A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BAD146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DC7431" w14:textId="1E83961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623340" w14:textId="4FAFD1A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F54ED1D" w14:textId="3DEEA1E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8193EFA" w14:textId="49B7470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B91B8EA" w14:textId="3E4C748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06FB669" w14:textId="61083A0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8B5A5F9" w14:textId="31F6D1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865A8D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9F4902E" w14:textId="1D9552F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64C09C0" w14:textId="7DE87B8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E1F112B" w14:textId="3C6FBC2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8E299BA" w14:textId="7802033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8305F1E" w14:textId="72EBBC3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2BDE6FA" w14:textId="0A78BAC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A52DFEF" w14:textId="6E47DAC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283DB7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0C2CB5" w14:textId="5E742FE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11BF05A" w14:textId="3F403B6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7E062F2" w14:textId="3EB972A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640A4DF" w14:textId="1BD56E7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901E4E0" w14:textId="531763D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8B65013" w14:textId="342F863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52AB58E" w14:textId="0F8C4DE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B2DA7C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786ED4B" w14:textId="193651E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E4A55A0" w14:textId="199A42B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4C3ACD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CBC75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AC519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AC3E68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86F917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518A53D6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42BF0ACA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Февраль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3AF2D128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60DBD4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822203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3B6B6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294EEF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A066A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528FD8B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37A6E9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68E90A4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04ECE11" w14:textId="4AA9D22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A44102F" w14:textId="0F1CE1F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02DA2C7" w14:textId="5A20DA6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1CAA5FA" w14:textId="7A22921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64E410F" w14:textId="379C0CE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6322C319" w14:textId="213EFEF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47A39071" w14:textId="7432E30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86B2B2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4F3C2DB8" w14:textId="1C2747E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2B2C336" w14:textId="36B3B75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EF7C084" w14:textId="787DC9C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A14FE2" w14:textId="4210AB5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4827953" w14:textId="01AE49C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C755878" w14:textId="4CA7318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CCFBBFA" w14:textId="6BA028B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F69B762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2626B81" w14:textId="23CEC15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4C2F787" w14:textId="2BBF79D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69EAA59" w14:textId="539D0A7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FF9DA91" w14:textId="69EA265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F42DC66" w14:textId="210AF39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30DE1DD" w14:textId="1FDBDAE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69EA697" w14:textId="7BB741C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9C356E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5AD2435" w14:textId="5331E3A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E52FDE4" w14:textId="1B04867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0E2D864" w14:textId="1ACCF35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9942F86" w14:textId="1E5C505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4EFEE31" w14:textId="65E7E73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3917E5C" w14:textId="3261086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FA93781" w14:textId="322A3DA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249066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5E9023A" w14:textId="5E3F687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7075B04" w14:textId="796BC76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03B6A51" w14:textId="7C5B121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26A724D" w14:textId="5B11EFD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8AFDBC1" w14:textId="33DD5EE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D8E1E2E" w14:textId="3352689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028A4DA" w14:textId="7F5A864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A8137D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6868024" w14:textId="0F00FA3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0EEDB2A" w14:textId="24594EB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!A12 Is Not In Table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65ABE49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242E32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B11AAC9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FD1A36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876A414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5A47B26E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0B950DD1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Март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69FBE26F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03FB4F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70E176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2A3F88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781F20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F30314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06DFF03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80F9CB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71ED5B4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F2AA0E0" w14:textId="6F7F124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6AA870" w14:textId="1680333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3CC9C4B" w14:textId="133218E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B94A74A" w14:textId="27CDDC7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0E284A6" w14:textId="7ED961E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0D0781B7" w14:textId="43E3DC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407FFCD" w14:textId="2331CCE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3AFB9B2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9D2FE45" w14:textId="10BBA3F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E716A51" w14:textId="1C4FFCA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00889AF" w14:textId="4AE5BE4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296B38D" w14:textId="41BAE73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A72EBCF" w14:textId="7661470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CD37E6" w14:textId="4FE94A0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CE621E9" w14:textId="1A56386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07F08A4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773912B" w14:textId="3C416E9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794FE9C" w14:textId="7858119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9F84DEE" w14:textId="706834E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5D2AA8E" w14:textId="067A2E4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DE5F69B" w14:textId="1E83E02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A327D2A" w14:textId="4E61DBF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DF87A77" w14:textId="6FA6156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A0B687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47B3427" w14:textId="1C08F5E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58C74F7" w14:textId="663423C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87000EF" w14:textId="5ABE82B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BE0A0D0" w14:textId="2E06EF9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3860E70" w14:textId="7B34AF2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8E4A9BB" w14:textId="1D35DFA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7502E42" w14:textId="530E2E6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947F49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2B36E31" w14:textId="2C796CF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8971EA6" w14:textId="7873B46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87F9FC5" w14:textId="3A1177B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3211DC3" w14:textId="380CD83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87F8978" w14:textId="559EC8F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FC9B34F" w14:textId="1DD7947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7F0BB23" w14:textId="5C6640B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94639E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87F64FB" w14:textId="7DABADE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A51AB07" w14:textId="232217E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A1B0E1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AF7C345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E0B1C2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B433E09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DAFB88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162740BC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BE53BA" w:rsidRPr="001200E5" w14:paraId="3C33184B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  <w:shd w:val="clear" w:color="auto" w:fill="FFFFFF" w:themeFill="background1"/>
                </w:tcPr>
                <w:p w14:paraId="2CC0D77A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Апрель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3841C4B8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D17369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E952AF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B9D70D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1FEA36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0CE675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495FBA7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882429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1ECC8CB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E24984A" w14:textId="63DD600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CF339BA" w14:textId="631490A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9FA9586" w14:textId="1D7B2FD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2D470062" w14:textId="4F188C1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7E68D1D" w14:textId="3812190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02C05F64" w14:textId="35E416A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2918283E" w14:textId="5467B50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83033A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28404B0A" w14:textId="38B734C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58B7555" w14:textId="7C6924B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2210849" w14:textId="4F204F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8479A29" w14:textId="2A3D1DC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DF1CEDF" w14:textId="3F8F90B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099E86D" w14:textId="2E8420B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B7665E6" w14:textId="6012134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369167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C393966" w14:textId="7384A7F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A5BC156" w14:textId="05D1F70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D1504CB" w14:textId="7621C2A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A659FAA" w14:textId="0FBBFF5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7AAEDE9" w14:textId="24C74E5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375E37B" w14:textId="7E2AAB8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CA4A55F" w14:textId="2307709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C2555E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1907F3E" w14:textId="1FA0C4A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F6E5273" w14:textId="6633B99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65DF951" w14:textId="2C58BF6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E3275DD" w14:textId="57F931E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0E0662C" w14:textId="12734A1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BBC5305" w14:textId="3B890C6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2C9A0A9" w14:textId="6A9A755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95DE03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F5E3977" w14:textId="0783071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CCF784D" w14:textId="6172234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E46F54A" w14:textId="6D727D1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33D177D" w14:textId="36C41FE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9BAD6C6" w14:textId="0909E2B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FCE44E4" w14:textId="4510AF4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735E34D" w14:textId="296E7FC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F2182A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16F25ED" w14:textId="6F0E58A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00EB251" w14:textId="70689D9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EDB9044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83A351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C1318D5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3AC71A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991F2E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239F2E78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2CC68298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Май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5CE13007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68CC24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1052AED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E4CB4D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FC287E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4E577A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622AF78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256633E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7EA2F6E4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5FC6EF5" w14:textId="1FEB878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03994DC" w14:textId="2517A67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C1065F5" w14:textId="50169B3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C243E06" w14:textId="67CAF42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6C421F" w14:textId="6056550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5318636" w14:textId="4167A9B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67F6B5A2" w14:textId="02C6A5F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CC4A97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CE6905F" w14:textId="3D92692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43D7CFB" w14:textId="12778AA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F07551" w14:textId="5D5354F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4D14684" w14:textId="3EC2EF2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B8B2899" w14:textId="301C5E9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4A125C3" w14:textId="3F32F64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5327BCF" w14:textId="1E70CC5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D0E511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FA5F80D" w14:textId="0AFECAB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D29B894" w14:textId="51F48DC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49AE5E5" w14:textId="07A3A58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5728430" w14:textId="4ECE0ED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5462B56" w14:textId="3176D74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F94C7F" w14:textId="722A411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9F87E34" w14:textId="57DE235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55DFD6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94A45D6" w14:textId="62501D6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165F217" w14:textId="440426B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F0543E7" w14:textId="4C05880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80AF62C" w14:textId="4AB33A0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792B633" w14:textId="28EE4A1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2648F8E" w14:textId="0FCE4BF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6E409F0" w14:textId="0BDC3BF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19413C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1CE26C3" w14:textId="0D96BEE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CB1ED57" w14:textId="6154EC5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0EB0F08" w14:textId="4E83E4F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4AC5316" w14:textId="31DBC80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1FC6123" w14:textId="4136A97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A276177" w14:textId="180969A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3D305D8" w14:textId="242B838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443F2C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8C85B45" w14:textId="63DDC45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9621799" w14:textId="276E17D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32FFE89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34478D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4DD2E0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43C369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506E31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4DC69ACF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572DC619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Июнь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67BA9D3A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215913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6FABB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71A633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A5C29F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CC3AAED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4980FBA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443CA7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3D44A4A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D2EB938" w14:textId="6C9D9B3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0484A2EB" w14:textId="3F80927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F6AB15D" w14:textId="07EBCE3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B232C20" w14:textId="52F118F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F60C4D5" w14:textId="25B3198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7E6BE6EF" w14:textId="730F0AD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0C874A93" w14:textId="40DE034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985A0E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D6E27F7" w14:textId="784BD50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5FFDB29" w14:textId="02F0B5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387A915" w14:textId="59935C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66E67C5" w14:textId="03CC200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48F9B94" w14:textId="0FF19B1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4503A48" w14:textId="713C4B2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4D8BADF" w14:textId="0E461B3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B02851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67A97FB" w14:textId="29603B5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8255EC4" w14:textId="5812940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CB12BDE" w14:textId="79CA930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3ECB2FF" w14:textId="64494DF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A9BC830" w14:textId="3DD4223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55BB454" w14:textId="7AEABBE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A21BAA8" w14:textId="5765D52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D5A50E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AB896D3" w14:textId="5F39A08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67F03FA" w14:textId="16C1B51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1C87A2C" w14:textId="600A287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3039047" w14:textId="1CF631C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AC2A04E" w14:textId="2F28C12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78C96C3" w14:textId="5C19813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780A582" w14:textId="2250557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742DB9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CDF9918" w14:textId="7AF9BFA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901175F" w14:textId="22DCB39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9EA4F7C" w14:textId="6AF4224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CF815D3" w14:textId="272F57F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46A07F5" w14:textId="799AD94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2C026B6" w14:textId="77EF0B4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099CC63" w14:textId="0A00B3B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A78923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AEFF439" w14:textId="1D12BDE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278EE8C" w14:textId="75F8A08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464416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52E16BC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42B0FF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310B00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23DDDF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4E8E17C7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BE53BA" w:rsidRPr="001200E5" w14:paraId="679ED881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</w:tcPr>
                <w:p w14:paraId="0F37B769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Июль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2CD8E926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783F98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D08ADB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0FC76F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06C610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8D43DE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158F09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C12808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3CA4FE2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8751C31" w14:textId="798DBF4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FC73EEB" w14:textId="54A4869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9C5A345" w14:textId="61EF2AF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E158F78" w14:textId="10072B6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C2DBCBF" w14:textId="73B4C61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1AEB02C" w14:textId="4470F63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5A95815" w14:textId="4DB8715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BA14AA4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0B65CC2" w14:textId="704F2EA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F11425D" w14:textId="77BD376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42BB2FE" w14:textId="45F6738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B7E7F82" w14:textId="06BBAD8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EEE71C5" w14:textId="52574B8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C8F80B7" w14:textId="702A533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849A08E" w14:textId="47D776B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4304B1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B9545E" w14:textId="7FD12E9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1E64502" w14:textId="6024A93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9F233AB" w14:textId="44AE61A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BB50E13" w14:textId="7723F42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BE9B868" w14:textId="4F7BD16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0544EE4" w14:textId="4C93AC3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D6343E4" w14:textId="2207A0C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90D51A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BBE3D60" w14:textId="2D9DF73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C455B4D" w14:textId="70145BA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BCC6121" w14:textId="2AB979F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AB705C1" w14:textId="41DE44D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A64A3FD" w14:textId="2D56739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1F409D0" w14:textId="0E0F0E6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A292F6D" w14:textId="34F59BE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6CA770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021A42" w14:textId="1446B55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EB61E5B" w14:textId="631409C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BB774BB" w14:textId="04FB17D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8060486" w14:textId="140C1DF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9E8534F" w14:textId="2BAAE7F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0D0D43E" w14:textId="6776BAD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66B207F" w14:textId="1285084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200642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0457860" w14:textId="568C7BB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427C821" w14:textId="256627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53557E1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A792DEC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5E3B91D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C41431C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EB85E24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340F9E56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563A257A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Август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7F1E4629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BCAA2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D8D5DD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091598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32351A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D00387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2C828A3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26FE26A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273887B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7767D25" w14:textId="3E67C18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27ABBDCC" w14:textId="1C1B0B9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029D0E49" w14:textId="1AF7C5B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E39AB75" w14:textId="7D8BA8B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5739666" w14:textId="21CFC36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E5DB14E" w14:textId="1424B9A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0B67C68B" w14:textId="05CD6D6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4A8CC1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EBBE47B" w14:textId="528C985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9390A77" w14:textId="5702635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C535185" w14:textId="1B14165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36B3070" w14:textId="4A51FA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22DF95B" w14:textId="25E8705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8C3C22C" w14:textId="51C4F57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8FCC89B" w14:textId="530904D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E7F1B6A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AAB13EF" w14:textId="725D50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0286F7F" w14:textId="33CE3EF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A4A3368" w14:textId="1843B86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BA2CF35" w14:textId="4F9B98E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FF40776" w14:textId="3687164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FCF003A" w14:textId="3EF7B84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3487A0C" w14:textId="5F01EF4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86A2BD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D4B916B" w14:textId="72F4E50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7167C87" w14:textId="6E45271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4B42BE6" w14:textId="735EBE1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F04DCE9" w14:textId="2BC4CB4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89BC5FC" w14:textId="108BCBC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B0751C1" w14:textId="4D8383C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2D820AC" w14:textId="01FECAE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DED31D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C21C522" w14:textId="518F2B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69468E5" w14:textId="0DF0E7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688CDDF" w14:textId="7C8C249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94E8BB9" w14:textId="75B42F0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5531C62" w14:textId="7922345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074D62F" w14:textId="417DB30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D49A935" w14:textId="387524C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C8FA90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F9CF76B" w14:textId="2B20AE9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3CC8B48" w14:textId="0EE5222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908009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30BFDAC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E0F6E47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106558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B0B538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2E541C54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6BCF9190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Сентябрь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0D606F5C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510335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98EEF3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B7C03E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FAF40A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14F873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302B57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49F9C0A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58EF5E9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79CC1BC" w14:textId="08D0A22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3C134AB" w14:textId="2A8A89D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60E6921" w14:textId="7399AC8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1E3C4C4" w14:textId="04663DC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A0092BB" w14:textId="4FCD232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309EFC5" w14:textId="40F39F8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F401840" w14:textId="5F8ADCB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DDF3CD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20C8CC3" w14:textId="26B2935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68100BC" w14:textId="2FAC17D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E061BB6" w14:textId="3F4908B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B621924" w14:textId="01338CF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D6B5605" w14:textId="4239D5A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9CFAC6B" w14:textId="5038B28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F168453" w14:textId="22A6616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78799B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82EECE2" w14:textId="7AE91BB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B428B05" w14:textId="1577861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2DC0E78" w14:textId="3F60DB7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F23C84A" w14:textId="0D87D3A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AC7AFA7" w14:textId="0E62F23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9AA724F" w14:textId="04EB249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AF015F8" w14:textId="1CEA211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F2B813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82009E6" w14:textId="090E4E1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02873ED" w14:textId="5828041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AF42DDB" w14:textId="46D6076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48FED78" w14:textId="280FBC8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095F64C" w14:textId="19F74AD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416BC6A" w14:textId="2BC041D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747238C" w14:textId="51BB968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049BF8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308B5CD" w14:textId="12BD166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0337AE0" w14:textId="5A8A658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1FDB187" w14:textId="73FB4FB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C904CD4" w14:textId="3D140E3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6E0311E" w14:textId="2CDFAB1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1C9060B" w14:textId="22E7608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7F9AC09" w14:textId="47D3C3B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A7574A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8451AAB" w14:textId="18D70C8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E1D0BA8" w14:textId="25ECD34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B54F755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A166C7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BF08D2D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664C99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3979D2D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470A0CEE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BE53BA" w:rsidRPr="001200E5" w14:paraId="76DF1F46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</w:tcPr>
                <w:p w14:paraId="53E4C918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Октябрь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0CA380D6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B037DB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FFA300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C10EA2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F4FA0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4286FB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5E5216B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0E3E71E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29010C1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79238C7" w14:textId="467EFA4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F991C7C" w14:textId="27C1EE7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FE693FD" w14:textId="6792D0F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BC85408" w14:textId="7841433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F4CB250" w14:textId="7E0BBB9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4C618732" w14:textId="087300D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548C64BA" w14:textId="5647AED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4FDA31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28388925" w14:textId="1458757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BF22749" w14:textId="0965059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3D9E301" w14:textId="529D180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8E65BC7" w14:textId="5546EAD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85BC6E5" w14:textId="01072F0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3EA24B9" w14:textId="5634578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88F8567" w14:textId="0244B55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2B8F2B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166D863" w14:textId="5A1AA07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8833CA" w14:textId="301B83E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137C6D2" w14:textId="4C6AEF8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3D31246" w14:textId="176D3B3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370D2CE" w14:textId="02DC39A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A541EB3" w14:textId="08E6132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82A883B" w14:textId="27A5A89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306F56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C4306B3" w14:textId="109087F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2650D25" w14:textId="25E12DA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9B611B1" w14:textId="22D5282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8D1978F" w14:textId="6E2A2F1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BAFFDC5" w14:textId="3CF84E2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9A770F1" w14:textId="710F7BB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7A4A97E" w14:textId="758F03C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78437B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4D006354" w14:textId="50736D2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2EF663C" w14:textId="6CF8E9B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531C1AB" w14:textId="38FDDD3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0DFADF6" w14:textId="6E982DC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021A556" w14:textId="0732955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5D0AE88" w14:textId="42F48A0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1C46C87" w14:textId="5AAEBF4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E2BD0EA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659EB39" w14:textId="40F68C8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2A1ED0E" w14:textId="5F8FC12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9101BF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A0D792C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1EE476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D37148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51ABF5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11FA662B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4E2E4C33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Ноябрь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2EC0FF2F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12E0C6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E9FB1E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F77B70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EB4E9B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D772CC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FFEC98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4C853EA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28F210FA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D0A6D3D" w14:textId="073B018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40D9BB8" w14:textId="13B3DD6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91BC487" w14:textId="488FD9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94F2AFD" w14:textId="3EEEE4B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D30EB5F" w14:textId="4B36D43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8C295F2" w14:textId="0C8DA1A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BFF371D" w14:textId="4CDDEE6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97A186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9821E8F" w14:textId="6F28961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FDB48B0" w14:textId="2CE80DF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A8061A0" w14:textId="367B163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A2E213A" w14:textId="2E11AD0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6BD6957" w14:textId="1EF8DE3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B7EFC15" w14:textId="271AAF0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199846C" w14:textId="003A512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659999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C07C45F" w14:textId="5084291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10541E3" w14:textId="2C5994B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1BD5EFC" w14:textId="74BAC13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8F1A1E5" w14:textId="4293936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8DC9872" w14:textId="18B385B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D1277B" w14:textId="48CE156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FE459E5" w14:textId="431E149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EE1229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665B87A" w14:textId="7A440DC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76307E0" w14:textId="32FB670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D31D0E6" w14:textId="7D0833C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B27EE0F" w14:textId="7E047C0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5E47B83" w14:textId="43B992C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962FDB2" w14:textId="04517FB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5AB7CD7" w14:textId="64B31AC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4371C42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DF8D692" w14:textId="219A01A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E4C5F1A" w14:textId="380C69D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2E94DE7" w14:textId="1226844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B5E484C" w14:textId="50BC8D4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B0859FC" w14:textId="739ABC0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A71093E" w14:textId="23B0231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D7C4A32" w14:textId="55406D3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D46233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43DD61" w14:textId="028EC22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3909E11" w14:textId="267C1D3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E0CC520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AF31305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A2DA214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3AF851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F91F3E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76C176A0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76F0D82D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Декабрь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6BF4A2EF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0A2208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6C676F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6CFBE9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CFC2A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F6A8C9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25A0E24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2815EB6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07B1496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231BA6D5" w14:textId="4CE93A1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6DC0487" w14:textId="4BC8FE8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1A6B65C" w14:textId="6049F7E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23AEE96D" w14:textId="57CA359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083DB3C6" w14:textId="20CDC72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422656BF" w14:textId="6FECEA9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53DAB07B" w14:textId="259E073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D0D309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7590141" w14:textId="243E883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C91ED7B" w14:textId="0242FF5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55083D7" w14:textId="1D1C0F8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CDEA831" w14:textId="23B88A1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4E75EE1" w14:textId="1BCEDD2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B2FB9FA" w14:textId="4466500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0FE764C" w14:textId="7498843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0C5129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E0D77FB" w14:textId="47C92A5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5C0A656" w14:textId="7D826DC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AB9F607" w14:textId="58C102D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B203AA4" w14:textId="4662B52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E768615" w14:textId="650EA94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402D209" w14:textId="32B9A48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B40673B" w14:textId="477DCE6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803A7E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367ABC8" w14:textId="5EF5974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B3611F0" w14:textId="7EDC3C3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45B0ED0" w14:textId="78ECCB0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4540753" w14:textId="4EDECBD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6A9B2C0" w14:textId="370BB1E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73B410C" w14:textId="149651E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73B4646" w14:textId="159D896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8992C1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F4CEC70" w14:textId="63E6BD5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5173BE8" w14:textId="3001C65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7622E77" w14:textId="3FFB961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C9D5663" w14:textId="4701922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B07CE8F" w14:textId="323E531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58C1F70" w14:textId="6BBD8D5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B9EDD35" w14:textId="1EA17C6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96C6B1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473C8515" w14:textId="79D37B4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7CA4899" w14:textId="756808B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6500AD9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7BCE4A5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49C888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42E5CD1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1AB7320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0F56253C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</w:tbl>
          <w:p w14:paraId="5120E701" w14:textId="77777777" w:rsidR="001200E5" w:rsidRPr="001200E5" w:rsidRDefault="001200E5" w:rsidP="001200E5">
            <w:pPr>
              <w:pStyle w:val="ad"/>
              <w:spacing w:after="0"/>
              <w:jc w:val="center"/>
              <w:rPr>
                <w:rFonts w:ascii="Arial Narrow" w:hAnsi="Arial Narrow" w:cs="Arial"/>
                <w:noProof/>
                <w:color w:val="auto"/>
                <w:sz w:val="12"/>
                <w:szCs w:val="12"/>
              </w:rPr>
            </w:pPr>
          </w:p>
        </w:tc>
        <w:tc>
          <w:tcPr>
            <w:tcW w:w="2500" w:type="pct"/>
            <w:vAlign w:val="center"/>
          </w:tcPr>
          <w:p w14:paraId="22057C07" w14:textId="529B5EF1" w:rsidR="00BE53BA" w:rsidRPr="00BE53BA" w:rsidRDefault="00BE53BA" w:rsidP="00BE53BA">
            <w:pPr>
              <w:pStyle w:val="ad"/>
              <w:spacing w:after="0"/>
              <w:jc w:val="center"/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</w:pP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975DDE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t>2025</w:t>
            </w:r>
            <w:r w:rsidRPr="00BE53BA">
              <w:rPr>
                <w:rFonts w:ascii="Arial Narrow" w:hAnsi="Arial Narrow" w:cs="Arial"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  <w:tbl>
            <w:tblPr>
              <w:tblStyle w:val="ae"/>
              <w:tblW w:w="5000" w:type="pct"/>
              <w:jc w:val="center"/>
              <w:tblBorders>
                <w:insideV w:val="single" w:sz="4" w:space="0" w:color="auto"/>
              </w:tblBorders>
              <w:tblCellMar>
                <w:top w:w="57" w:type="dxa"/>
                <w:left w:w="113" w:type="dxa"/>
                <w:bottom w:w="57" w:type="dxa"/>
                <w:right w:w="113" w:type="dxa"/>
              </w:tblCellMar>
              <w:tblLook w:val="04A0" w:firstRow="1" w:lastRow="0" w:firstColumn="1" w:lastColumn="0" w:noHBand="0" w:noVBand="1"/>
            </w:tblPr>
            <w:tblGrid>
              <w:gridCol w:w="1852"/>
              <w:gridCol w:w="1852"/>
              <w:gridCol w:w="1851"/>
            </w:tblGrid>
            <w:tr w:rsidR="00BE53BA" w:rsidRPr="001200E5" w14:paraId="08A2F82D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  <w:shd w:val="clear" w:color="auto" w:fill="FFFFFF" w:themeFill="background1"/>
                </w:tcPr>
                <w:p w14:paraId="4773D755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Январь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67D140EE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218B9F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9A2E34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8F66E5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0F2EA7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21AF88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4FBC5C2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0827541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3A36966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1B4D71B" w14:textId="0F9D774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1AD0F2E" w14:textId="2298D76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72C58E4" w14:textId="72C60EB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B5ADC00" w14:textId="212214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7B6B62F" w14:textId="17274ED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0777D5CF" w14:textId="36DCF64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B522A89" w14:textId="685999F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66100D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B35801B" w14:textId="785FB23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E80619A" w14:textId="12D3AAA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E2D29F7" w14:textId="6BB7E97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5AF941C" w14:textId="2EF4294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BD1FCE4" w14:textId="0F5559F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1DFA771" w14:textId="4FE98BB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C279A8E" w14:textId="66EFDC8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362561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26A2E57" w14:textId="1D0D4E5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E80B192" w14:textId="15C2A95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A291272" w14:textId="55AFAF7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4B5622D" w14:textId="32F9039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D842C1E" w14:textId="65B049B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29D5795" w14:textId="0531239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935E36B" w14:textId="5C09CDB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371A99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E8E72FF" w14:textId="048340E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9DE8006" w14:textId="2ABDBC2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7E2226D" w14:textId="1A930C3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94F6493" w14:textId="0BFC433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5D21EFD" w14:textId="0DFF15A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8FBA39B" w14:textId="2F7E954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8C04706" w14:textId="365A893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98D87F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A83DBBA" w14:textId="192645D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F912831" w14:textId="2C0780A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EBFAD6E" w14:textId="60EBF89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A6D0F54" w14:textId="1CB3D61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4F1F675" w14:textId="0EBF618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188EAC2" w14:textId="421296F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CA2B884" w14:textId="6F7291D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F5E530A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5A58584" w14:textId="51E0D0D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9FFE5AF" w14:textId="6E6B3F5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91B1E0D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05CAA65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E01BE14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3E5F9DC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8AF1250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40A48784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02EFA77A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Февраль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390338B9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EF8A29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82B90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9010C2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83CCA8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F326F0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0CD9BB5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17F54FCD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33FDC15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BA3F576" w14:textId="43D38F1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C0C8B0D" w14:textId="36576DD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83F7419" w14:textId="5A2B3A0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555BF04" w14:textId="6F41882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58DF7C8" w14:textId="3D78480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6267B342" w14:textId="2C0D924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3F54D1B4" w14:textId="6073CC5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85F88E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28EF872B" w14:textId="13576D5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8213E90" w14:textId="7783977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E69C7CA" w14:textId="1EDADAF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B229A67" w14:textId="2DF5D0F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98A2B5F" w14:textId="096C196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4AEC012" w14:textId="287E866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F0B1CE0" w14:textId="4E8AE07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85B5872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413E35A" w14:textId="34A452C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A05E0F1" w14:textId="29F813D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E935119" w14:textId="66B80E4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49AF3DD" w14:textId="581A6E9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78A3F94" w14:textId="65F3192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DB5BF85" w14:textId="4A4B2CC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0813858" w14:textId="6C2AD5C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6A4BAF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35CC40A" w14:textId="71D2D5C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8D97712" w14:textId="59FA16B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9B9B34C" w14:textId="575EA8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4204893" w14:textId="143BE3E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58CDA56" w14:textId="5E4663D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7A0F226" w14:textId="35012E4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476A4FF" w14:textId="181C754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A245A7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8A50744" w14:textId="7B9F21B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E14B9BB" w14:textId="0C4E737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C2628DB" w14:textId="6517F34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EFA1F04" w14:textId="660C0E6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C84C4E7" w14:textId="4613111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C82B3B3" w14:textId="39B6F74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D34B583" w14:textId="5E8AB8E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F938A8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FAFC5C7" w14:textId="620EB3C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5431365" w14:textId="58EACEE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!A12 Is Not In Table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94BFB0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2EB417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63B7C5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31D4CED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61CF29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1A367107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359AE96B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Март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3B458218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2F9797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7B5FB5D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B78E18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7718BA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A067C5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65DC580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1295F9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5494A622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49CA2D0" w14:textId="22D57B3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81F0C6F" w14:textId="36F7C83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A2CD65E" w14:textId="2ACD78F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5289809" w14:textId="0D205B5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15D5A7A" w14:textId="5118832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564BF8E" w14:textId="179E4B7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5157E21" w14:textId="5AAE5B4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MonthStart3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9AFF7D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5B640CA" w14:textId="5D28884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BE06871" w14:textId="0418438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B136F7A" w14:textId="11F8999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3A8462F" w14:textId="6C5EE77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99928A7" w14:textId="7B1C53E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3B9759F" w14:textId="1D41E53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CE21E44" w14:textId="677E428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3198DC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EC2A9A0" w14:textId="4013C17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CF22867" w14:textId="4E6F3D3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104E9FB" w14:textId="7827C90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491380B" w14:textId="54E713F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21FF38F" w14:textId="3A11204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ECF8E91" w14:textId="67EC190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B9D0D71" w14:textId="0FDB30D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18678D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661E4EF" w14:textId="4B74D5C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498A181" w14:textId="477628F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E78B54A" w14:textId="40A12EC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7CFD981" w14:textId="439C5B0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BD8335A" w14:textId="0DAE559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0370FE3" w14:textId="3C3E34E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B694B9C" w14:textId="2D5B766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A6AA3A2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ED6896D" w14:textId="6F3DA1E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762F2B7" w14:textId="126C50A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A062156" w14:textId="3410662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839A554" w14:textId="2DE5240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6884D1F" w14:textId="0C2E8DF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60394A5" w14:textId="3AEDE38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26A7DD8" w14:textId="5DA681F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BEBB2D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814415D" w14:textId="291BCF4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C1C5983" w14:textId="5156DBB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MonthEnd3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6A2D06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F22DDA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79D693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CDB3DC0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1DCBA80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5C38C323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BE53BA" w:rsidRPr="001200E5" w14:paraId="49AFECBC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  <w:shd w:val="clear" w:color="auto" w:fill="FFFFFF" w:themeFill="background1"/>
                </w:tcPr>
                <w:p w14:paraId="6F177D62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Апрель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1BA6BA98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3320AC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1D4E0B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EBCC32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96F19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BBE88C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1791A46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495D4ED9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22CA6EA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65111F0" w14:textId="1BA3AA9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F2A1148" w14:textId="0DCB2BA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BE5E2FB" w14:textId="7114C95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D417945" w14:textId="77D129E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3D62DD9" w14:textId="024A218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3AA9B93F" w14:textId="7DDAA83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C347071" w14:textId="4719C91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MonthStart4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EEE318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4B02C638" w14:textId="4B09790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47B20DE" w14:textId="0C985D4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2A8CC46" w14:textId="5976460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0B17B49" w14:textId="3FECABF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3D381E7" w14:textId="593DB0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42B415A" w14:textId="3D4D47C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A76E9A4" w14:textId="5B98A2E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23981A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2EE4F06" w14:textId="05710CD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B5A6A41" w14:textId="7EBFCF7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6AB079E" w14:textId="7E8E1C4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A502798" w14:textId="2212D1C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00BBAFA" w14:textId="4820D69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D10CA9C" w14:textId="26D810C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8398894" w14:textId="63BD17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E8E587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3301FD1" w14:textId="6339FF7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8414C39" w14:textId="57E2250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C160280" w14:textId="7BE1E5F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36AA02B" w14:textId="490E624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C8F9041" w14:textId="75E6629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A9DC009" w14:textId="6A39AD2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0DD22D7" w14:textId="2CF960C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779742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5E49637" w14:textId="2752273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D636C50" w14:textId="018DACC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A3EF29B" w14:textId="2C067B3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BEE1154" w14:textId="226E326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71BA85F" w14:textId="09C480A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B170AB8" w14:textId="69DFAF6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E03163F" w14:textId="2F5314C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2E0C11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696B0E4E" w14:textId="037E45E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B10C15E" w14:textId="02DE9BD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MonthEnd4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CD716B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28FC6C5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0C94E4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5CDDEE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5ED123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535B7108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760C2129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Май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5CC8BBAF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A61194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A12BA1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B79D84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C6AE00D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B223EC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BCEE28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0AD65D5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0461E44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BD50EEE" w14:textId="22F8C41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7AA7895" w14:textId="68C8CA7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1E0C7D7" w14:textId="15A76A2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75F6988" w14:textId="7C6E5D3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2606BDC" w14:textId="65BAC05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816AE83" w14:textId="11C6C56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931BE63" w14:textId="623E843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MonthStart5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четверг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393E26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A7EA167" w14:textId="54DB61B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702B5B3" w14:textId="0690FDB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E01603B" w14:textId="401E425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D586DD" w14:textId="5820BA9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BA36E13" w14:textId="6080686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7C2CC08" w14:textId="650E795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71A35F0" w14:textId="20CE4FA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4041B6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B603A78" w14:textId="42DDE25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5AFCCE9" w14:textId="23D5871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454CCC7" w14:textId="680ADB8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440C8BC" w14:textId="0F2B203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46190FD" w14:textId="5A86FAA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E0418B3" w14:textId="36D4314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E3435E3" w14:textId="5D0196D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8B1D9E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C9C4BBB" w14:textId="4E25F71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31234CD" w14:textId="25FC7B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C807DA8" w14:textId="3C6F971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861600F" w14:textId="6B4F37C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AAF0AF9" w14:textId="489F816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844BF09" w14:textId="4CA17F1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061882D" w14:textId="0C5749E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56C6FAA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A012532" w14:textId="7FA1F5A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8FCC46E" w14:textId="44C0A96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408A4EC" w14:textId="2DA062A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AABE055" w14:textId="5AC9DE0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EC9D43F" w14:textId="799A8F9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FE07E02" w14:textId="44E7FC9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24ED5CB" w14:textId="3D6DEA5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FF88E6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C0498F6" w14:textId="2DBEDE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76CFBCB" w14:textId="4073CD2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MonthEnd5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B04803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6B6FC1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4F2F1B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72F41F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B023D5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4D7AA2D6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  <w:shd w:val="clear" w:color="auto" w:fill="FFFFFF" w:themeFill="background1"/>
                </w:tcPr>
                <w:p w14:paraId="74C5BACA" w14:textId="77777777" w:rsidR="00BE53BA" w:rsidRPr="001200E5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1200E5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Июнь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3AD6FCB4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9BC96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8B1FC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B4E220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F7D3EF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2E649D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7AAFC4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59D9E8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5DC7C5E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4A95BA2" w14:textId="5589F29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02D3250" w14:textId="60999D3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0F00672" w14:textId="35B99BB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3342605" w14:textId="21A7114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2A36927" w14:textId="4FBF28C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205E71F" w14:textId="57BF16C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07803D99" w14:textId="4A77F84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MonthStart6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воскресенье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F74E0B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4015A3C" w14:textId="0C77DB6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2EF85AA" w14:textId="7CB10D5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9E7AABE" w14:textId="1076960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78E08A6" w14:textId="73B5B68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EEEA909" w14:textId="1C11DC9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4D7AB38" w14:textId="1FAE5AB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0D03B05" w14:textId="49A4DCE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9A3ABA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51DDCBA2" w14:textId="2624F9F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4D9F485" w14:textId="629B056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8867704" w14:textId="316CD68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990D973" w14:textId="04EC7C7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4F2FA81" w14:textId="21EF030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880E5A8" w14:textId="3396F89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3F719C0" w14:textId="4466CDF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617624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6FDC5EA" w14:textId="1A7888E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09E9973" w14:textId="376CB94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F717292" w14:textId="4CD5254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E4521CF" w14:textId="24FE3F5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D2ECE2D" w14:textId="7B261B3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7A8753A" w14:textId="0890354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4A62CF4" w14:textId="162C49A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2AABB1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A225599" w14:textId="4E103DE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23AA892" w14:textId="07A677C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F61C8A6" w14:textId="11A4D3E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55B5973" w14:textId="3F8CAE0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C83861E" w14:textId="551613B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CBCF19B" w14:textId="69402FD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78DB6CE" w14:textId="4B5FD96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03B497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4AD8AC1C" w14:textId="22BE9E8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54F9BF0" w14:textId="1510A04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MonthEnd6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A1E4A5D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7179525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EC1919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2FB564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F2A98F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6D7F5A16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BE53BA" w:rsidRPr="001200E5" w14:paraId="72EEF0F1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</w:tcPr>
                <w:p w14:paraId="7D19D41E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Июль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6CB902F6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2EB6B59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C82174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5C34EB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0AE9EC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60D7D19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E85154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328D2B0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320D4CAE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0B37987" w14:textId="3DF4FE2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049E1B8" w14:textId="1A9CE3A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D653A18" w14:textId="5BBC5D7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F7273EC" w14:textId="45E5A63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4D61056" w14:textId="2B863B2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33D606C" w14:textId="574159F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4A8FD62" w14:textId="6904E97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MonthStart7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вторник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406657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3436BE7" w14:textId="6D825A0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C8F5BB5" w14:textId="0A00B40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2BDD99C" w14:textId="44825A7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85231FA" w14:textId="385740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4542ADA" w14:textId="3419980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BFC9762" w14:textId="1F04BFF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4484832" w14:textId="4303ED9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0043BE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46FE5D0" w14:textId="18DD78A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3D05D5E" w14:textId="1CC4F65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B9A9BEA" w14:textId="341E645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55C45C3" w14:textId="1B75C86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FED1717" w14:textId="6B28C88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59BB19D" w14:textId="39C2DF5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0F988DC" w14:textId="0D2DC4A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5C0A832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D7C1BC3" w14:textId="199FD3F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D41DCCF" w14:textId="6783899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2C0CA4B" w14:textId="3AD8E99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91D5199" w14:textId="18FFC98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4D036D1" w14:textId="5F4AE22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2D3E0C4" w14:textId="5ABECE2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562AE2D" w14:textId="2C68396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7403F0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B017AAD" w14:textId="4345E5B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2CC29FE" w14:textId="251720F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D73EBBC" w14:textId="004F027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3276BCD" w14:textId="617D38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A5F95E0" w14:textId="4E2AB70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0059CB3" w14:textId="65E917C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2594F34" w14:textId="07329B8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EACFAA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6BDDD49" w14:textId="0A57E4D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CDF14C9" w14:textId="767BC33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MonthEnd7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52D1FA4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F23880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1267041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AAD1CD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E376867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5D17C9B4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74A1E8B6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Август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00A9CBB9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26984A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512E24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080391A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21B93D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7030FB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B7FE32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43A6E63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60D5B151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0CF92026" w14:textId="423CBF0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C52FE2A" w14:textId="5699755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26ED649E" w14:textId="770D776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7C39CAFA" w14:textId="4BA1A6B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02CC0E5" w14:textId="2C1022A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5FF0F691" w14:textId="2BABB96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3A300FAA" w14:textId="2EA095C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MonthStart8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пятница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48B131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10051FD" w14:textId="4C9C917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455F70F" w14:textId="5AB7A73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0F3AB00" w14:textId="092DB4A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EF41F4F" w14:textId="6CB43A5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662017B" w14:textId="21561DD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8DF6EBF" w14:textId="7F8BCF5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EA895E4" w14:textId="7DE2DB4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4CCFEF9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66802DE" w14:textId="3131DF7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F42CA40" w14:textId="7168A94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055DDA7" w14:textId="4C8521D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92538CC" w14:textId="08A9344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4009783" w14:textId="711AD0C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5C17FA3" w14:textId="4A78992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B4A8493" w14:textId="3F83FE8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8C2AF5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75E9528" w14:textId="0F4255A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28D25BB" w14:textId="7E6728C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BED36B2" w14:textId="0AB2BB5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6583A9C" w14:textId="4BC3933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1CD4B77" w14:textId="76C68E9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BD4D113" w14:textId="0ED5474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E658C42" w14:textId="6E4150A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BDD8012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FCCB3A1" w14:textId="5BF0B49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B141555" w14:textId="0B2B30A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C8342CE" w14:textId="3CF5436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2A6CC73" w14:textId="3DB2753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3FE3C1B" w14:textId="2C2E793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B54B9F7" w14:textId="02198B1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C6F109E" w14:textId="73074A6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74EDB4C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B872A59" w14:textId="4B8C3D7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B708342" w14:textId="4ED334E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MonthEnd8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668363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6F5DC5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13AEB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B2318B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C7739B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5E3E6428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1A952F38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Сентябрь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0F1CF0A4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841454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B0B3E4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9623929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837B946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CCBBB6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EE1136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1BB1CD47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1EA4C07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44880DE" w14:textId="64C7032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C84B4D1" w14:textId="3F3463B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A198C8C" w14:textId="2C0C8AE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6131896F" w14:textId="1822F63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4725877" w14:textId="5D30738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71B8B1B5" w14:textId="5009E99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5865CD8" w14:textId="633B044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MonthStart9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7214618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1790BBF" w14:textId="0BE12E4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BC468CB" w14:textId="3950D2C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8F4F563" w14:textId="4C5F6BF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8768EF0" w14:textId="47BAC04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7565AF7" w14:textId="6193766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6EC7E0A" w14:textId="2AA8F13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9AC03F9" w14:textId="081735A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E5F1514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28ACA00" w14:textId="41F1F17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174668C" w14:textId="5920D37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98EEF22" w14:textId="367F8CA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B78E93A" w14:textId="699BD6A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8985C44" w14:textId="210CCC5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81882D5" w14:textId="3B202AE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F5FEEF6" w14:textId="21878DF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20FDC4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0B88591" w14:textId="5E186FD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E8FBB2" w14:textId="59A525F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20CA459" w14:textId="29BE7F2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A09A527" w14:textId="0E60272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F119334" w14:textId="1D2A7B3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048E7B1" w14:textId="2B07A4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7ED34D1" w14:textId="051C0EC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0B1DB5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582EB1A" w14:textId="1E212F6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A820213" w14:textId="16C5405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89668E2" w14:textId="616E662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D427D5C" w14:textId="0489174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ACFE6B9" w14:textId="6EE3429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4D318CE" w14:textId="3F1329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6B6942" w14:textId="60F2465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AA9FE1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237CA88" w14:textId="3E4EFAC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6192E8" w14:textId="0E13331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MonthEnd9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74D9D6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79C716E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7B849DA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3F5EF36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CE6BB3D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76854D2F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  <w:tr w:rsidR="00BE53BA" w:rsidRPr="001200E5" w14:paraId="323654EF" w14:textId="77777777" w:rsidTr="00AB7C02">
              <w:trPr>
                <w:trHeight w:val="1701"/>
                <w:jc w:val="center"/>
              </w:trPr>
              <w:tc>
                <w:tcPr>
                  <w:tcW w:w="1667" w:type="pct"/>
                </w:tcPr>
                <w:p w14:paraId="539E4AE8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Октябрь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2A931369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AC7BC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6153E6F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8090A8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DE6C87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9A4959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2A0C2D2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302C3251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0831F5C5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75C6FA5" w14:textId="2F783C6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6033F83D" w14:textId="2711CC4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44C71A32" w14:textId="5909AFA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2544C86E" w14:textId="552F610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5AC9FCC0" w14:textId="25F3F0D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1F234F5" w14:textId="224E579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13E6615D" w14:textId="4C89C0B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MonthStart10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среда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F11F68B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FAE36E4" w14:textId="2D656BD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97CCF19" w14:textId="6C1C40F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421DF1B" w14:textId="3A40943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278CD4D" w14:textId="69ECF0D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F68C92F" w14:textId="2C55537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1FACB1E" w14:textId="4DD6258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D4F1CD5" w14:textId="2C5D91C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835CE24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F2BD9FC" w14:textId="7725AC2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05667D3" w14:textId="7B82D1B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DD9C3DF" w14:textId="4BCBC50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63C2106" w14:textId="7800E5F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BCBA2F1" w14:textId="7B96CA0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E36E77E" w14:textId="2C7D964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B5BB4D8" w14:textId="7B1F1AD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0F59D13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1331DE5F" w14:textId="58D8554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B2CAB30" w14:textId="420AFFF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BB057FB" w14:textId="4930B52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72C28A7" w14:textId="44AC2D5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4205ADF" w14:textId="7799EF8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84AEC6F" w14:textId="57BB2C7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D5D4CD8" w14:textId="057936F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42F4BF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3BCD1AD" w14:textId="42D3A39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DC49C61" w14:textId="30E9930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AB040D4" w14:textId="07CC67B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6B3EE24" w14:textId="2EFA6CF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FC3AEEC" w14:textId="0CECDBF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211A7764" w14:textId="4E6539C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F630123" w14:textId="4575DE8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0AF082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0582420A" w14:textId="28540A9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2C1E0C" w14:textId="61EEA9D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MonthEnd10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48996D7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D6C7FE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673E44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708B747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46C100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15D96BF5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510F6607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Ноябрь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shd w:val="clear" w:color="auto" w:fill="FFFFFF" w:themeFill="background1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3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01ACC3C2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6C9F415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CA5A5C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19D6204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46A050B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F44E33C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60CE201B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EB2853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334E6BF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5BDE8EDD" w14:textId="4588D0F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41BA6A2" w14:textId="4F1B55F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33D44003" w14:textId="207F96A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0A87E8A" w14:textId="0E6AA92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0B0B70F8" w14:textId="38F733D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50F97EE2" w14:textId="39271B0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shd w:val="clear" w:color="auto" w:fill="FFFFFF" w:themeFill="background1"/>
                        <w:vAlign w:val="center"/>
                      </w:tcPr>
                      <w:p w14:paraId="0E858510" w14:textId="6E038C3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MonthStart11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суббота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633403E3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28FA7B5" w14:textId="1CFC0CD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C21BC92" w14:textId="6A8ED08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54C0381" w14:textId="568C958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002F5D3C" w14:textId="64A7CD1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4187388" w14:textId="1C46048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914ECBE" w14:textId="4F90FA0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2CB1010" w14:textId="2B7E117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5B41415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D85FFA4" w14:textId="76060DF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8AD3128" w14:textId="4E55142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743D208" w14:textId="5DF21874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FDD322D" w14:textId="5AC4FE7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3DAEE2C" w14:textId="1FC3CC3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0EFD158" w14:textId="3471767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B3F0220" w14:textId="5C03E91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A989E72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1749DE3" w14:textId="4205F02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21DA1443" w14:textId="03141643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6481F7D" w14:textId="7963AAE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7ECCD62" w14:textId="50D4C0D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29013AD" w14:textId="10213D3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C4F9CFA" w14:textId="377EA37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5460772" w14:textId="518F9AA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CE0EF50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C0342F8" w14:textId="1A338F6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42D0FD7" w14:textId="2D734FD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FC58CBC" w14:textId="2741819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8B4FC23" w14:textId="181C1BD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2399D84" w14:textId="68B0968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75C796A" w14:textId="3967350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41AAB4A5" w14:textId="54A7D99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41DEA0D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C49B3F1" w14:textId="69A9653E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62890342" w14:textId="3D68686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MonthEnd11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D4EEB98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17B10049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7C64B0B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3DDCE95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shd w:val="clear" w:color="auto" w:fill="FFFFFF" w:themeFill="background1"/>
                        <w:vAlign w:val="center"/>
                      </w:tcPr>
                      <w:p w14:paraId="5EEFE480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7AA8CF9B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  <w:tc>
                <w:tcPr>
                  <w:tcW w:w="1667" w:type="pct"/>
                </w:tcPr>
                <w:p w14:paraId="39317A2D" w14:textId="77777777" w:rsidR="00BE53BA" w:rsidRPr="00BE53BA" w:rsidRDefault="00BE53BA" w:rsidP="00BE53BA">
                  <w:pPr>
                    <w:pStyle w:val="Months"/>
                    <w:ind w:left="0"/>
                    <w:jc w:val="center"/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</w:rPr>
                  </w:pPr>
                  <w:r w:rsidRPr="00BE53BA">
                    <w:rPr>
                      <w:rFonts w:ascii="Arial Narrow" w:hAnsi="Arial Narrow" w:cs="Arial"/>
                      <w:noProof/>
                      <w:color w:val="auto"/>
                      <w:sz w:val="20"/>
                      <w:szCs w:val="20"/>
                      <w:lang w:bidi="ru-RU"/>
                    </w:rPr>
                    <w:t>Декабрь</w:t>
                  </w:r>
                </w:p>
                <w:tbl>
                  <w:tblPr>
                    <w:tblStyle w:val="CalendarTable"/>
                    <w:tblW w:w="5000" w:type="pct"/>
                    <w:jc w:val="center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233"/>
                    <w:gridCol w:w="232"/>
                    <w:gridCol w:w="232"/>
                    <w:gridCol w:w="232"/>
                    <w:gridCol w:w="232"/>
                    <w:gridCol w:w="232"/>
                    <w:gridCol w:w="232"/>
                  </w:tblGrid>
                  <w:tr w:rsidR="00BE53BA" w:rsidRPr="001200E5" w14:paraId="1F65DFB9" w14:textId="77777777" w:rsidTr="00AB7C02">
                    <w:trPr>
                      <w:trHeight w:val="8"/>
                      <w:jc w:val="center"/>
                    </w:trPr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A28D668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BB62740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60CA96E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4ECC9902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Ч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16B679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0"/>
                            <w:szCs w:val="10"/>
                            <w:lang w:bidi="ru-RU"/>
                          </w:rPr>
                          <w:t>П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74630424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С</w:t>
                        </w:r>
                      </w:p>
                    </w:tc>
                    <w:tc>
                      <w:tcPr>
                        <w:tcW w:w="714" w:type="pct"/>
                        <w:tcBorders>
                          <w:bottom w:val="single" w:sz="4" w:space="0" w:color="FF0000"/>
                        </w:tcBorders>
                        <w:shd w:val="clear" w:color="auto" w:fill="auto"/>
                        <w:vAlign w:val="center"/>
                      </w:tcPr>
                      <w:p w14:paraId="15A2BE29" w14:textId="77777777" w:rsidR="00BE53BA" w:rsidRPr="00BE53BA" w:rsidRDefault="00BE53BA" w:rsidP="00BE53BA">
                        <w:pPr>
                          <w:pStyle w:val="Days"/>
                          <w:spacing w:before="0"/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0"/>
                            <w:szCs w:val="10"/>
                            <w:lang w:bidi="ru-RU"/>
                          </w:rPr>
                          <w:t>В</w:t>
                        </w:r>
                      </w:p>
                    </w:tc>
                  </w:tr>
                  <w:tr w:rsidR="00BE53BA" w:rsidRPr="001200E5" w14:paraId="46836CB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224471DC" w14:textId="4AAD3AC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“понедельник" 1 ""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36D0BA7F" w14:textId="50E0C20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“вторник"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008F6F1C" w14:textId="113B9ED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“среда"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9A637E7" w14:textId="798F015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“четверг"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auto"/>
                        </w:tcBorders>
                        <w:vAlign w:val="center"/>
                      </w:tcPr>
                      <w:p w14:paraId="18BB4B46" w14:textId="4CB5C71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= “пятница"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4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64437DCE" w14:textId="44815ED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“суббота"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tcBorders>
                          <w:top w:val="single" w:sz="4" w:space="0" w:color="FF0000"/>
                        </w:tcBorders>
                        <w:vAlign w:val="center"/>
                      </w:tcPr>
                      <w:p w14:paraId="0C3E20F7" w14:textId="4FB18AA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MonthStart12 \@ dddd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понедельник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“воскресенье" 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&lt;&gt; 0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13153E7F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AEE58CF" w14:textId="6239A03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=G2+1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4D1DD1B" w14:textId="323BD78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21C41D4" w14:textId="5A0396F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11646DE" w14:textId="3725B2A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EA99F37" w14:textId="79AEBE7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C4E08D3" w14:textId="3BF6BF25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8B56CA1" w14:textId="6AD6F718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14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2FAA737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310B5818" w14:textId="46E1B6CB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=G3+1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B3F4EE9" w14:textId="7C784E9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6C31157" w14:textId="09EA2DC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47D287F" w14:textId="02E7DD0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0876D93" w14:textId="2A38E95C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19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6836749" w14:textId="661ACD0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A1E2EEB" w14:textId="4A2DACA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4EAA51B6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24EDCB83" w14:textId="42B235B1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=G4+1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22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1A534F5" w14:textId="48FAA74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23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9ED8913" w14:textId="638732A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24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8B07139" w14:textId="0B081C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25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3F470F2" w14:textId="066281F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26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39DDA91" w14:textId="66BAC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27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9D6C0AC" w14:textId="0CD6D2A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t>28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345BDBDC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770D9B0A" w14:textId="43BFB63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=G5+1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29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6001CC5C" w14:textId="480275E9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30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009DDD5" w14:textId="6FDEF19A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=B6+1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t>31</w: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5900A3F" w14:textId="21C9DB8D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=C6+1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1E5F2DF" w14:textId="3BE2C5C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=D6+1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DA322A3" w14:textId="41D2C722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=E6+1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516902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3674A7F3" w14:textId="28C14B1F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28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=F6+1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283209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BE53BA" w:rsidRPr="001200E5" w14:paraId="2A0F2E24" w14:textId="77777777" w:rsidTr="00AB7C02">
                    <w:trPr>
                      <w:trHeight w:val="227"/>
                      <w:jc w:val="center"/>
                    </w:trPr>
                    <w:tc>
                      <w:tcPr>
                        <w:tcW w:w="714" w:type="pct"/>
                        <w:vAlign w:val="center"/>
                      </w:tcPr>
                      <w:p w14:paraId="430E64CF" w14:textId="0D4EF110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29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=G6+1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1A3E2388" w14:textId="6CEBA8D6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975DDE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 0,""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IF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30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&lt;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DocVariable MonthEnd12 \@ d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begin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=A7+1 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 xml:space="preserve"> "" </w:instrText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separate"/>
                        </w:r>
                        <w:r w:rsidR="00E929F1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instrText>31</w:instrText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  <w:r w:rsidRPr="00BE53BA"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5CE5D313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77DF625B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4FCD30D2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auto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DD6DA8F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714" w:type="pct"/>
                        <w:vAlign w:val="center"/>
                      </w:tcPr>
                      <w:p w14:paraId="068B5381" w14:textId="77777777" w:rsidR="00BE53BA" w:rsidRPr="00BE53BA" w:rsidRDefault="00BE53BA" w:rsidP="00BE53BA">
                        <w:pPr>
                          <w:pStyle w:val="Dates"/>
                          <w:spacing w:after="0"/>
                          <w:rPr>
                            <w:rFonts w:ascii="Arial Narrow" w:hAnsi="Arial Narrow" w:cs="Arial"/>
                            <w:noProof/>
                            <w:color w:val="FF0000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2369F059" w14:textId="77777777" w:rsidR="00BE53BA" w:rsidRPr="001200E5" w:rsidRDefault="00BE53BA" w:rsidP="00BE53BA">
                  <w:pPr>
                    <w:pStyle w:val="a5"/>
                    <w:rPr>
                      <w:rFonts w:ascii="Arial Narrow" w:hAnsi="Arial Narrow" w:cs="Arial"/>
                      <w:noProof/>
                      <w:color w:val="auto"/>
                      <w:sz w:val="12"/>
                      <w:szCs w:val="12"/>
                    </w:rPr>
                  </w:pPr>
                </w:p>
              </w:tc>
            </w:tr>
          </w:tbl>
          <w:p w14:paraId="764AEFD8" w14:textId="77777777" w:rsidR="001200E5" w:rsidRPr="001200E5" w:rsidRDefault="001200E5" w:rsidP="001200E5">
            <w:pPr>
              <w:pStyle w:val="ad"/>
              <w:spacing w:after="0"/>
              <w:jc w:val="center"/>
              <w:rPr>
                <w:rFonts w:ascii="Arial Narrow" w:hAnsi="Arial Narrow" w:cs="Arial"/>
                <w:noProof/>
                <w:color w:val="auto"/>
                <w:sz w:val="32"/>
                <w:szCs w:val="32"/>
                <w:lang w:bidi="ru-RU"/>
              </w:rPr>
            </w:pPr>
          </w:p>
        </w:tc>
      </w:tr>
    </w:tbl>
    <w:p w14:paraId="7AD526FE" w14:textId="0BBCE869" w:rsidR="00986E04" w:rsidRPr="001200E5" w:rsidRDefault="00986E04" w:rsidP="001200E5">
      <w:pPr>
        <w:pStyle w:val="a5"/>
        <w:jc w:val="center"/>
        <w:rPr>
          <w:rFonts w:ascii="Arial Narrow" w:hAnsi="Arial Narrow" w:cs="Arial"/>
          <w:noProof/>
          <w:color w:val="auto"/>
          <w:sz w:val="2"/>
          <w:szCs w:val="2"/>
        </w:rPr>
      </w:pPr>
    </w:p>
    <w:sectPr w:rsidR="00986E04" w:rsidRPr="001200E5" w:rsidSect="001200E5">
      <w:pgSz w:w="11906" w:h="16838" w:code="9"/>
      <w:pgMar w:top="284" w:right="284" w:bottom="284" w:left="284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7F84C" w14:textId="77777777" w:rsidR="00BA5603" w:rsidRDefault="00BA5603">
      <w:pPr>
        <w:spacing w:after="0"/>
      </w:pPr>
      <w:r>
        <w:separator/>
      </w:r>
    </w:p>
  </w:endnote>
  <w:endnote w:type="continuationSeparator" w:id="0">
    <w:p w14:paraId="41969CA9" w14:textId="77777777" w:rsidR="00BA5603" w:rsidRDefault="00BA56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6890AB" w14:textId="77777777" w:rsidR="00BA5603" w:rsidRDefault="00BA5603">
      <w:pPr>
        <w:spacing w:after="0"/>
      </w:pPr>
      <w:r>
        <w:separator/>
      </w:r>
    </w:p>
  </w:footnote>
  <w:footnote w:type="continuationSeparator" w:id="0">
    <w:p w14:paraId="063BBB74" w14:textId="77777777" w:rsidR="00BA5603" w:rsidRDefault="00BA560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removePersonalInformation/>
  <w:removeDateAndTime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5"/>
    <w:docVar w:name="MonthEnd10" w:val="31.10.2025"/>
    <w:docVar w:name="MonthEnd11" w:val="30.11.2025"/>
    <w:docVar w:name="MonthEnd12" w:val="31.12.2025"/>
    <w:docVar w:name="MonthEnd2" w:val="28.02.2025"/>
    <w:docVar w:name="MonthEnd3" w:val="31.03.2025"/>
    <w:docVar w:name="MonthEnd4" w:val="30.04.2025"/>
    <w:docVar w:name="MonthEnd5" w:val="31.05.2025"/>
    <w:docVar w:name="MonthEnd6" w:val="30.06.2025"/>
    <w:docVar w:name="MonthEnd7" w:val="31.07.2025"/>
    <w:docVar w:name="MonthEnd8" w:val="31.08.2025"/>
    <w:docVar w:name="MonthEnd9" w:val="30.09.2025"/>
    <w:docVar w:name="Months" w:val="12"/>
    <w:docVar w:name="MonthStart1" w:val="01.01.2025"/>
    <w:docVar w:name="MonthStart10" w:val="01.10.2025"/>
    <w:docVar w:name="MonthStart11" w:val="01.11.2025"/>
    <w:docVar w:name="MonthStart12" w:val="01.12.2025"/>
    <w:docVar w:name="MonthStart2" w:val="01.02.2025"/>
    <w:docVar w:name="MonthStart3" w:val="01.03.2025"/>
    <w:docVar w:name="MonthStart4" w:val="01.04.2025"/>
    <w:docVar w:name="MonthStart5" w:val="01.05.2025"/>
    <w:docVar w:name="MonthStart6" w:val="01.06.2025"/>
    <w:docVar w:name="MonthStart7" w:val="01.07.2025"/>
    <w:docVar w:name="MonthStart8" w:val="01.08.2025"/>
    <w:docVar w:name="MonthStart9" w:val="01.09.2025"/>
    <w:docVar w:name="MonthStartLast" w:val="12/1/2012"/>
    <w:docVar w:name="WeekStart" w:val="понедельник"/>
  </w:docVars>
  <w:rsids>
    <w:rsidRoot w:val="00285C1D"/>
    <w:rsid w:val="0005357B"/>
    <w:rsid w:val="00071356"/>
    <w:rsid w:val="00073F94"/>
    <w:rsid w:val="00097A25"/>
    <w:rsid w:val="000A5A57"/>
    <w:rsid w:val="001200E5"/>
    <w:rsid w:val="001274F3"/>
    <w:rsid w:val="00151CCE"/>
    <w:rsid w:val="001B01F9"/>
    <w:rsid w:val="001C41F9"/>
    <w:rsid w:val="00272EC6"/>
    <w:rsid w:val="00283209"/>
    <w:rsid w:val="00285C1D"/>
    <w:rsid w:val="00301429"/>
    <w:rsid w:val="003327F5"/>
    <w:rsid w:val="00340CAF"/>
    <w:rsid w:val="003C0D41"/>
    <w:rsid w:val="003E085C"/>
    <w:rsid w:val="003E7B3A"/>
    <w:rsid w:val="00416364"/>
    <w:rsid w:val="00431B29"/>
    <w:rsid w:val="00440416"/>
    <w:rsid w:val="00462EAD"/>
    <w:rsid w:val="004A6170"/>
    <w:rsid w:val="004F6AAC"/>
    <w:rsid w:val="00503DDC"/>
    <w:rsid w:val="00512F2D"/>
    <w:rsid w:val="00516902"/>
    <w:rsid w:val="00570FBB"/>
    <w:rsid w:val="00583B82"/>
    <w:rsid w:val="005923AC"/>
    <w:rsid w:val="005A6601"/>
    <w:rsid w:val="005D5149"/>
    <w:rsid w:val="005E656F"/>
    <w:rsid w:val="00667021"/>
    <w:rsid w:val="006974E1"/>
    <w:rsid w:val="006C0896"/>
    <w:rsid w:val="006C509F"/>
    <w:rsid w:val="006F513E"/>
    <w:rsid w:val="00767753"/>
    <w:rsid w:val="007C0139"/>
    <w:rsid w:val="007D45A1"/>
    <w:rsid w:val="007F564D"/>
    <w:rsid w:val="008B1201"/>
    <w:rsid w:val="008F16F7"/>
    <w:rsid w:val="009164BA"/>
    <w:rsid w:val="009166BD"/>
    <w:rsid w:val="00975DDE"/>
    <w:rsid w:val="00977AAE"/>
    <w:rsid w:val="00986E04"/>
    <w:rsid w:val="00996E56"/>
    <w:rsid w:val="00997268"/>
    <w:rsid w:val="00A12667"/>
    <w:rsid w:val="00A14581"/>
    <w:rsid w:val="00A20E4C"/>
    <w:rsid w:val="00AA23D3"/>
    <w:rsid w:val="00AA3C50"/>
    <w:rsid w:val="00AE302A"/>
    <w:rsid w:val="00AE36BB"/>
    <w:rsid w:val="00B37C7E"/>
    <w:rsid w:val="00B55728"/>
    <w:rsid w:val="00B65B09"/>
    <w:rsid w:val="00B663EF"/>
    <w:rsid w:val="00B85583"/>
    <w:rsid w:val="00B9476B"/>
    <w:rsid w:val="00BA5603"/>
    <w:rsid w:val="00BC3952"/>
    <w:rsid w:val="00BE53BA"/>
    <w:rsid w:val="00BE5AB8"/>
    <w:rsid w:val="00C44DFB"/>
    <w:rsid w:val="00C6519B"/>
    <w:rsid w:val="00C70F21"/>
    <w:rsid w:val="00C7354B"/>
    <w:rsid w:val="00C91F9B"/>
    <w:rsid w:val="00D53C8D"/>
    <w:rsid w:val="00DE32AC"/>
    <w:rsid w:val="00E1407A"/>
    <w:rsid w:val="00E3383E"/>
    <w:rsid w:val="00E50BDE"/>
    <w:rsid w:val="00E774CD"/>
    <w:rsid w:val="00E77E1D"/>
    <w:rsid w:val="00E929F1"/>
    <w:rsid w:val="00EB268F"/>
    <w:rsid w:val="00ED75B6"/>
    <w:rsid w:val="00F91390"/>
    <w:rsid w:val="00F93E3B"/>
    <w:rsid w:val="00FC0032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19B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2F5496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2F5496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2F5496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2F5496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2F5496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2F5496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2F5496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Office Them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13562</Words>
  <Characters>77305</Characters>
  <Application>Microsoft Office Word</Application>
  <DocSecurity>0</DocSecurity>
  <Lines>644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2021-02-25T18:07:00Z</dcterms:created>
  <dcterms:modified xsi:type="dcterms:W3CDTF">2021-02-25T18:07:00Z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