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W w:w="5000" w:type="pct"/>
        <w:tblLook w:val="04A0" w:firstRow="1" w:lastRow="0" w:firstColumn="1" w:lastColumn="0" w:noHBand="0" w:noVBand="1"/>
        <w:tblCaption w:val="Таблица содержимого календаря"/>
      </w:tblPr>
      <w:tblGrid>
        <w:gridCol w:w="5329"/>
        <w:gridCol w:w="5329"/>
      </w:tblGrid>
      <w:tr w:rsidR="00BF49DC" w:rsidRPr="00300D22" w14:paraId="67049D07" w14:textId="77777777" w:rsidTr="0029624B">
        <w:trPr>
          <w:trHeight w:val="340"/>
        </w:trPr>
        <w:tc>
          <w:tcPr>
            <w:tcW w:w="2500" w:type="pct"/>
            <w:vAlign w:val="center"/>
          </w:tcPr>
          <w:p w14:paraId="221F35BB" w14:textId="08B6ABF1" w:rsidR="00BF49DC" w:rsidRPr="00300D22" w:rsidRDefault="006B6899" w:rsidP="001B7E1A">
            <w:pPr>
              <w:pStyle w:val="ad"/>
              <w:jc w:val="left"/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t>Январь</w:t>
            </w:r>
          </w:p>
        </w:tc>
        <w:tc>
          <w:tcPr>
            <w:tcW w:w="2500" w:type="pct"/>
            <w:vAlign w:val="center"/>
          </w:tcPr>
          <w:p w14:paraId="225D0E91" w14:textId="64222731" w:rsidR="00BF49DC" w:rsidRPr="00300D22" w:rsidRDefault="006B6899" w:rsidP="001B7E1A">
            <w:pPr>
              <w:pStyle w:val="ad"/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t>2028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</w:tc>
      </w:tr>
    </w:tbl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4" w:type="dxa"/>
        </w:tblCellMar>
        <w:tblLook w:val="04A0" w:firstRow="1" w:lastRow="0" w:firstColumn="1" w:lastColumn="0" w:noHBand="0" w:noVBand="1"/>
        <w:tblCaption w:val="Таблица содержимого календаря"/>
      </w:tblPr>
      <w:tblGrid>
        <w:gridCol w:w="1511"/>
        <w:gridCol w:w="1528"/>
        <w:gridCol w:w="1528"/>
        <w:gridCol w:w="1528"/>
        <w:gridCol w:w="1528"/>
        <w:gridCol w:w="1528"/>
        <w:gridCol w:w="1490"/>
      </w:tblGrid>
      <w:tr w:rsidR="00BF49DC" w:rsidRPr="00300D22" w14:paraId="726CE1BC" w14:textId="77777777" w:rsidTr="00300D22">
        <w:trPr>
          <w:trHeight w:val="113"/>
        </w:trPr>
        <w:tc>
          <w:tcPr>
            <w:tcW w:w="710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tcMar>
              <w:right w:w="0" w:type="dxa"/>
            </w:tcMar>
            <w:vAlign w:val="bottom"/>
          </w:tcPr>
          <w:p w14:paraId="6B0CCD02" w14:textId="72D1FCE6" w:rsidR="00BF49DC" w:rsidRPr="00300D22" w:rsidRDefault="00BD72D6" w:rsidP="001B7E1A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bookmarkStart w:id="0" w:name="_Hlk38821049"/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  <w:t>ПОНЕДЕЛЬНИК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tcMar>
              <w:right w:w="0" w:type="dxa"/>
            </w:tcMar>
            <w:vAlign w:val="bottom"/>
          </w:tcPr>
          <w:p w14:paraId="6521B78A" w14:textId="17E0A010" w:rsidR="00BF49DC" w:rsidRPr="00300D22" w:rsidRDefault="00BD72D6" w:rsidP="001B7E1A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ВТОРНИК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tcMar>
              <w:right w:w="0" w:type="dxa"/>
            </w:tcMar>
            <w:vAlign w:val="bottom"/>
          </w:tcPr>
          <w:p w14:paraId="598B2609" w14:textId="4032E57D" w:rsidR="00BF49DC" w:rsidRPr="00300D22" w:rsidRDefault="00BD72D6" w:rsidP="001B7E1A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СРЕДА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tcMar>
              <w:right w:w="0" w:type="dxa"/>
            </w:tcMar>
            <w:vAlign w:val="bottom"/>
          </w:tcPr>
          <w:p w14:paraId="4A3F1F9B" w14:textId="5AAA8CA4" w:rsidR="00BF49DC" w:rsidRPr="00300D22" w:rsidRDefault="00BD72D6" w:rsidP="001B7E1A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ЧЕТВЕРГ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tcMar>
              <w:right w:w="0" w:type="dxa"/>
            </w:tcMar>
            <w:vAlign w:val="bottom"/>
          </w:tcPr>
          <w:p w14:paraId="72AC4C35" w14:textId="67987207" w:rsidR="00BF49DC" w:rsidRPr="00300D22" w:rsidRDefault="00BD72D6" w:rsidP="001B7E1A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ПЯТНИЦА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tcMar>
              <w:right w:w="0" w:type="dxa"/>
            </w:tcMar>
            <w:vAlign w:val="bottom"/>
          </w:tcPr>
          <w:p w14:paraId="56F4715B" w14:textId="1C51E44F" w:rsidR="00BF49DC" w:rsidRPr="00300D22" w:rsidRDefault="00BD72D6" w:rsidP="001B7E1A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СУББОТА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tcMar>
              <w:right w:w="0" w:type="dxa"/>
            </w:tcMar>
            <w:vAlign w:val="bottom"/>
          </w:tcPr>
          <w:p w14:paraId="7AADA3AB" w14:textId="3E6A854F" w:rsidR="00BF49DC" w:rsidRPr="00300D22" w:rsidRDefault="00BD72D6" w:rsidP="001B7E1A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val="en-US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ВОСКРЕСЕНЬЕ</w:t>
            </w:r>
            <w:r w:rsidR="00BC2269"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 xml:space="preserve"> </w:t>
            </w:r>
          </w:p>
        </w:tc>
      </w:tr>
      <w:tr w:rsidR="00BF49DC" w:rsidRPr="00300D22" w14:paraId="6EAC1785" w14:textId="77777777" w:rsidTr="005B1077">
        <w:trPr>
          <w:trHeight w:val="454"/>
        </w:trPr>
        <w:tc>
          <w:tcPr>
            <w:tcW w:w="710" w:type="pct"/>
            <w:tcMar>
              <w:right w:w="142" w:type="dxa"/>
            </w:tcMar>
            <w:vAlign w:val="bottom"/>
          </w:tcPr>
          <w:p w14:paraId="561CEAFF" w14:textId="11136EE9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MonthStart1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“понедельник" 1 ""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E7022A9" w14:textId="3D59BDE1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MonthStart1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“вторник"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2B5D0F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EEE880F" w14:textId="061B677A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MonthStart1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“среда"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2B5D0F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FE6790C" w14:textId="6154EE28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MonthStart1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“четверг"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B0351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7BE93C9" w14:textId="31D78758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MonthStart1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= “пятница"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5383201" w14:textId="09766BD1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MonthStart1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“суббота"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="002B5D0F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="002B5D0F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0" w:type="pct"/>
            <w:tcMar>
              <w:right w:w="142" w:type="dxa"/>
            </w:tcMar>
            <w:vAlign w:val="bottom"/>
          </w:tcPr>
          <w:p w14:paraId="47E31BBE" w14:textId="159430E0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MonthStart1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“воскресенье"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BF49DC" w:rsidRPr="00300D22" w14:paraId="3C2DA741" w14:textId="77777777" w:rsidTr="005B1077">
        <w:trPr>
          <w:trHeight w:val="454"/>
        </w:trPr>
        <w:tc>
          <w:tcPr>
            <w:tcW w:w="710" w:type="pct"/>
            <w:tcMar>
              <w:right w:w="142" w:type="dxa"/>
            </w:tcMar>
            <w:vAlign w:val="bottom"/>
          </w:tcPr>
          <w:p w14:paraId="5B0F3ECD" w14:textId="04142765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2E9377B" w14:textId="4294ABAC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80250EF" w14:textId="54644798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BE7C65B" w14:textId="09239E0D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5B14954" w14:textId="760119B2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D57052B" w14:textId="7AB324E8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0" w:type="pct"/>
            <w:tcMar>
              <w:right w:w="142" w:type="dxa"/>
            </w:tcMar>
            <w:vAlign w:val="bottom"/>
          </w:tcPr>
          <w:p w14:paraId="5E6DFA71" w14:textId="0798F5B1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BF49DC" w:rsidRPr="00300D22" w14:paraId="6A8DAA74" w14:textId="77777777" w:rsidTr="005B1077">
        <w:trPr>
          <w:trHeight w:val="454"/>
        </w:trPr>
        <w:tc>
          <w:tcPr>
            <w:tcW w:w="710" w:type="pct"/>
            <w:tcMar>
              <w:right w:w="142" w:type="dxa"/>
            </w:tcMar>
            <w:vAlign w:val="bottom"/>
          </w:tcPr>
          <w:p w14:paraId="3E763929" w14:textId="78446832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87BBDD9" w14:textId="0384ACE7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E2F1383" w14:textId="090C894D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F0C4EBA" w14:textId="20107AC7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634E9A5" w14:textId="2902D3B8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6F44200" w14:textId="2CC64A4D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0" w:type="pct"/>
            <w:tcMar>
              <w:right w:w="142" w:type="dxa"/>
            </w:tcMar>
            <w:vAlign w:val="bottom"/>
          </w:tcPr>
          <w:p w14:paraId="3394B26C" w14:textId="53DE104D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BF49DC" w:rsidRPr="00300D22" w14:paraId="1D2030A0" w14:textId="77777777" w:rsidTr="005B1077">
        <w:trPr>
          <w:trHeight w:val="454"/>
        </w:trPr>
        <w:tc>
          <w:tcPr>
            <w:tcW w:w="710" w:type="pct"/>
            <w:tcMar>
              <w:right w:w="142" w:type="dxa"/>
            </w:tcMar>
            <w:vAlign w:val="bottom"/>
          </w:tcPr>
          <w:p w14:paraId="57D12072" w14:textId="50F5156B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CD69C5E" w14:textId="6AB62810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0398BA8" w14:textId="51E748B3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AAF66C6" w14:textId="221023A2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606A35B" w14:textId="3E4E4556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7B5A357" w14:textId="76413D43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0" w:type="pct"/>
            <w:tcMar>
              <w:right w:w="142" w:type="dxa"/>
            </w:tcMar>
            <w:vAlign w:val="bottom"/>
          </w:tcPr>
          <w:p w14:paraId="2E480CCF" w14:textId="6255833A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BF49DC" w:rsidRPr="00300D22" w14:paraId="0A8EB60A" w14:textId="77777777" w:rsidTr="005B1077">
        <w:trPr>
          <w:trHeight w:val="454"/>
        </w:trPr>
        <w:tc>
          <w:tcPr>
            <w:tcW w:w="710" w:type="pct"/>
            <w:tcMar>
              <w:right w:w="142" w:type="dxa"/>
            </w:tcMar>
            <w:vAlign w:val="bottom"/>
          </w:tcPr>
          <w:p w14:paraId="76F63247" w14:textId="5B919510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MonthEnd1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DF3CAEC" w14:textId="20E24E93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MonthEnd1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CBCA6C2" w14:textId="7C33E7B4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MonthEnd1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C565751" w14:textId="4FDA304A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MonthEnd1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B0351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B0351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7607533" w14:textId="0C8B3F64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MonthEnd1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B0351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A7CF6E7" w14:textId="7C3F9999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MonthEnd1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0" w:type="pct"/>
            <w:tcMar>
              <w:right w:w="142" w:type="dxa"/>
            </w:tcMar>
            <w:vAlign w:val="bottom"/>
          </w:tcPr>
          <w:p w14:paraId="7718B96E" w14:textId="21312F79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MonthEnd1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30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BF49DC" w:rsidRPr="00300D22" w14:paraId="5CCC9C47" w14:textId="77777777" w:rsidTr="005B1077">
        <w:trPr>
          <w:trHeight w:val="454"/>
        </w:trPr>
        <w:tc>
          <w:tcPr>
            <w:tcW w:w="710" w:type="pct"/>
            <w:tcMar>
              <w:right w:w="142" w:type="dxa"/>
            </w:tcMar>
            <w:vAlign w:val="bottom"/>
          </w:tcPr>
          <w:p w14:paraId="1FEA4187" w14:textId="4C8C1280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MonthEnd1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31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8E08BBE" w14:textId="41671246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MonthEnd1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934A7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95DDE99" w14:textId="77777777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131870D" w14:textId="77777777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416ADAD" w14:textId="77777777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511A947" w14:textId="77777777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700" w:type="pct"/>
            <w:tcMar>
              <w:right w:w="142" w:type="dxa"/>
            </w:tcMar>
            <w:vAlign w:val="bottom"/>
          </w:tcPr>
          <w:p w14:paraId="2197EF86" w14:textId="77777777" w:rsidR="00BF49DC" w:rsidRPr="00300D22" w:rsidRDefault="00BF49DC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</w:p>
        </w:tc>
      </w:tr>
    </w:tbl>
    <w:tbl>
      <w:tblPr>
        <w:tblStyle w:val="ae"/>
        <w:tblW w:w="5000" w:type="pct"/>
        <w:tblCellMar>
          <w:top w:w="284" w:type="dxa"/>
        </w:tblCellMar>
        <w:tblLook w:val="04A0" w:firstRow="1" w:lastRow="0" w:firstColumn="1" w:lastColumn="0" w:noHBand="0" w:noVBand="1"/>
        <w:tblCaption w:val="Таблица содержимого календаря"/>
      </w:tblPr>
      <w:tblGrid>
        <w:gridCol w:w="5329"/>
        <w:gridCol w:w="5329"/>
      </w:tblGrid>
      <w:tr w:rsidR="006B6899" w:rsidRPr="00300D22" w14:paraId="006BD6C0" w14:textId="77777777" w:rsidTr="005B1077">
        <w:tc>
          <w:tcPr>
            <w:tcW w:w="2500" w:type="pct"/>
            <w:vAlign w:val="center"/>
          </w:tcPr>
          <w:bookmarkEnd w:id="0"/>
          <w:p w14:paraId="19962AF0" w14:textId="5D9CE238" w:rsidR="006B6899" w:rsidRPr="00300D22" w:rsidRDefault="006B6899" w:rsidP="00300D22">
            <w:pPr>
              <w:pStyle w:val="ad"/>
              <w:spacing w:after="120"/>
              <w:jc w:val="left"/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t>Февраль</w:t>
            </w:r>
          </w:p>
        </w:tc>
        <w:tc>
          <w:tcPr>
            <w:tcW w:w="2500" w:type="pct"/>
            <w:vAlign w:val="center"/>
          </w:tcPr>
          <w:p w14:paraId="30F9F655" w14:textId="16CE98EE" w:rsidR="006B6899" w:rsidRPr="00300D22" w:rsidRDefault="006B6899" w:rsidP="001B7E1A">
            <w:pPr>
              <w:pStyle w:val="ad"/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t>2028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</w:tc>
      </w:tr>
    </w:tbl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507"/>
        <w:gridCol w:w="1524"/>
        <w:gridCol w:w="1528"/>
        <w:gridCol w:w="1528"/>
        <w:gridCol w:w="1528"/>
        <w:gridCol w:w="1528"/>
        <w:gridCol w:w="1498"/>
      </w:tblGrid>
      <w:tr w:rsidR="00C4057C" w:rsidRPr="00300D22" w14:paraId="2A9965BE" w14:textId="77777777" w:rsidTr="00300D22">
        <w:trPr>
          <w:trHeight w:val="113"/>
        </w:trPr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512E7E2D" w14:textId="2CAFC2C3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  <w:t>ПОНЕДЕЛЬНИК</w:t>
            </w:r>
          </w:p>
        </w:tc>
        <w:tc>
          <w:tcPr>
            <w:tcW w:w="716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7FAB7376" w14:textId="4DED458A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ВТОРНИК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6F798461" w14:textId="45D76371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СРЕДА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23D869A9" w14:textId="164C31DE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ЧЕТВЕРГ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405A4BF1" w14:textId="1FF89E43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ПЯТНИЦА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vAlign w:val="bottom"/>
          </w:tcPr>
          <w:p w14:paraId="63202455" w14:textId="5F2DEE5E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СУББОТА</w:t>
            </w: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vAlign w:val="bottom"/>
          </w:tcPr>
          <w:p w14:paraId="631EAB2A" w14:textId="2AAB5C08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 xml:space="preserve">ВОСКРЕСЕНЬЕ </w:t>
            </w:r>
          </w:p>
        </w:tc>
      </w:tr>
      <w:tr w:rsidR="006B6899" w:rsidRPr="00300D22" w14:paraId="78897B1C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59E0EAAF" w14:textId="5E98176B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MonthStart2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вторник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“понедельник" 1 ""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498326A" w14:textId="7CEFA72D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MonthStart2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вторник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“вторник"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DD2C321" w14:textId="25227FC1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MonthStart2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вторник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“среда"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994B2CA" w14:textId="634F33EF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MonthStart2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вторник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“четверг"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89BB523" w14:textId="7545A5F7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MonthStart2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вторник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= “пятница"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881040B" w14:textId="451FEA81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MonthStart2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вторник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“суббота"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5884C514" w14:textId="443F7567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MonthStart2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вторник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“воскресенье"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6B6899" w:rsidRPr="00300D22" w14:paraId="48619F73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4D44E21F" w14:textId="63D3FBB6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6A3B054" w14:textId="18A16AB1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0B06407" w14:textId="61BF1FE5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9FA2E64" w14:textId="79B80A35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DD2A7F8" w14:textId="734DCDAA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5828F76" w14:textId="1696DB77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5CC68ED0" w14:textId="7D84F873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6B6899" w:rsidRPr="00300D22" w14:paraId="7F359005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642EC91B" w14:textId="324EF747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71E5F1D7" w14:textId="05936526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D7BA790" w14:textId="3663789C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BD80CDD" w14:textId="010771C1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A72540D" w14:textId="44883E5D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F0F416D" w14:textId="13A6F802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774DD01B" w14:textId="1B512E49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6B6899" w:rsidRPr="00300D22" w14:paraId="508437E3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44E30587" w14:textId="29C810A3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5457F3AB" w14:textId="6EEEE973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D2BC8FA" w14:textId="4278E6BA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3CA0134" w14:textId="10B97D16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79CEE53" w14:textId="28C551F6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A6FB619" w14:textId="7A168D4C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2AA9D605" w14:textId="4412258F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6B6899" w:rsidRPr="00300D22" w14:paraId="7B2D4DB4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7B60D089" w14:textId="455F7249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MonthEnd2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C2D0623" w14:textId="4933A63D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MonthEnd2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934A7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6515BFB" w14:textId="38293BCC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MonthEnd2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A42A246" w14:textId="1D1E3D3A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MonthEnd2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9581518" w14:textId="4F2202FC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MonthEnd2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B0351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32E265E" w14:textId="2E4F2682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MonthEnd2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3C82A629" w14:textId="799F244B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MonthEnd2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6B6899" w:rsidRPr="00300D22" w14:paraId="476F1256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140AF84A" w14:textId="6B5F5A60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MonthEnd2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03E3F924" w14:textId="488B0315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MonthEnd2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!A12 Is Not In Table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BD98DC7" w14:textId="77777777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420F1DF" w14:textId="77777777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EEBC50A" w14:textId="77777777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5F2DFFB" w14:textId="77777777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018787BD" w14:textId="77777777" w:rsidR="006B6899" w:rsidRPr="00300D22" w:rsidRDefault="006B6899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</w:p>
        </w:tc>
      </w:tr>
    </w:tbl>
    <w:tbl>
      <w:tblPr>
        <w:tblStyle w:val="ae"/>
        <w:tblW w:w="5000" w:type="pct"/>
        <w:tblCellMar>
          <w:top w:w="284" w:type="dxa"/>
        </w:tblCellMar>
        <w:tblLook w:val="04A0" w:firstRow="1" w:lastRow="0" w:firstColumn="1" w:lastColumn="0" w:noHBand="0" w:noVBand="1"/>
        <w:tblCaption w:val="Таблица содержимого календаря"/>
      </w:tblPr>
      <w:tblGrid>
        <w:gridCol w:w="5329"/>
        <w:gridCol w:w="5329"/>
      </w:tblGrid>
      <w:tr w:rsidR="00ED5F48" w:rsidRPr="00300D22" w14:paraId="784B55A0" w14:textId="77777777" w:rsidTr="005B1077">
        <w:tc>
          <w:tcPr>
            <w:tcW w:w="2500" w:type="pct"/>
            <w:vAlign w:val="center"/>
          </w:tcPr>
          <w:p w14:paraId="37FAAA50" w14:textId="50A399FB" w:rsidR="00ED5F48" w:rsidRPr="00300D22" w:rsidRDefault="00ED5F48" w:rsidP="001B7E1A">
            <w:pPr>
              <w:pStyle w:val="ad"/>
              <w:jc w:val="left"/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t>Март</w:t>
            </w:r>
          </w:p>
        </w:tc>
        <w:tc>
          <w:tcPr>
            <w:tcW w:w="2500" w:type="pct"/>
            <w:vAlign w:val="center"/>
          </w:tcPr>
          <w:p w14:paraId="26647E3B" w14:textId="059FDE8E" w:rsidR="00ED5F48" w:rsidRPr="00300D22" w:rsidRDefault="00ED5F48" w:rsidP="001B7E1A">
            <w:pPr>
              <w:pStyle w:val="ad"/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t>2028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</w:tc>
      </w:tr>
    </w:tbl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507"/>
        <w:gridCol w:w="1524"/>
        <w:gridCol w:w="1528"/>
        <w:gridCol w:w="1528"/>
        <w:gridCol w:w="1528"/>
        <w:gridCol w:w="1528"/>
        <w:gridCol w:w="1498"/>
      </w:tblGrid>
      <w:tr w:rsidR="00C4057C" w:rsidRPr="00300D22" w14:paraId="560D596D" w14:textId="77777777" w:rsidTr="00300D22">
        <w:trPr>
          <w:trHeight w:val="113"/>
        </w:trPr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44C5013E" w14:textId="26A6E784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  <w:t>ПОНЕДЕЛЬНИК</w:t>
            </w:r>
          </w:p>
        </w:tc>
        <w:tc>
          <w:tcPr>
            <w:tcW w:w="716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54CD7167" w14:textId="38991862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ВТОРНИК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68845A00" w14:textId="6A23D4ED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СРЕДА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387DAD2F" w14:textId="23241899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ЧЕТВЕРГ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4869AF3A" w14:textId="68344C41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ПЯТНИЦА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vAlign w:val="bottom"/>
          </w:tcPr>
          <w:p w14:paraId="19742508" w14:textId="70CE5972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СУББОТА</w:t>
            </w: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vAlign w:val="bottom"/>
          </w:tcPr>
          <w:p w14:paraId="17BD5908" w14:textId="38BBB141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 xml:space="preserve">ВОСКРЕСЕНЬЕ </w:t>
            </w:r>
          </w:p>
        </w:tc>
      </w:tr>
      <w:tr w:rsidR="00ED5F48" w:rsidRPr="00300D22" w14:paraId="630DC1FC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592C9C6A" w14:textId="640FBEB0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MonthStart3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среда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“понедельник" 1 ""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1F7964FA" w14:textId="556B2651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MonthStart3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среда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“вторник"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F2395D4" w14:textId="52862FA9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MonthStart3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среда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“среда"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33792AC" w14:textId="71FA377E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MonthStart3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среда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“четверг"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602B436" w14:textId="62C05878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MonthStart3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среда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= “пятница"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0C872C2" w14:textId="593FADD6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MonthStart3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среда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“суббота"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74E7289B" w14:textId="641C7BF9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MonthStart3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среда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“воскресенье"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2E722F99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21D7CE2B" w14:textId="54B90A48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F0D177E" w14:textId="0C94DA1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44B2EBD" w14:textId="3F3CF05D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34CED24" w14:textId="22CC74A4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93247CF" w14:textId="556D8EC9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8F99FDA" w14:textId="417A1F56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6B7624E4" w14:textId="76EF864D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1B29EB07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6D98C24B" w14:textId="464D4C90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18629C8D" w14:textId="0D5E8D31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A1C96E1" w14:textId="6E62266A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5D4FE6B" w14:textId="389DCFE2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731300D" w14:textId="5013DC79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50D531D" w14:textId="3D9DD8AB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4B3A6B0F" w14:textId="3D57B542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63061927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322A3772" w14:textId="479EEDBC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189DEA55" w14:textId="7610F731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D337127" w14:textId="76B57B8F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988E0CD" w14:textId="0712E00E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324E739" w14:textId="402474AA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9C74BE0" w14:textId="7A37BF2A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7DB6A5DD" w14:textId="6D7231F5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2EFD4BD9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7BFFCF65" w14:textId="2CB96995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MonthEnd3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1FC45AEB" w14:textId="3011B019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MonthEnd3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AE09B59" w14:textId="6F9345A2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MonthEnd3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5B48518" w14:textId="43FD732B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MonthEnd3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30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962A271" w14:textId="29142B16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MonthEnd3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934A7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31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7FE8FC8" w14:textId="3287DE7B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MonthEnd3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7BDED77A" w14:textId="0F5B6C89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MonthEnd3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53597095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4653864B" w14:textId="1227CA40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MonthEnd3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B0351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0D53C982" w14:textId="414374EE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MonthEnd3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2664708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8BFF0B3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681C0FE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AD5B26D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732AFDD9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</w:p>
        </w:tc>
      </w:tr>
    </w:tbl>
    <w:tbl>
      <w:tblPr>
        <w:tblStyle w:val="ae"/>
        <w:tblW w:w="5000" w:type="pct"/>
        <w:tblCellMar>
          <w:top w:w="284" w:type="dxa"/>
        </w:tblCellMar>
        <w:tblLook w:val="04A0" w:firstRow="1" w:lastRow="0" w:firstColumn="1" w:lastColumn="0" w:noHBand="0" w:noVBand="1"/>
        <w:tblCaption w:val="Таблица содержимого календаря"/>
      </w:tblPr>
      <w:tblGrid>
        <w:gridCol w:w="5329"/>
        <w:gridCol w:w="5329"/>
      </w:tblGrid>
      <w:tr w:rsidR="00ED5F48" w:rsidRPr="00300D22" w14:paraId="7FAF298C" w14:textId="77777777" w:rsidTr="005B1077">
        <w:tc>
          <w:tcPr>
            <w:tcW w:w="2500" w:type="pct"/>
            <w:vAlign w:val="center"/>
          </w:tcPr>
          <w:p w14:paraId="0B71B109" w14:textId="4F574F89" w:rsidR="00ED5F48" w:rsidRPr="00300D22" w:rsidRDefault="00ED5F48" w:rsidP="001B7E1A">
            <w:pPr>
              <w:pStyle w:val="ad"/>
              <w:jc w:val="left"/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t>Апрель</w:t>
            </w:r>
          </w:p>
        </w:tc>
        <w:tc>
          <w:tcPr>
            <w:tcW w:w="2500" w:type="pct"/>
            <w:vAlign w:val="center"/>
          </w:tcPr>
          <w:p w14:paraId="23A157B9" w14:textId="1F47C504" w:rsidR="00ED5F48" w:rsidRPr="00300D22" w:rsidRDefault="00ED5F48" w:rsidP="001B7E1A">
            <w:pPr>
              <w:pStyle w:val="ad"/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t>2028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</w:tc>
      </w:tr>
    </w:tbl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507"/>
        <w:gridCol w:w="1524"/>
        <w:gridCol w:w="1528"/>
        <w:gridCol w:w="1528"/>
        <w:gridCol w:w="1528"/>
        <w:gridCol w:w="1528"/>
        <w:gridCol w:w="1498"/>
      </w:tblGrid>
      <w:tr w:rsidR="00C4057C" w:rsidRPr="00300D22" w14:paraId="4B2EB927" w14:textId="77777777" w:rsidTr="00300D22">
        <w:trPr>
          <w:trHeight w:val="113"/>
        </w:trPr>
        <w:tc>
          <w:tcPr>
            <w:tcW w:w="70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1E2EE8E7" w14:textId="1253DF62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  <w:t>ПОНЕДЕЛЬНИК</w:t>
            </w:r>
          </w:p>
        </w:tc>
        <w:tc>
          <w:tcPr>
            <w:tcW w:w="716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08A9ADB4" w14:textId="369C0EA5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ВТОРНИК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70798650" w14:textId="115B538B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СРЕДА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0122A68C" w14:textId="6AC713BB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ЧЕТВЕРГ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text1" w:themeFillTint="80"/>
            <w:vAlign w:val="bottom"/>
          </w:tcPr>
          <w:p w14:paraId="295C0986" w14:textId="0860D570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ПЯТНИЦА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vAlign w:val="bottom"/>
          </w:tcPr>
          <w:p w14:paraId="4AE62A27" w14:textId="4FB8FA1B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>СУББОТА</w:t>
            </w: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  <w:vAlign w:val="bottom"/>
          </w:tcPr>
          <w:p w14:paraId="7AEC02A7" w14:textId="1F9F7DCB" w:rsidR="00C4057C" w:rsidRPr="00300D22" w:rsidRDefault="00C4057C" w:rsidP="00C4057C">
            <w:pPr>
              <w:pStyle w:val="Days"/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FFFF" w:themeColor="background1"/>
                <w:sz w:val="16"/>
                <w:szCs w:val="16"/>
                <w:lang w:bidi="ru-RU"/>
              </w:rPr>
              <w:t xml:space="preserve">ВОСКРЕСЕНЬЕ </w:t>
            </w:r>
          </w:p>
        </w:tc>
      </w:tr>
      <w:tr w:rsidR="00ED5F48" w:rsidRPr="00300D22" w14:paraId="6A54C37E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5A81EA01" w14:textId="5F5347B3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MonthStart4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“понедельник" 1 ""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4FB043A" w14:textId="55880C41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MonthStart4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“вторник"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2B5D0F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CDDF311" w14:textId="0F5ACECF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MonthStart4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“среда"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B0351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9C2D6C1" w14:textId="250F7C44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MonthStart4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“четверг"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2B55C17" w14:textId="6401687F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MonthStart4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= “пятница"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29ABE1D" w14:textId="345D3C9C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MonthStart4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“суббота"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657C3D9E" w14:textId="03F2485E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MonthStart4 \@ dddd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суббота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“воскресенье" 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=F2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1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&lt;&gt; 0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7EB2B2FA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50DCA498" w14:textId="1CF8E5BB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=G2+1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BA343AB" w14:textId="640DAAF3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167D8E8" w14:textId="486981BD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7F8F156" w14:textId="15EF2B4F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44F146E" w14:textId="7AE713A6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8CFC167" w14:textId="5E2A05DE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753B4AD5" w14:textId="03C3F76C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3002DD0F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28892CB7" w14:textId="28368EA1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=G3+1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18520C1" w14:textId="3D55FA76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B464F66" w14:textId="2260A783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360DA3E" w14:textId="345E0091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5A13C5D" w14:textId="1820CF8C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5958C56" w14:textId="145A53EA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45357CD5" w14:textId="2A258153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16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568BAFAE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78E74E94" w14:textId="37165BEB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=G4+1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5CBE8491" w14:textId="4204A95D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3F091CF" w14:textId="49071A1C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19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F167198" w14:textId="73DA3E9A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B107AF4" w14:textId="29A57CCC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21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249DF52" w14:textId="4AA4CCE1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22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17093039" w14:textId="5D54C6CB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23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5D73EBF0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47DF9029" w14:textId="622C4D98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23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MonthEnd4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=G5+1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24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6AA4896" w14:textId="1E6F57B1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24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MonthEnd4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25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DAF9E93" w14:textId="40B58163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25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MonthEnd4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=B6+1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B0351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B03515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26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5633F73" w14:textId="6EC2F8CB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MonthEnd4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=C6+1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A95A09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27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B85F4A6" w14:textId="5EC7D4D2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MonthEnd4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=D6+1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="00FC37DD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t>28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D073DED" w14:textId="12F85549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28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MonthEnd4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=E6+1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29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09DF7ABA" w14:textId="27B32BCA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29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DocVariable MonthEnd4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=F6+1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 xml:space="preserve"> "" </w:instrText>
            </w:r>
            <w:r w:rsidR="00934A75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t>30</w: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  <w:lang w:bidi="ru-RU"/>
              </w:rPr>
              <w:fldChar w:fldCharType="end"/>
            </w:r>
          </w:p>
        </w:tc>
      </w:tr>
      <w:tr w:rsidR="00ED5F48" w:rsidRPr="00300D22" w14:paraId="53BE865F" w14:textId="77777777" w:rsidTr="005B1077">
        <w:trPr>
          <w:trHeight w:val="454"/>
        </w:trPr>
        <w:tc>
          <w:tcPr>
            <w:tcW w:w="708" w:type="pct"/>
            <w:tcMar>
              <w:right w:w="142" w:type="dxa"/>
            </w:tcMar>
            <w:vAlign w:val="bottom"/>
          </w:tcPr>
          <w:p w14:paraId="432F4322" w14:textId="7C9BA0CA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MonthEnd4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=G6+1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072F4D3E" w14:textId="02AC0F0A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="00615FDB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 0,""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IF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&lt;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DocVariable MonthEnd4 \@ d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begin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=A7+1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separate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>30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instrText xml:space="preserve"> "" </w:instrText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  <w:r w:rsidRPr="00300D22"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CB2E77D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6678771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CC3DC82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auto"/>
                <w:sz w:val="20"/>
                <w:szCs w:val="20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0EF34A1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</w:p>
        </w:tc>
        <w:tc>
          <w:tcPr>
            <w:tcW w:w="704" w:type="pct"/>
            <w:tcMar>
              <w:right w:w="142" w:type="dxa"/>
            </w:tcMar>
            <w:vAlign w:val="bottom"/>
          </w:tcPr>
          <w:p w14:paraId="33C2D051" w14:textId="77777777" w:rsidR="00ED5F48" w:rsidRPr="00300D22" w:rsidRDefault="00ED5F48" w:rsidP="001B7E1A">
            <w:pPr>
              <w:pStyle w:val="Dates"/>
              <w:jc w:val="right"/>
              <w:rPr>
                <w:rFonts w:ascii="Century Gothic" w:hAnsi="Century Gothic" w:cs="Arial"/>
                <w:b/>
                <w:bCs/>
                <w:noProof/>
                <w:color w:val="FF0000"/>
                <w:sz w:val="20"/>
                <w:szCs w:val="20"/>
              </w:rPr>
            </w:pPr>
          </w:p>
        </w:tc>
      </w:tr>
    </w:tbl>
    <w:p w14:paraId="50D5D5A5" w14:textId="77777777" w:rsidR="00ED5F48" w:rsidRPr="00300D22" w:rsidRDefault="00ED5F48" w:rsidP="00F700F9">
      <w:pPr>
        <w:pStyle w:val="a5"/>
        <w:rPr>
          <w:rFonts w:ascii="Century Gothic" w:hAnsi="Century Gothic" w:cs="Arial"/>
          <w:b/>
          <w:bCs/>
          <w:noProof/>
          <w:color w:val="auto"/>
          <w:sz w:val="2"/>
          <w:szCs w:val="2"/>
        </w:rPr>
      </w:pPr>
    </w:p>
    <w:sectPr w:rsidR="00ED5F48" w:rsidRPr="00300D22" w:rsidSect="00300D22">
      <w:pgSz w:w="11906" w:h="16838" w:code="9"/>
      <w:pgMar w:top="454" w:right="624" w:bottom="454" w:left="624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01DCC8" w14:textId="77777777" w:rsidR="00625658" w:rsidRDefault="00625658">
      <w:pPr>
        <w:spacing w:after="0"/>
      </w:pPr>
      <w:r>
        <w:separator/>
      </w:r>
    </w:p>
  </w:endnote>
  <w:endnote w:type="continuationSeparator" w:id="0">
    <w:p w14:paraId="7734F165" w14:textId="77777777" w:rsidR="00625658" w:rsidRDefault="0062565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04A84A" w14:textId="77777777" w:rsidR="00625658" w:rsidRDefault="00625658">
      <w:pPr>
        <w:spacing w:after="0"/>
      </w:pPr>
      <w:r>
        <w:separator/>
      </w:r>
    </w:p>
  </w:footnote>
  <w:footnote w:type="continuationSeparator" w:id="0">
    <w:p w14:paraId="6908246E" w14:textId="77777777" w:rsidR="00625658" w:rsidRDefault="0062565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8"/>
    <w:docVar w:name="MonthEnd10" w:val="31.10.2028"/>
    <w:docVar w:name="MonthEnd11" w:val="30.11.2028"/>
    <w:docVar w:name="MonthEnd12" w:val="31.12.2028"/>
    <w:docVar w:name="MonthEnd2" w:val="29.02.2028"/>
    <w:docVar w:name="MonthEnd3" w:val="31.03.2028"/>
    <w:docVar w:name="MonthEnd4" w:val="30.04.2028"/>
    <w:docVar w:name="MonthEnd5" w:val="31.05.2028"/>
    <w:docVar w:name="MonthEnd6" w:val="30.06.2028"/>
    <w:docVar w:name="MonthEnd7" w:val="31.07.2028"/>
    <w:docVar w:name="MonthEnd8" w:val="31.08.2028"/>
    <w:docVar w:name="MonthEnd9" w:val="30.09.2028"/>
    <w:docVar w:name="Months" w:val="12"/>
    <w:docVar w:name="MonthStart1" w:val="01.01.2028"/>
    <w:docVar w:name="MonthStart10" w:val="01.10.2028"/>
    <w:docVar w:name="MonthStart11" w:val="01.11.2028"/>
    <w:docVar w:name="MonthStart12" w:val="01.12.2028"/>
    <w:docVar w:name="MonthStart2" w:val="01.02.2028"/>
    <w:docVar w:name="MonthStart3" w:val="01.03.2028"/>
    <w:docVar w:name="MonthStart4" w:val="01.04.2028"/>
    <w:docVar w:name="MonthStart5" w:val="01.05.2028"/>
    <w:docVar w:name="MonthStart6" w:val="01.06.2028"/>
    <w:docVar w:name="MonthStart7" w:val="01.07.2028"/>
    <w:docVar w:name="MonthStart8" w:val="01.08.2028"/>
    <w:docVar w:name="MonthStart9" w:val="01.09.2028"/>
    <w:docVar w:name="MonthStartLast" w:val="12/1/2012"/>
    <w:docVar w:name="WeekStart" w:val="понедельник"/>
  </w:docVars>
  <w:rsids>
    <w:rsidRoot w:val="00285C1D"/>
    <w:rsid w:val="0005357B"/>
    <w:rsid w:val="00071356"/>
    <w:rsid w:val="00090AA2"/>
    <w:rsid w:val="00097A25"/>
    <w:rsid w:val="000A5A57"/>
    <w:rsid w:val="001274F3"/>
    <w:rsid w:val="00151CCE"/>
    <w:rsid w:val="001B01F9"/>
    <w:rsid w:val="001B7E1A"/>
    <w:rsid w:val="001C41F9"/>
    <w:rsid w:val="00285C1D"/>
    <w:rsid w:val="0029624B"/>
    <w:rsid w:val="002B5D0F"/>
    <w:rsid w:val="002D7C5A"/>
    <w:rsid w:val="00300D22"/>
    <w:rsid w:val="003327F5"/>
    <w:rsid w:val="00340CAF"/>
    <w:rsid w:val="00381353"/>
    <w:rsid w:val="00390461"/>
    <w:rsid w:val="003C0D41"/>
    <w:rsid w:val="003E085C"/>
    <w:rsid w:val="003E7B3A"/>
    <w:rsid w:val="00416364"/>
    <w:rsid w:val="00431B29"/>
    <w:rsid w:val="00440416"/>
    <w:rsid w:val="00462EAD"/>
    <w:rsid w:val="004A127F"/>
    <w:rsid w:val="004A6170"/>
    <w:rsid w:val="004F6AAC"/>
    <w:rsid w:val="00512F2D"/>
    <w:rsid w:val="00570FBB"/>
    <w:rsid w:val="00583B82"/>
    <w:rsid w:val="005923AC"/>
    <w:rsid w:val="005B1077"/>
    <w:rsid w:val="005D5149"/>
    <w:rsid w:val="005E656F"/>
    <w:rsid w:val="00615FDB"/>
    <w:rsid w:val="00625658"/>
    <w:rsid w:val="00642A90"/>
    <w:rsid w:val="00667021"/>
    <w:rsid w:val="006974E1"/>
    <w:rsid w:val="006B6899"/>
    <w:rsid w:val="006C0896"/>
    <w:rsid w:val="006F513E"/>
    <w:rsid w:val="00761912"/>
    <w:rsid w:val="007C0139"/>
    <w:rsid w:val="007D45A1"/>
    <w:rsid w:val="007F564D"/>
    <w:rsid w:val="008B1201"/>
    <w:rsid w:val="008F16F7"/>
    <w:rsid w:val="009164BA"/>
    <w:rsid w:val="009166BD"/>
    <w:rsid w:val="00934A75"/>
    <w:rsid w:val="00977AAE"/>
    <w:rsid w:val="00996E56"/>
    <w:rsid w:val="00997268"/>
    <w:rsid w:val="009D3F58"/>
    <w:rsid w:val="00A12667"/>
    <w:rsid w:val="00A14581"/>
    <w:rsid w:val="00A20E4C"/>
    <w:rsid w:val="00A95A09"/>
    <w:rsid w:val="00AA23D3"/>
    <w:rsid w:val="00AA3C50"/>
    <w:rsid w:val="00AE302A"/>
    <w:rsid w:val="00AE36BB"/>
    <w:rsid w:val="00B03515"/>
    <w:rsid w:val="00B37C7E"/>
    <w:rsid w:val="00B65B09"/>
    <w:rsid w:val="00B85583"/>
    <w:rsid w:val="00B9476B"/>
    <w:rsid w:val="00BC2269"/>
    <w:rsid w:val="00BC3952"/>
    <w:rsid w:val="00BD72D6"/>
    <w:rsid w:val="00BE5AB8"/>
    <w:rsid w:val="00BF49DC"/>
    <w:rsid w:val="00C4057C"/>
    <w:rsid w:val="00C44DFB"/>
    <w:rsid w:val="00C64680"/>
    <w:rsid w:val="00C6519B"/>
    <w:rsid w:val="00C70F21"/>
    <w:rsid w:val="00C7354B"/>
    <w:rsid w:val="00C800AA"/>
    <w:rsid w:val="00C91F9B"/>
    <w:rsid w:val="00DB6B33"/>
    <w:rsid w:val="00DE0040"/>
    <w:rsid w:val="00DE32AC"/>
    <w:rsid w:val="00DE3363"/>
    <w:rsid w:val="00E1407A"/>
    <w:rsid w:val="00E33F1A"/>
    <w:rsid w:val="00E50BDE"/>
    <w:rsid w:val="00E774CD"/>
    <w:rsid w:val="00E77E1D"/>
    <w:rsid w:val="00E97684"/>
    <w:rsid w:val="00ED5F48"/>
    <w:rsid w:val="00ED75B6"/>
    <w:rsid w:val="00F700F9"/>
    <w:rsid w:val="00F91390"/>
    <w:rsid w:val="00F93E3B"/>
    <w:rsid w:val="00FC0032"/>
    <w:rsid w:val="00FC37DD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F48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51AF16-BA5B-497C-B69E-8D27A1ABE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2021-06-01T14:12:00Z</dcterms:created>
  <dcterms:modified xsi:type="dcterms:W3CDTF">2021-06-01T14:12:00Z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